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C5B" w:rsidRPr="00DE3362" w:rsidRDefault="00813C5B" w:rsidP="00DE3362">
      <w:pPr>
        <w:pStyle w:val="ConsPlusTitle"/>
        <w:jc w:val="center"/>
        <w:rPr>
          <w:sz w:val="22"/>
          <w:szCs w:val="22"/>
        </w:rPr>
      </w:pPr>
      <w:r w:rsidRPr="00DE3362">
        <w:rPr>
          <w:sz w:val="22"/>
          <w:szCs w:val="22"/>
        </w:rPr>
        <w:t>ПЛЕНУМ ВЕРХОВНОГО СУДА РОССИЙСКОЙ ФЕДЕРАЦИИ</w:t>
      </w:r>
    </w:p>
    <w:p w:rsidR="00813C5B" w:rsidRPr="00DE3362" w:rsidRDefault="00813C5B" w:rsidP="00DE3362">
      <w:pPr>
        <w:pStyle w:val="ConsPlusTitle"/>
        <w:jc w:val="center"/>
        <w:rPr>
          <w:sz w:val="22"/>
          <w:szCs w:val="22"/>
        </w:rPr>
      </w:pPr>
    </w:p>
    <w:p w:rsidR="00813C5B" w:rsidRPr="00DE3362" w:rsidRDefault="00813C5B" w:rsidP="00DE3362">
      <w:pPr>
        <w:pStyle w:val="ConsPlusTitle"/>
        <w:jc w:val="center"/>
        <w:rPr>
          <w:sz w:val="22"/>
          <w:szCs w:val="22"/>
        </w:rPr>
      </w:pPr>
      <w:r w:rsidRPr="00DE3362">
        <w:rPr>
          <w:sz w:val="22"/>
          <w:szCs w:val="22"/>
        </w:rPr>
        <w:t>ПОСТАНОВЛЕНИЕ</w:t>
      </w:r>
    </w:p>
    <w:p w:rsidR="00813C5B" w:rsidRPr="00DE3362" w:rsidRDefault="00813C5B" w:rsidP="00DE3362">
      <w:pPr>
        <w:pStyle w:val="ConsPlusTitle"/>
        <w:jc w:val="center"/>
        <w:rPr>
          <w:sz w:val="22"/>
          <w:szCs w:val="22"/>
        </w:rPr>
      </w:pPr>
      <w:r w:rsidRPr="00DE3362">
        <w:rPr>
          <w:sz w:val="22"/>
          <w:szCs w:val="22"/>
        </w:rPr>
        <w:t xml:space="preserve">от 17 марта </w:t>
      </w:r>
      <w:smartTag w:uri="urn:schemas-microsoft-com:office:smarttags" w:element="metricconverter">
        <w:smartTagPr>
          <w:attr w:name="ProductID" w:val="2004 г"/>
        </w:smartTagPr>
        <w:r w:rsidRPr="00DE3362">
          <w:rPr>
            <w:sz w:val="22"/>
            <w:szCs w:val="22"/>
          </w:rPr>
          <w:t>2004 г</w:t>
        </w:r>
      </w:smartTag>
      <w:r w:rsidRPr="00DE3362">
        <w:rPr>
          <w:sz w:val="22"/>
          <w:szCs w:val="22"/>
        </w:rPr>
        <w:t>. N 2</w:t>
      </w:r>
    </w:p>
    <w:p w:rsidR="00813C5B" w:rsidRPr="00DE3362" w:rsidRDefault="00813C5B" w:rsidP="00DE3362">
      <w:pPr>
        <w:pStyle w:val="ConsPlusTitle"/>
        <w:jc w:val="center"/>
        <w:rPr>
          <w:sz w:val="22"/>
          <w:szCs w:val="22"/>
        </w:rPr>
      </w:pPr>
    </w:p>
    <w:p w:rsidR="00813C5B" w:rsidRPr="00DE3362" w:rsidRDefault="00813C5B" w:rsidP="00DE3362">
      <w:pPr>
        <w:pStyle w:val="ConsPlusTitle"/>
        <w:jc w:val="center"/>
        <w:rPr>
          <w:sz w:val="22"/>
          <w:szCs w:val="22"/>
        </w:rPr>
      </w:pPr>
      <w:r w:rsidRPr="00DE3362">
        <w:rPr>
          <w:sz w:val="22"/>
          <w:szCs w:val="22"/>
        </w:rPr>
        <w:t>О ПРИМЕНЕНИИ СУДАМИ РОССИЙСКОЙ ФЕДЕРАЦИИ</w:t>
      </w:r>
    </w:p>
    <w:p w:rsidR="00813C5B" w:rsidRPr="00DE3362" w:rsidRDefault="00813C5B" w:rsidP="00DE3362">
      <w:pPr>
        <w:pStyle w:val="ConsPlusTitle"/>
        <w:jc w:val="center"/>
        <w:rPr>
          <w:sz w:val="22"/>
          <w:szCs w:val="22"/>
        </w:rPr>
      </w:pPr>
      <w:r w:rsidRPr="00DE3362">
        <w:rPr>
          <w:sz w:val="22"/>
          <w:szCs w:val="22"/>
        </w:rPr>
        <w:t>ТРУДОВОГО КОДЕКСА РОССИЙСКОЙ ФЕДЕРАЦИИ</w:t>
      </w:r>
    </w:p>
    <w:p w:rsidR="00813C5B" w:rsidRPr="00DE3362" w:rsidRDefault="00813C5B" w:rsidP="00DE3362">
      <w:pPr>
        <w:pStyle w:val="ConsPlusNormal"/>
        <w:jc w:val="center"/>
        <w:rPr>
          <w:sz w:val="22"/>
          <w:szCs w:val="22"/>
        </w:rPr>
      </w:pPr>
      <w:r w:rsidRPr="00DE3362">
        <w:rPr>
          <w:sz w:val="22"/>
          <w:szCs w:val="22"/>
        </w:rPr>
        <w:t>(в ред. Постановлений Пленума Верховного Суда РФ от 28.12.2006 N 63,</w:t>
      </w:r>
    </w:p>
    <w:p w:rsidR="00813C5B" w:rsidRPr="00DE3362" w:rsidRDefault="00813C5B" w:rsidP="00DE3362">
      <w:pPr>
        <w:pStyle w:val="ConsPlusNormal"/>
        <w:jc w:val="center"/>
        <w:rPr>
          <w:sz w:val="22"/>
          <w:szCs w:val="22"/>
        </w:rPr>
      </w:pPr>
      <w:r w:rsidRPr="00DE3362">
        <w:rPr>
          <w:sz w:val="22"/>
          <w:szCs w:val="22"/>
        </w:rPr>
        <w:t>от 28.09.2010 N 22, от 24.11.2015 N 52)</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В связи с вопросами, возникшими у судов при применении Трудового кодекса Российской Федерации, введенного в действие с 1 февраля 2002 года, Пленум Верховного Суда Российской Федерации в целях обеспечения правильного применения положений названного Кодекса при разрешении трудовых споров постановляет дать судам следующие разъяснения:</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Подведомственность и подсудность трудовых дел.</w:t>
      </w:r>
    </w:p>
    <w:p w:rsidR="00813C5B" w:rsidRPr="00DE3362" w:rsidRDefault="00813C5B" w:rsidP="00DE3362">
      <w:pPr>
        <w:pStyle w:val="ConsPlusNormal"/>
        <w:jc w:val="center"/>
        <w:rPr>
          <w:sz w:val="22"/>
          <w:szCs w:val="22"/>
        </w:rPr>
      </w:pPr>
      <w:r w:rsidRPr="00DE3362">
        <w:rPr>
          <w:sz w:val="22"/>
          <w:szCs w:val="22"/>
        </w:rPr>
        <w:t>Общие правила разрешения судами трудовых споров</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1. В силу пункта 1 части 1 статьи 22 ГПК РФ и статей 382, 391 Трудового кодекса РФ (далее - Кодекс, ТК РФ) дела по спорам, возникшим из трудовых правоотношений, подведомственны судам общей юрисдикции.</w:t>
      </w:r>
    </w:p>
    <w:p w:rsidR="00813C5B" w:rsidRPr="00DE3362" w:rsidRDefault="00813C5B" w:rsidP="00DE3362">
      <w:pPr>
        <w:pStyle w:val="ConsPlusNormal"/>
        <w:ind w:firstLine="540"/>
        <w:jc w:val="both"/>
        <w:rPr>
          <w:sz w:val="22"/>
          <w:szCs w:val="22"/>
        </w:rPr>
      </w:pPr>
      <w:r w:rsidRPr="00DE3362">
        <w:rPr>
          <w:sz w:val="22"/>
          <w:szCs w:val="22"/>
        </w:rPr>
        <w:t>Учитывая это, при принятии искового заявления судье необходимо определить, вытекает ли спор из трудовых правоотношений, т.е. из таких отношений, которые основаны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коллективным договором, соглашениями, локальными нормативными актами, трудовым договором (статья 15 ТК РФ), а также подсудно ли дело данному суду.</w:t>
      </w:r>
    </w:p>
    <w:p w:rsidR="00813C5B" w:rsidRPr="00DE3362" w:rsidRDefault="00813C5B" w:rsidP="00DE3362">
      <w:pPr>
        <w:pStyle w:val="ConsPlusNormal"/>
        <w:ind w:firstLine="540"/>
        <w:jc w:val="both"/>
        <w:rPr>
          <w:sz w:val="22"/>
          <w:szCs w:val="22"/>
        </w:rPr>
      </w:pPr>
      <w:r w:rsidRPr="00DE3362">
        <w:rPr>
          <w:sz w:val="22"/>
          <w:szCs w:val="22"/>
        </w:rPr>
        <w:t>Абзацы третий - пятый исключены. - Постановление Пленума Верховного Суда РФ от 28.09.2010 N 22.</w:t>
      </w:r>
    </w:p>
    <w:p w:rsidR="00813C5B" w:rsidRPr="00DE3362" w:rsidRDefault="00813C5B" w:rsidP="00DE3362">
      <w:pPr>
        <w:pStyle w:val="ConsPlusNormal"/>
        <w:ind w:firstLine="540"/>
        <w:jc w:val="both"/>
        <w:rPr>
          <w:sz w:val="22"/>
          <w:szCs w:val="22"/>
        </w:rPr>
      </w:pPr>
      <w:r w:rsidRPr="00DE3362">
        <w:rPr>
          <w:sz w:val="22"/>
          <w:szCs w:val="22"/>
        </w:rPr>
        <w:t>Если возник спор по поводу неисполнения либо ненадлежащего исполнения условий трудового договора, носящих гражданско-правовой характер (например, о предоставлении жилого помещения, о выплате работнику суммы на приобретение жилого помещения), то, несмотря на то, что эти условия включены в содержание трудового договора, они по своему характеру являются гражданско-правовыми обязательствами работодателя и, следовательно, подсудность такого спора (районному суду или мировому судье) следует определять исходя из общих правил определения подсудности дел, установленных статьями 23 - 24 ГПК РФ.</w:t>
      </w:r>
    </w:p>
    <w:p w:rsidR="00813C5B" w:rsidRPr="00DE3362" w:rsidRDefault="00813C5B" w:rsidP="00DE3362">
      <w:pPr>
        <w:pStyle w:val="ConsPlusNormal"/>
        <w:ind w:firstLine="540"/>
        <w:jc w:val="both"/>
        <w:rPr>
          <w:sz w:val="22"/>
          <w:szCs w:val="22"/>
        </w:rPr>
      </w:pPr>
      <w:r w:rsidRPr="00DE3362">
        <w:rPr>
          <w:sz w:val="22"/>
          <w:szCs w:val="22"/>
        </w:rPr>
        <w:t>Дела о признании забастовки незаконной подсудны верховным судам республик, краевым, областным судам, судам городов федерального значения, судам автономной области и автономных округов (часть четвертая статьи 413 ТК РФ).</w:t>
      </w:r>
    </w:p>
    <w:p w:rsidR="00813C5B" w:rsidRPr="00DE3362" w:rsidRDefault="00813C5B" w:rsidP="00DE3362">
      <w:pPr>
        <w:pStyle w:val="ConsPlusNormal"/>
        <w:ind w:firstLine="540"/>
        <w:jc w:val="both"/>
        <w:rPr>
          <w:sz w:val="22"/>
          <w:szCs w:val="22"/>
        </w:rPr>
      </w:pPr>
      <w:r w:rsidRPr="00DE3362">
        <w:rPr>
          <w:sz w:val="22"/>
          <w:szCs w:val="22"/>
        </w:rPr>
        <w:t>2. Учитывая, что статья 46 Конституции Российской Федерации гарантирует каждому право на судебную защиту и Кодекс не содержит положений об обязательности предварительного внесудебного порядка разрешения трудового спора комиссией по трудовым спорам, лицо, считающее, что его права нарушены, по собственному усмотрению выбирает способ разрешения индивидуального трудового спора и вправе либо первоначально обратиться в комиссию по трудовым спорам (кроме дел, которые рассматриваются непосредственно судом), а в случае несогласия с ее решением - в суд в десятидневный срок со дня вручения ему копии решения комиссии, либо сразу обратиться в суд (статья 382, часть вторая статьи 390, статья 391 ТК РФ).</w:t>
      </w:r>
    </w:p>
    <w:p w:rsidR="00813C5B" w:rsidRPr="00DE3362" w:rsidRDefault="00813C5B" w:rsidP="00DE3362">
      <w:pPr>
        <w:pStyle w:val="ConsPlusNormal"/>
        <w:ind w:firstLine="540"/>
        <w:jc w:val="both"/>
        <w:rPr>
          <w:sz w:val="22"/>
          <w:szCs w:val="22"/>
        </w:rPr>
      </w:pPr>
      <w:r w:rsidRPr="00DE3362">
        <w:rPr>
          <w:sz w:val="22"/>
          <w:szCs w:val="22"/>
        </w:rPr>
        <w:t>Если индивидуальный трудовой спор не рассмотрен комиссией по трудовым спорам в десятидневный срок со дня подачи работником заявления, он вправе перенести его рассмотрение в суд (часть вторая статьи 387, часть первая статьи 390 ТК РФ).</w:t>
      </w:r>
    </w:p>
    <w:p w:rsidR="00813C5B" w:rsidRPr="00DE3362" w:rsidRDefault="00813C5B" w:rsidP="00DE3362">
      <w:pPr>
        <w:pStyle w:val="ConsPlusNormal"/>
        <w:ind w:firstLine="540"/>
        <w:jc w:val="both"/>
        <w:rPr>
          <w:sz w:val="22"/>
          <w:szCs w:val="22"/>
        </w:rPr>
      </w:pPr>
      <w:r w:rsidRPr="00DE3362">
        <w:rPr>
          <w:sz w:val="22"/>
          <w:szCs w:val="22"/>
        </w:rPr>
        <w:t>3. Заявление работника о восстановлении на работе подается в районный суд в месячный срок со дня вручения ему копии приказа об увольнении или со дня выдачи трудовой книжки, либо со дня, когда работник отказался от получения приказа об увольнении или трудовой книжки, а о разрешении иного индивидуального трудового спора - в трехмесячный срок со дня, когда работник узнал или должен был узнать о нарушении своего права (часть первая статьи 392 ТК РФ, статья 24 ГПК РФ).</w:t>
      </w:r>
    </w:p>
    <w:p w:rsidR="00813C5B" w:rsidRPr="00DE3362" w:rsidRDefault="00813C5B" w:rsidP="00DE3362">
      <w:pPr>
        <w:pStyle w:val="ConsPlusNormal"/>
        <w:jc w:val="both"/>
        <w:rPr>
          <w:sz w:val="22"/>
          <w:szCs w:val="22"/>
        </w:rPr>
      </w:pPr>
      <w:r w:rsidRPr="00DE3362">
        <w:rPr>
          <w:sz w:val="22"/>
          <w:szCs w:val="22"/>
        </w:rPr>
        <w:t>(п. 3 в ред. Постановления Пленума Верховного Суда РФ от 28.09.2010 N 22)</w:t>
      </w:r>
    </w:p>
    <w:p w:rsidR="00813C5B" w:rsidRPr="00DE3362" w:rsidRDefault="00813C5B" w:rsidP="00DE3362">
      <w:pPr>
        <w:pStyle w:val="ConsPlusNormal"/>
        <w:ind w:firstLine="540"/>
        <w:jc w:val="both"/>
        <w:rPr>
          <w:sz w:val="22"/>
          <w:szCs w:val="22"/>
        </w:rPr>
      </w:pPr>
      <w:r w:rsidRPr="00DE3362">
        <w:rPr>
          <w:sz w:val="22"/>
          <w:szCs w:val="22"/>
        </w:rPr>
        <w:t>4. По смыслу подпункта 1 пункта 1 статьи 333.36 части второй Налогового кодекса Российской Федерации и статьи 393 ТК РФ работники при обращении в суд с исками о восстановлении на работе, взыскании заработной платы (денежного содержания) и иными требованиями, вытекающими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освобождаются от уплаты судебных расходов.</w:t>
      </w:r>
    </w:p>
    <w:p w:rsidR="00813C5B" w:rsidRPr="00DE3362" w:rsidRDefault="00813C5B" w:rsidP="00DE3362">
      <w:pPr>
        <w:pStyle w:val="ConsPlusNormal"/>
        <w:ind w:firstLine="540"/>
        <w:jc w:val="both"/>
        <w:rPr>
          <w:sz w:val="22"/>
          <w:szCs w:val="22"/>
        </w:rPr>
      </w:pPr>
      <w:r w:rsidRPr="00DE3362">
        <w:rPr>
          <w:sz w:val="22"/>
          <w:szCs w:val="22"/>
        </w:rPr>
        <w:t>5. Судья не вправе отказать в принятии искового заявления по мотивам пропуска без уважительных причин срока обращения в суд (части первая и вторая статьи 392 ТК РФ) или срока на обжалование решения комиссии по трудовым спорам (часть вторая статьи 390 ТК РФ), так как Кодекс не предусматривает такой возможности. Не является препятствием к возбуждению трудового дела в суде и решение комиссии по трудовым спорам об отказе в удовлетворении требования работника в связи с пропуском срока на его предъявление.</w:t>
      </w:r>
    </w:p>
    <w:p w:rsidR="00813C5B" w:rsidRPr="00DE3362" w:rsidRDefault="00813C5B" w:rsidP="00DE3362">
      <w:pPr>
        <w:pStyle w:val="ConsPlusNormal"/>
        <w:ind w:firstLine="540"/>
        <w:jc w:val="both"/>
        <w:rPr>
          <w:sz w:val="22"/>
          <w:szCs w:val="22"/>
        </w:rPr>
      </w:pPr>
      <w:r w:rsidRPr="00DE3362">
        <w:rPr>
          <w:sz w:val="22"/>
          <w:szCs w:val="22"/>
        </w:rPr>
        <w:t>Исходя из содержания абзаца первого части 6 статьи 152 ГПК РФ, а также части 1 статьи 12 ГПК РФ, согласно которой правосудие по гражданским делам осуществляется на основе состязательности и равноправия сторон, вопрос о пропуске истцом срока обращения в суд может разрешаться судом при условии, если об этом заявлено ответчиком.</w:t>
      </w:r>
    </w:p>
    <w:p w:rsidR="00813C5B" w:rsidRPr="00DE3362" w:rsidRDefault="00813C5B" w:rsidP="00DE3362">
      <w:pPr>
        <w:pStyle w:val="ConsPlusNormal"/>
        <w:ind w:firstLine="540"/>
        <w:jc w:val="both"/>
        <w:rPr>
          <w:sz w:val="22"/>
          <w:szCs w:val="22"/>
        </w:rPr>
      </w:pPr>
      <w:r w:rsidRPr="00DE3362">
        <w:rPr>
          <w:sz w:val="22"/>
          <w:szCs w:val="22"/>
        </w:rPr>
        <w:t>При подготовке дела к судебному разбирательству необходимо иметь в виду, что в соответствии с частью 6 статьи 152 ГПК РФ возражение ответчика относительно пропуска истцом без уважительных причин срока обращения в суд за разрешением индивидуального трудового спора может быть рассмотрено судьей в предварительном судебном заседании. Признав причины пропуска срока уважительными, судья вправе восстановить этот срок (часть третья статьи 390 и часть третья статьи 392 ТК РФ). Установив, что срок обращения в суд пропущен без уважительных причин, судья принимает решение об отказе в иске именно по этому основанию без исследования иных фактических обстоятельств по делу (абзац второй части 6 статьи 152 ГПК РФ).</w:t>
      </w:r>
    </w:p>
    <w:p w:rsidR="00813C5B" w:rsidRPr="00DE3362" w:rsidRDefault="00813C5B" w:rsidP="00DE3362">
      <w:pPr>
        <w:pStyle w:val="ConsPlusNormal"/>
        <w:ind w:firstLine="540"/>
        <w:jc w:val="both"/>
        <w:rPr>
          <w:sz w:val="22"/>
          <w:szCs w:val="22"/>
        </w:rPr>
      </w:pPr>
      <w:r w:rsidRPr="00DE3362">
        <w:rPr>
          <w:sz w:val="22"/>
          <w:szCs w:val="22"/>
        </w:rPr>
        <w:t>Если же ответчиком сделано заявление о пропуске истцом срока обращения в суд (части первая и вторая статьи 392 ТК РФ) или срока на обжалование решения комиссии по трудовым спорам (часть вторая статьи 390 ТК РФ) после назначения дела к судебному разбирательству (статья 153 ГПК РФ), оно рассматривается судом в ходе судебного разбирательства.</w:t>
      </w:r>
    </w:p>
    <w:p w:rsidR="00813C5B" w:rsidRPr="00DE3362" w:rsidRDefault="00813C5B" w:rsidP="00DE3362">
      <w:pPr>
        <w:pStyle w:val="ConsPlusNormal"/>
        <w:ind w:firstLine="540"/>
        <w:jc w:val="both"/>
        <w:rPr>
          <w:sz w:val="22"/>
          <w:szCs w:val="22"/>
        </w:rPr>
      </w:pPr>
      <w:r w:rsidRPr="00DE3362">
        <w:rPr>
          <w:sz w:val="22"/>
          <w:szCs w:val="22"/>
        </w:rPr>
        <w:t>В качестве уважительных причин пропуска срока обращения в суд могут расцениваться обстоятельства, препятствовавшие данному работнику своевременно обратиться с иском в суд за разрешением индивидуального трудового спора (например, болезнь истца, нахождение его в командировке, невозможность обращения в суд вследствие непреодолимой силы, необходимость осуществления ухода за тяжелобольными членами семьи).</w:t>
      </w:r>
    </w:p>
    <w:p w:rsidR="00813C5B" w:rsidRPr="00DE3362" w:rsidRDefault="00813C5B" w:rsidP="00DE3362">
      <w:pPr>
        <w:pStyle w:val="ConsPlusNormal"/>
        <w:ind w:firstLine="540"/>
        <w:jc w:val="both"/>
        <w:rPr>
          <w:sz w:val="22"/>
          <w:szCs w:val="22"/>
        </w:rPr>
      </w:pPr>
      <w:r w:rsidRPr="00DE3362">
        <w:rPr>
          <w:sz w:val="22"/>
          <w:szCs w:val="22"/>
        </w:rPr>
        <w:t>6. В целях наиболее быстрого разрешения возникшего трудового спора и восстановления нарушенных или оспариваемых прав истца без рассмотрения судом дела по существу судье необходимо принимать меры к примирению сторон (статьи 150, 152, 165, 172 и 173 ГПК РФ).</w:t>
      </w:r>
    </w:p>
    <w:p w:rsidR="00813C5B" w:rsidRPr="00DE3362" w:rsidRDefault="00813C5B" w:rsidP="00DE3362">
      <w:pPr>
        <w:pStyle w:val="ConsPlusNormal"/>
        <w:ind w:firstLine="540"/>
        <w:jc w:val="both"/>
        <w:rPr>
          <w:sz w:val="22"/>
          <w:szCs w:val="22"/>
        </w:rPr>
      </w:pPr>
      <w:r w:rsidRPr="00DE3362">
        <w:rPr>
          <w:sz w:val="22"/>
          <w:szCs w:val="22"/>
        </w:rPr>
        <w:t>7. Обратить внимание судов на необходимость строгого соблюдения установленных статьей 154 ГПК РФ сроков рассмотрения трудовых дел. При этом следует иметь в виду, что дела о восстановлении на работе должны быть рассмотрены судом до истечения месяца, а дела по другим трудовым спорам - до истечения двух месяцев со дня поступления заявления в суд. В указанные сроки включается в том числе и время, необходимое для подготовки дела к судебному разбирательству (глава 14 ГПК РФ).</w:t>
      </w:r>
    </w:p>
    <w:p w:rsidR="00813C5B" w:rsidRPr="00DE3362" w:rsidRDefault="00813C5B" w:rsidP="00DE3362">
      <w:pPr>
        <w:pStyle w:val="ConsPlusNormal"/>
        <w:jc w:val="both"/>
        <w:rPr>
          <w:sz w:val="22"/>
          <w:szCs w:val="22"/>
        </w:rPr>
      </w:pPr>
      <w:r w:rsidRPr="00DE3362">
        <w:rPr>
          <w:sz w:val="22"/>
          <w:szCs w:val="22"/>
        </w:rPr>
        <w:t>(в ред. Постановления Пленума Верховного Суда РФ от 28.09.2010 N 22)</w:t>
      </w:r>
    </w:p>
    <w:p w:rsidR="00813C5B" w:rsidRPr="00DE3362" w:rsidRDefault="00813C5B" w:rsidP="00DE3362">
      <w:pPr>
        <w:pStyle w:val="ConsPlusNormal"/>
        <w:ind w:firstLine="540"/>
        <w:jc w:val="both"/>
        <w:rPr>
          <w:sz w:val="22"/>
          <w:szCs w:val="22"/>
        </w:rPr>
      </w:pPr>
      <w:r w:rsidRPr="00DE3362">
        <w:rPr>
          <w:sz w:val="22"/>
          <w:szCs w:val="22"/>
        </w:rPr>
        <w:t>Вместе с тем в силу части 3 статьи 152 ГПК РФ по сложным делам с учетом мнения сторон судья может назначить срок проведения предварительного судебного заседания, выходящий за пределы указанных выше сроков.</w:t>
      </w:r>
    </w:p>
    <w:p w:rsidR="00813C5B" w:rsidRPr="00DE3362" w:rsidRDefault="00813C5B" w:rsidP="00DE3362">
      <w:pPr>
        <w:pStyle w:val="ConsPlusNormal"/>
        <w:ind w:firstLine="540"/>
        <w:jc w:val="both"/>
        <w:rPr>
          <w:sz w:val="22"/>
          <w:szCs w:val="22"/>
        </w:rPr>
      </w:pPr>
      <w:r w:rsidRPr="00DE3362">
        <w:rPr>
          <w:sz w:val="22"/>
          <w:szCs w:val="22"/>
        </w:rPr>
        <w:t>8. При разрешении трудовых споров судам следует иметь в виду, что в соответствии со статьей 11 ТК РФ нормы этого Кодекса распространяются на всех работников, находящихся в трудовых отношениях с работодателем, и соответственно подлежат обязательному применению всеми работодателями (юридическими или физическими лицами) независимо от их организационно-правовых форм и форм собственности.</w:t>
      </w:r>
    </w:p>
    <w:p w:rsidR="00813C5B" w:rsidRPr="00DE3362" w:rsidRDefault="00813C5B" w:rsidP="00DE3362">
      <w:pPr>
        <w:pStyle w:val="ConsPlusNormal"/>
        <w:ind w:firstLine="540"/>
        <w:jc w:val="both"/>
        <w:rPr>
          <w:sz w:val="22"/>
          <w:szCs w:val="22"/>
        </w:rPr>
      </w:pPr>
      <w:r w:rsidRPr="00DE3362">
        <w:rPr>
          <w:sz w:val="22"/>
          <w:szCs w:val="22"/>
        </w:rPr>
        <w:t>Трудовой кодекс РФ не распространяется на военнослужащих при исполнении ими обязанностей военной службы, членов советов директоров (наблюдательных советов) организаций (за исключением лиц, заключивших с данной организацией трудовой договор), лиц, работающих на основании договоров гражданско-правового характера, других лиц, если это установлено федеральным законом, кроме случаев, когда вышеуказанные лица в установленном Кодексом порядке одновременно не выступают в качестве работодателей или их представителей (часть восьмая статьи 11 ТК РФ).</w:t>
      </w:r>
    </w:p>
    <w:p w:rsidR="00813C5B" w:rsidRPr="00DE3362" w:rsidRDefault="00813C5B" w:rsidP="00DE3362">
      <w:pPr>
        <w:pStyle w:val="ConsPlusNormal"/>
        <w:ind w:firstLine="540"/>
        <w:jc w:val="both"/>
        <w:rPr>
          <w:sz w:val="22"/>
          <w:szCs w:val="22"/>
        </w:rPr>
      </w:pPr>
      <w:r w:rsidRPr="00DE3362">
        <w:rPr>
          <w:sz w:val="22"/>
          <w:szCs w:val="22"/>
        </w:rPr>
        <w:t>Если между сторонами заключен договор гражданско-правового характера, однако в ходе судебного разбирательства будет установлено, что этим договором фактически регулируются трудовые отношения между работником и работодателем, к таким отношениям в силу части четвертой статьи 11 ТК РФ должны применяться положения трудового законодательства и иных актов, содержащих нормы трудового права.</w:t>
      </w:r>
    </w:p>
    <w:p w:rsidR="00813C5B" w:rsidRPr="00DE3362" w:rsidRDefault="00813C5B" w:rsidP="00DE3362">
      <w:pPr>
        <w:pStyle w:val="ConsPlusNormal"/>
        <w:ind w:firstLine="540"/>
        <w:jc w:val="both"/>
        <w:rPr>
          <w:sz w:val="22"/>
          <w:szCs w:val="22"/>
        </w:rPr>
      </w:pPr>
      <w:r w:rsidRPr="00DE3362">
        <w:rPr>
          <w:sz w:val="22"/>
          <w:szCs w:val="22"/>
        </w:rPr>
        <w:t>9. При рассмотрении трудовых дел суду следует учитывать, что в силу частей 1 и 4 статьи 15, статьи 120 Конституции РФ, статьи 5 ТК РФ, части 1 статьи 11 ГПК РФ суд обязан разрешать дела на основании Конституции РФ, Трудового кодекса РФ, других федеральных законов, иных нормативных правовых актов, содержащих нормы трудового права, а также на основании общепризнанных принципов и норм международного права и международных договоров Российской Федерации, являющихся составной частью ее правовой системы.</w:t>
      </w:r>
    </w:p>
    <w:p w:rsidR="00813C5B" w:rsidRPr="00DE3362" w:rsidRDefault="00813C5B" w:rsidP="00DE3362">
      <w:pPr>
        <w:pStyle w:val="ConsPlusNormal"/>
        <w:ind w:firstLine="540"/>
        <w:jc w:val="both"/>
        <w:rPr>
          <w:sz w:val="22"/>
          <w:szCs w:val="22"/>
        </w:rPr>
      </w:pPr>
      <w:r w:rsidRPr="00DE3362">
        <w:rPr>
          <w:sz w:val="22"/>
          <w:szCs w:val="22"/>
        </w:rPr>
        <w:t>Если суд при разрешении трудового спора установит, что нормативный правовой акт, подлежащий применению, не соответствует нормативному правовому акту, имеющему большую юридическую силу, он принимает решение в соответствии с нормативным правовым актом, имеющим наибольшую юридическую силу (часть 2 статьи 120 Конституции РФ, часть 2 статьи 11 ГПК РФ, статья 5 ТК РФ). При этом необходимо иметь в виду, что если международным договором Российской Федерации, регулирующим трудовые отношения, установлены иные правила, чем предусмотренные трудовым законодательством и иными актами, содержащими нормы трудового права, то суд применяет правила международного договора (часть 4 статьи 15 Конституции РФ, часть вторая статьи 10 ТК РФ, часть 4 статьи 11 ГПК РФ).</w:t>
      </w:r>
    </w:p>
    <w:p w:rsidR="00813C5B" w:rsidRPr="00DE3362" w:rsidRDefault="00813C5B" w:rsidP="00DE3362">
      <w:pPr>
        <w:pStyle w:val="ConsPlusNormal"/>
        <w:ind w:firstLine="540"/>
        <w:jc w:val="both"/>
        <w:rPr>
          <w:sz w:val="22"/>
          <w:szCs w:val="22"/>
        </w:rPr>
      </w:pPr>
      <w:r w:rsidRPr="00DE3362">
        <w:rPr>
          <w:sz w:val="22"/>
          <w:szCs w:val="22"/>
        </w:rPr>
        <w:t>При разрешении трудовых споров судам необходимо учитывать разъяснения Пленума Верховного Суда РФ, данные в Постановлениях от 31 октября 1995 г. N 8 "О некоторых вопросах применения судами Конституции Российской Федерации при осуществлении правосудия" и от 10 октября 2003 г. N 5 "О применении судами общей юрисдикции общепризнанных принципов и норм международного права и международных договоров Российской Федерации".</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Заключение трудового договора</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10. При рассмотрении споров, связанных с отказом в приеме на работу, необходимо иметь в виду, что труд свободен и каждый имеет право свободно распоряжаться своими способностями к труду, выбирать род деятельности и профессию, а также иметь равные возможности при заключении трудового договора без какой-либо дискриминации, т.е. какого бы то ни было прямого или косвенного ограничения прав или установления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за исключением случаев, предусмотренных федеральным законом (статьи 19, 37 Конституции РФ, статьи 2, 3, 64 Кодекса, статья 1 Конвенции МОТ N 111 1958 г. о дискриминации в области труда и занятий, ратифицированной Указом Президиума Верховного Совета СССР от 31 января 1961 г.).</w:t>
      </w:r>
    </w:p>
    <w:p w:rsidR="00813C5B" w:rsidRPr="00DE3362" w:rsidRDefault="00813C5B" w:rsidP="00DE3362">
      <w:pPr>
        <w:pStyle w:val="ConsPlusNormal"/>
        <w:ind w:firstLine="540"/>
        <w:jc w:val="both"/>
        <w:rPr>
          <w:sz w:val="22"/>
          <w:szCs w:val="22"/>
        </w:rPr>
      </w:pPr>
      <w:r w:rsidRPr="00DE3362">
        <w:rPr>
          <w:sz w:val="22"/>
          <w:szCs w:val="22"/>
        </w:rPr>
        <w:t>Между тем при рассмотрении дел данной категории в целях оптимального согласования интересов работодателя и лица, желающего заключить трудовой договор, и с учетом того, что исходя из содержания статьи 8, части 1 статьи 34, частей 1 и 2 статьи 35 Конституции РФ и абзаца второго части первой статьи 22 Кодекса работодатель в целях эффективной экономической деятельности и рационального управления имуществом самостоятельно, под свою ответственность принимает необходимые кадровые решения (подбор, расстановка, увольнение персонала) и заключение трудового договора с конкретным лицом, ищущим работу, является правом, а не обязанностью работодателя, а также того, что Кодекс не содержит норм, обязывающих работодателя заполнять вакантные должности или работы немедленно по мере их возникновения, необходимо проверить, делалось ли работодателем предложение об имеющихся у него вакансиях (например, сообщение о вакансиях передано в органы службы занятости, помещено в газете, объявлено по радио, оглашено во время выступлений перед выпускниками учебных заведений, размещено на доске объявлений), велись ли переговоры о приеме на работу с данным лицом и по каким основаниям ему было отказано в заключении трудового договора.</w:t>
      </w:r>
    </w:p>
    <w:p w:rsidR="00813C5B" w:rsidRPr="00DE3362" w:rsidRDefault="00813C5B" w:rsidP="00DE3362">
      <w:pPr>
        <w:pStyle w:val="ConsPlusNormal"/>
        <w:ind w:firstLine="540"/>
        <w:jc w:val="both"/>
        <w:rPr>
          <w:sz w:val="22"/>
          <w:szCs w:val="22"/>
        </w:rPr>
      </w:pPr>
      <w:r w:rsidRPr="00DE3362">
        <w:rPr>
          <w:sz w:val="22"/>
          <w:szCs w:val="22"/>
        </w:rPr>
        <w:t>При этом необходимо учитывать, что запрещается отказывать в заключении трудового договора по обстоятельствам, носящим дискриминационный характер, в том числе женщинам по мотивам, связанным с беременностью или наличием детей (части вторая и третья статьи 64 Кодекса);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(часть четвертая статьи 64 Кодекса).</w:t>
      </w:r>
    </w:p>
    <w:p w:rsidR="00813C5B" w:rsidRPr="00DE3362" w:rsidRDefault="00813C5B" w:rsidP="00DE3362">
      <w:pPr>
        <w:pStyle w:val="ConsPlusNormal"/>
        <w:ind w:firstLine="540"/>
        <w:jc w:val="both"/>
        <w:rPr>
          <w:sz w:val="22"/>
          <w:szCs w:val="22"/>
        </w:rPr>
      </w:pPr>
      <w:r w:rsidRPr="00DE3362">
        <w:rPr>
          <w:sz w:val="22"/>
          <w:szCs w:val="22"/>
        </w:rPr>
        <w:t>Поскольку действующее законодательство содержит лишь примерный перечень причин, по которым работодатель не вправе отказать в приеме на работу лицу, ищущему работу, вопрос о том, имела ли место дискриминация при отказе в заключении трудового договора, решается судом при рассмотрении конкретного дела.</w:t>
      </w:r>
    </w:p>
    <w:p w:rsidR="00813C5B" w:rsidRPr="00DE3362" w:rsidRDefault="00813C5B" w:rsidP="00DE3362">
      <w:pPr>
        <w:pStyle w:val="ConsPlusNormal"/>
        <w:ind w:firstLine="540"/>
        <w:jc w:val="both"/>
        <w:rPr>
          <w:sz w:val="22"/>
          <w:szCs w:val="22"/>
        </w:rPr>
      </w:pPr>
      <w:r w:rsidRPr="00DE3362">
        <w:rPr>
          <w:sz w:val="22"/>
          <w:szCs w:val="22"/>
        </w:rPr>
        <w:t>Если судом будет установлено, что работодатель отказал в приеме на работу по обстоятельствам, связанным с деловыми качествами данного работника, такой отказ является обоснованным.</w:t>
      </w:r>
    </w:p>
    <w:p w:rsidR="00813C5B" w:rsidRPr="00DE3362" w:rsidRDefault="00813C5B" w:rsidP="00DE3362">
      <w:pPr>
        <w:pStyle w:val="ConsPlusNormal"/>
        <w:ind w:firstLine="540"/>
        <w:jc w:val="both"/>
        <w:rPr>
          <w:sz w:val="22"/>
          <w:szCs w:val="22"/>
        </w:rPr>
      </w:pPr>
      <w:r w:rsidRPr="00DE3362">
        <w:rPr>
          <w:sz w:val="22"/>
          <w:szCs w:val="22"/>
        </w:rPr>
        <w:t>Под деловыми качествами работника следует, в частности, понимать способности физического лица выполнять определенную трудовую функцию с учетом имеющихся у него профессионально-квалификационных качеств (например, наличие определенной профессии, специальности, квалификации), личностных качеств работника (например, состояние здоровья, наличие определенного уровня образования, опыт работы по данной специальности, в данной отрасли).</w:t>
      </w:r>
    </w:p>
    <w:p w:rsidR="00813C5B" w:rsidRPr="00DE3362" w:rsidRDefault="00813C5B" w:rsidP="00DE3362">
      <w:pPr>
        <w:pStyle w:val="ConsPlusNormal"/>
        <w:ind w:firstLine="540"/>
        <w:jc w:val="both"/>
        <w:rPr>
          <w:sz w:val="22"/>
          <w:szCs w:val="22"/>
        </w:rPr>
      </w:pPr>
      <w:r w:rsidRPr="00DE3362">
        <w:rPr>
          <w:sz w:val="22"/>
          <w:szCs w:val="22"/>
        </w:rPr>
        <w:t>Кроме того, работодатель вправе предъявить к лицу, претендующему на вакантную должность или работу, и иные требования, обязательные для заключения трудового договора в силу прямого предписания федерального закона, либо которые необходимы в дополнение к типовым или типичным профессионально-квалификационным требованиям в силу специфики той или иной работы (например, владение одним или несколькими иностранными языками, способность работать на компьютере).</w:t>
      </w:r>
    </w:p>
    <w:p w:rsidR="00813C5B" w:rsidRPr="00DE3362" w:rsidRDefault="00813C5B" w:rsidP="00DE3362">
      <w:pPr>
        <w:pStyle w:val="ConsPlusNormal"/>
        <w:ind w:firstLine="540"/>
        <w:jc w:val="both"/>
        <w:rPr>
          <w:sz w:val="22"/>
          <w:szCs w:val="22"/>
        </w:rPr>
      </w:pPr>
      <w:r w:rsidRPr="00DE3362">
        <w:rPr>
          <w:sz w:val="22"/>
          <w:szCs w:val="22"/>
        </w:rPr>
        <w:t>11. Обратить внимание судов на то, что отказ работодателя в заключении трудового договора с лицом, являющимся гражданином Российской Федерации, по мотиву отсутствия у него регистрации по месту жительства, пребывания или по месту нахождения работодателя является незаконным, поскольку нарушает право граждан Российской Федерации на свободу передвижения, выбор места пребывания и жительства, гарантированное Конституцией РФ (часть 1 статьи 27), Законом Российской Федерации от 25 июня 1993 г. N 5242-1 "О праве граждан Российской Федерации на свободу передвижения, выбор места пребывания и жительства в пределах Российской Федерации", а также противоречит части второй статьи 64 ТК РФ, запрещающей ограничивать права или устанавливать какие-либо преимущества при заключении трудового договора по указанному основанию.</w:t>
      </w:r>
    </w:p>
    <w:p w:rsidR="00813C5B" w:rsidRPr="00DE3362" w:rsidRDefault="00813C5B" w:rsidP="00DE3362">
      <w:pPr>
        <w:pStyle w:val="ConsPlusNormal"/>
        <w:ind w:firstLine="540"/>
        <w:jc w:val="both"/>
        <w:rPr>
          <w:sz w:val="22"/>
          <w:szCs w:val="22"/>
        </w:rPr>
      </w:pPr>
      <w:r w:rsidRPr="00DE3362">
        <w:rPr>
          <w:sz w:val="22"/>
          <w:szCs w:val="22"/>
        </w:rPr>
        <w:t>12. Судам необходимо иметь в виду, что трудовой договор заключается в письменной форме, составляется в двух экземплярах (если трудовым законодательством или иным нормативным правовым актом, содержащим нормы трудового права, не предусмотрено составление трудовых договоров в большем количестве экземпляров), каждый из которых подписывается сторонами (части первая, третья статьи 67 ТК РФ). Прием на работу оформляется приказом (распоряжением) работодателя, содержание которого должно соответствовать условиям заключенного трудового договора (часть первая статьи 68 ТК РФ). Приказ (распоряжение) работодателя о приеме на работу должен быть объявлен работнику под роспись в трехдневный срок со дня фактического начала работы (часть вторая статьи 68 ТК РФ).</w:t>
      </w:r>
    </w:p>
    <w:p w:rsidR="00813C5B" w:rsidRPr="00DE3362" w:rsidRDefault="00813C5B" w:rsidP="00DE3362">
      <w:pPr>
        <w:pStyle w:val="ConsPlusNormal"/>
        <w:jc w:val="both"/>
        <w:rPr>
          <w:sz w:val="22"/>
          <w:szCs w:val="22"/>
        </w:rPr>
      </w:pPr>
      <w:r w:rsidRPr="00DE3362">
        <w:rPr>
          <w:sz w:val="22"/>
          <w:szCs w:val="22"/>
        </w:rPr>
        <w:t>(в ред. Постановления Пленума Верховного Суда РФ от 28.09.2010 N 22)</w:t>
      </w:r>
    </w:p>
    <w:p w:rsidR="00813C5B" w:rsidRPr="00DE3362" w:rsidRDefault="00813C5B" w:rsidP="00DE3362">
      <w:pPr>
        <w:pStyle w:val="ConsPlusNormal"/>
        <w:ind w:firstLine="540"/>
        <w:jc w:val="both"/>
        <w:rPr>
          <w:sz w:val="22"/>
          <w:szCs w:val="22"/>
        </w:rPr>
      </w:pPr>
      <w:r w:rsidRPr="00DE3362">
        <w:rPr>
          <w:sz w:val="22"/>
          <w:szCs w:val="22"/>
        </w:rPr>
        <w:t>Если трудовой договор не был оформлен надлежащим образом, однако работник приступил к работе с ведома или по поручению работодателя или его уполномоченного представителя, то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 (часть вторая статьи 67 ТК РФ). При этом следует иметь в виду, что представителем работодателя в указанном случае является лицо, которое в соответствии с законом, иными нормативными правовыми актами, учредительными документами юридического лица (организации) либо локальными нормативными актами или в силу заключенного с этим лицом трудового договора наделено полномочиями по найму работников, поскольку именно в этом случае при фактическом допущении работника к работе с ведома или по поручению такого лица возникают трудовые отношения (статья 16 ТК РФ) и на работодателя может быть возложена обязанность оформить трудовой договор с этим работником надлежащим образом.</w:t>
      </w:r>
    </w:p>
    <w:p w:rsidR="00813C5B" w:rsidRPr="00DE3362" w:rsidRDefault="00813C5B" w:rsidP="00DE3362">
      <w:pPr>
        <w:pStyle w:val="ConsPlusNormal"/>
        <w:ind w:firstLine="540"/>
        <w:jc w:val="both"/>
        <w:rPr>
          <w:sz w:val="22"/>
          <w:szCs w:val="22"/>
        </w:rPr>
      </w:pPr>
      <w:r w:rsidRPr="00DE3362">
        <w:rPr>
          <w:sz w:val="22"/>
          <w:szCs w:val="22"/>
        </w:rPr>
        <w:t>13. Решая вопрос об обоснованности заключения с работником срочного трудового договора, следует учитывать, что такой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в частности в случаях, предусмотренных частью первой статьи 59 ТК РФ, а также в других случаях, установленных Кодексом или иными федеральными законами (часть вторая статьи 58, часть первая статьи 59 ТК РФ).</w:t>
      </w:r>
    </w:p>
    <w:p w:rsidR="00813C5B" w:rsidRPr="00DE3362" w:rsidRDefault="00813C5B" w:rsidP="00DE3362">
      <w:pPr>
        <w:pStyle w:val="ConsPlusNormal"/>
        <w:ind w:firstLine="540"/>
        <w:jc w:val="both"/>
        <w:rPr>
          <w:sz w:val="22"/>
          <w:szCs w:val="22"/>
        </w:rPr>
      </w:pPr>
      <w:r w:rsidRPr="00DE3362">
        <w:rPr>
          <w:sz w:val="22"/>
          <w:szCs w:val="22"/>
        </w:rPr>
        <w:t>В соответствии с частью второй статьи 58 ТК РФ в случаях, предусмотренных частью второй статьи 59 Кодекса, срочный трудовой договор может заключаться без учета характера предстоящей работы и условий ее выполнения. При этом необходимо иметь в виду, что такой договор может быть признан правомерным, если имелось соглашение сторон (часть вторая статьи 59 ТК РФ), т.е. если он заключен на основе добровольного согласия работника и работодателя.</w:t>
      </w:r>
    </w:p>
    <w:p w:rsidR="00813C5B" w:rsidRPr="00DE3362" w:rsidRDefault="00813C5B" w:rsidP="00DE3362">
      <w:pPr>
        <w:pStyle w:val="ConsPlusNormal"/>
        <w:ind w:firstLine="540"/>
        <w:jc w:val="both"/>
        <w:rPr>
          <w:sz w:val="22"/>
          <w:szCs w:val="22"/>
        </w:rPr>
      </w:pPr>
      <w:r w:rsidRPr="00DE3362">
        <w:rPr>
          <w:sz w:val="22"/>
          <w:szCs w:val="22"/>
        </w:rPr>
        <w:t>Если судом при разрешении спора о правомерности заключения срочного трудового договора будет установлено, что он заключен работником вынужденно, суд применяет правила договора, заключенного на неопределенный срок.</w:t>
      </w:r>
    </w:p>
    <w:p w:rsidR="00813C5B" w:rsidRPr="00DE3362" w:rsidRDefault="00813C5B" w:rsidP="00DE3362">
      <w:pPr>
        <w:pStyle w:val="ConsPlusNormal"/>
        <w:ind w:firstLine="540"/>
        <w:jc w:val="both"/>
        <w:rPr>
          <w:sz w:val="22"/>
          <w:szCs w:val="22"/>
        </w:rPr>
      </w:pPr>
      <w:r w:rsidRPr="00DE3362">
        <w:rPr>
          <w:sz w:val="22"/>
          <w:szCs w:val="22"/>
        </w:rPr>
        <w:t>14. В соответствии с частью первой статьи 58 ТК РФ срочный трудовой договор может быть заключен на срок не более пяти лет, если более длительный срок не установлен Кодексом или иными федеральными законами.</w:t>
      </w:r>
    </w:p>
    <w:p w:rsidR="00813C5B" w:rsidRPr="00DE3362" w:rsidRDefault="00813C5B" w:rsidP="00DE3362">
      <w:pPr>
        <w:pStyle w:val="ConsPlusNormal"/>
        <w:ind w:firstLine="540"/>
        <w:jc w:val="both"/>
        <w:rPr>
          <w:sz w:val="22"/>
          <w:szCs w:val="22"/>
        </w:rPr>
      </w:pPr>
      <w:r w:rsidRPr="00DE3362">
        <w:rPr>
          <w:sz w:val="22"/>
          <w:szCs w:val="22"/>
        </w:rPr>
        <w:t>При заключении срочного трудового договора с лицами, поступающими на работу в организации, созданные на заведомо определенный период времени или для выполнения заведомо определенной работы (абзац седьмой части первой статьи 59 ТК РФ), срок трудового договора определяется сроком, на который создана такая организация. Поэтому прекращение трудового договора с указанными работниками по основанию истечения срока трудового договора может быть произведено, если данная организация действительно прекращает свою деятельность в связи с истечением срока, на который она была создана, или достижением цели, ради которой она создана, без перехода прав и обязанностей в порядке правопреемства к другим лицам (статья 61 ГК РФ).</w:t>
      </w:r>
    </w:p>
    <w:p w:rsidR="00813C5B" w:rsidRPr="00DE3362" w:rsidRDefault="00813C5B" w:rsidP="00DE3362">
      <w:pPr>
        <w:pStyle w:val="ConsPlusNormal"/>
        <w:ind w:firstLine="540"/>
        <w:jc w:val="both"/>
        <w:rPr>
          <w:sz w:val="22"/>
          <w:szCs w:val="22"/>
        </w:rPr>
      </w:pPr>
      <w:r w:rsidRPr="00DE3362">
        <w:rPr>
          <w:sz w:val="22"/>
          <w:szCs w:val="22"/>
        </w:rPr>
        <w:t>Если срочный трудовой договор был заключен для выполнения определенной работы в случаях, когда ее завершение не может быть определено конкретной датой (абзац восьмой части первой статьи 59 ТК РФ), такой договор в силу части второй статьи 79 Кодекса прекращается по завершении этой работы.</w:t>
      </w:r>
    </w:p>
    <w:p w:rsidR="00813C5B" w:rsidRPr="00DE3362" w:rsidRDefault="00813C5B" w:rsidP="00DE3362">
      <w:pPr>
        <w:pStyle w:val="ConsPlusNormal"/>
        <w:ind w:firstLine="540"/>
        <w:jc w:val="both"/>
        <w:rPr>
          <w:sz w:val="22"/>
          <w:szCs w:val="22"/>
        </w:rPr>
      </w:pPr>
      <w:r w:rsidRPr="00DE3362">
        <w:rPr>
          <w:sz w:val="22"/>
          <w:szCs w:val="22"/>
        </w:rPr>
        <w:t>При установлении в ходе судебного разбирательства факта многократности заключения срочных трудовых договоров на непродолжительный срок для выполнения одной и той же трудовой функции суд вправе с учетом обстоятельств каждого дела признать трудовой договор заключенным на неопределенный срок.</w:t>
      </w:r>
    </w:p>
    <w:p w:rsidR="00813C5B" w:rsidRPr="00DE3362" w:rsidRDefault="00813C5B" w:rsidP="00DE3362">
      <w:pPr>
        <w:pStyle w:val="ConsPlusNormal"/>
        <w:ind w:firstLine="540"/>
        <w:jc w:val="both"/>
        <w:rPr>
          <w:sz w:val="22"/>
          <w:szCs w:val="22"/>
        </w:rPr>
      </w:pPr>
      <w:r w:rsidRPr="00DE3362">
        <w:rPr>
          <w:sz w:val="22"/>
          <w:szCs w:val="22"/>
        </w:rPr>
        <w:t>15. При рассмотрении споров работников, с которыми были заключены срочные трудовые договоры на срок до двух месяцев либо на время выполнения сезонных работ, необходимо учитывать особенности регулирования отношений по этим договорам, установленные главами 45 - 46 Кодекса. В частности, при приеме на работу на срок до двух месяцев работникам не может быть установлено испытание (статья 289 ТК РФ); в случае досрочного расторжения трудового договора указанные работники, а также работники, занятые на сезонных работах, обязаны в письменной форме предупредить об этом работодателя за три календарных дня (часть первая статьи 292, часть первая статьи 296 ТК РФ); на работодателя возложена обязанность предупредить о предстоящем увольнении в связи с ликвидацией организации, сокращением численности или штата работников в письменной форме под роспись: работников, заключивших трудовой договор на срок до двух месяцев, - не менее чем за три календарных дня (часть вторая статьи 292 ТК РФ), а работников, занятых на сезонных работах, - не менее чем за семь календарных дней (часть вторая статьи 296 ТК РФ).</w:t>
      </w:r>
    </w:p>
    <w:p w:rsidR="00813C5B" w:rsidRPr="00DE3362" w:rsidRDefault="00813C5B" w:rsidP="00DE3362">
      <w:pPr>
        <w:pStyle w:val="ConsPlusNormal"/>
        <w:jc w:val="both"/>
        <w:rPr>
          <w:sz w:val="22"/>
          <w:szCs w:val="22"/>
        </w:rPr>
      </w:pPr>
      <w:r w:rsidRPr="00DE3362">
        <w:rPr>
          <w:sz w:val="22"/>
          <w:szCs w:val="22"/>
        </w:rPr>
        <w:t>(в ред. Постановления Пленума Верховного Суда РФ от 28.09.2010 N 22)</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Изменение трудового договора</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16. В соответствии со статьями 60 и 72.1 ТК РФ работодатель не вправе требовать от работника выполнения работы, не обусловленной трудовым договором, кроме случаев, предусмотренных Кодексом и иными федеральными законами, а также переводить работника на другую работу (постоянную или временную) без его письменного согласия, за исключением случаев, предусмотренных частями второй и третьей статьи 72.2 Кодекса.</w:t>
      </w:r>
    </w:p>
    <w:p w:rsidR="00813C5B" w:rsidRPr="00DE3362" w:rsidRDefault="00813C5B" w:rsidP="00DE3362">
      <w:pPr>
        <w:pStyle w:val="ConsPlusNormal"/>
        <w:ind w:firstLine="540"/>
        <w:jc w:val="both"/>
        <w:rPr>
          <w:sz w:val="22"/>
          <w:szCs w:val="22"/>
        </w:rPr>
      </w:pPr>
      <w:r w:rsidRPr="00DE3362">
        <w:rPr>
          <w:sz w:val="22"/>
          <w:szCs w:val="22"/>
        </w:rPr>
        <w:t>Переводом на другую работу следует считать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(часть первая статьи 72.1 ТК РФ).</w:t>
      </w:r>
    </w:p>
    <w:p w:rsidR="00813C5B" w:rsidRPr="00DE3362" w:rsidRDefault="00813C5B" w:rsidP="00DE3362">
      <w:pPr>
        <w:pStyle w:val="ConsPlusNormal"/>
        <w:ind w:firstLine="540"/>
        <w:jc w:val="both"/>
        <w:rPr>
          <w:sz w:val="22"/>
          <w:szCs w:val="22"/>
        </w:rPr>
      </w:pPr>
      <w:r w:rsidRPr="00DE3362">
        <w:rPr>
          <w:sz w:val="22"/>
          <w:szCs w:val="22"/>
        </w:rPr>
        <w:t>Под структурными подразделениями следует понимать как филиалы, представительства, так и отделы, цеха, участки и т.д., а под другой местностью - местность за пределами административно-территориальных границ соответствующего населенного пункта.</w:t>
      </w:r>
    </w:p>
    <w:p w:rsidR="00813C5B" w:rsidRPr="00DE3362" w:rsidRDefault="00813C5B" w:rsidP="00DE3362">
      <w:pPr>
        <w:pStyle w:val="ConsPlusNormal"/>
        <w:ind w:firstLine="540"/>
        <w:jc w:val="both"/>
        <w:rPr>
          <w:sz w:val="22"/>
          <w:szCs w:val="22"/>
        </w:rPr>
      </w:pPr>
      <w:r w:rsidRPr="00DE3362">
        <w:rPr>
          <w:sz w:val="22"/>
          <w:szCs w:val="22"/>
        </w:rPr>
        <w:t>17. При применении частей второй и третьей статьи 72.2 Кодекса, допускающих временный перевод работника на другую работу без его согласия, судам следует иметь в виду, что обязанность доказать наличие обстоятельств, с которыми закон связывает возможность такого перевода, возлагается на работодателя.</w:t>
      </w:r>
    </w:p>
    <w:p w:rsidR="00813C5B" w:rsidRPr="00DE3362" w:rsidRDefault="00813C5B" w:rsidP="00DE3362">
      <w:pPr>
        <w:pStyle w:val="ConsPlusNormal"/>
        <w:ind w:firstLine="540"/>
        <w:jc w:val="both"/>
        <w:rPr>
          <w:sz w:val="22"/>
          <w:szCs w:val="22"/>
        </w:rPr>
      </w:pPr>
      <w:r w:rsidRPr="00DE3362">
        <w:rPr>
          <w:sz w:val="22"/>
          <w:szCs w:val="22"/>
        </w:rPr>
        <w:t>18. Судам необходимо учитывать, что в соответствии с частями первой и четвертой статьи 72.1, частью первой статьи 72.2 Кодекса работник может быть временно переведен на другую работу лишь у того же работодателя, с которым он состоит в трудовых отношениях, и работа не должна быть противопоказана ему по состоянию здоровья.</w:t>
      </w:r>
    </w:p>
    <w:p w:rsidR="00813C5B" w:rsidRPr="00DE3362" w:rsidRDefault="00813C5B" w:rsidP="00DE3362">
      <w:pPr>
        <w:pStyle w:val="ConsPlusNormal"/>
        <w:ind w:firstLine="540"/>
        <w:jc w:val="both"/>
        <w:rPr>
          <w:sz w:val="22"/>
          <w:szCs w:val="22"/>
        </w:rPr>
      </w:pPr>
      <w:r w:rsidRPr="00DE3362">
        <w:rPr>
          <w:sz w:val="22"/>
          <w:szCs w:val="22"/>
        </w:rPr>
        <w:t>Если при переводе на другую работу в случае простоя, необходимости предотвращения уничтожения или порчи имущества либо замещения временно отсутствующего работника работник должен будет выполнять работу более низкой квалификации, то такой перевод в силу части третьей статьи 72.2 Кодекса возможен лишь с письменного согласия работника.</w:t>
      </w:r>
    </w:p>
    <w:p w:rsidR="00813C5B" w:rsidRPr="00DE3362" w:rsidRDefault="00813C5B" w:rsidP="00DE3362">
      <w:pPr>
        <w:pStyle w:val="ConsPlusNormal"/>
        <w:ind w:firstLine="540"/>
        <w:jc w:val="both"/>
        <w:rPr>
          <w:sz w:val="22"/>
          <w:szCs w:val="22"/>
        </w:rPr>
      </w:pPr>
      <w:r w:rsidRPr="00DE3362">
        <w:rPr>
          <w:sz w:val="22"/>
          <w:szCs w:val="22"/>
        </w:rPr>
        <w:t>19. При разрешении дел, связанных с переводом на другую работу, необходимо иметь в виду, что отказ от выполнения работы при переводе, совершенном с соблюдением закона, признается нарушением трудовой дисциплины, а невыход на работу - прогулом.</w:t>
      </w:r>
    </w:p>
    <w:p w:rsidR="00813C5B" w:rsidRPr="00DE3362" w:rsidRDefault="00813C5B" w:rsidP="00DE3362">
      <w:pPr>
        <w:pStyle w:val="ConsPlusNormal"/>
        <w:ind w:firstLine="540"/>
        <w:jc w:val="both"/>
        <w:rPr>
          <w:sz w:val="22"/>
          <w:szCs w:val="22"/>
        </w:rPr>
      </w:pPr>
      <w:r w:rsidRPr="00DE3362">
        <w:rPr>
          <w:sz w:val="22"/>
          <w:szCs w:val="22"/>
        </w:rPr>
        <w:t>При этом следует учитывать, что в силу абзаца пятого части первой статьи 219, части седьмой статьи 220 Кодекса работник не может быть подвергнут дисциплинарному взысканию за отказ от выполнения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 либо от выполнения тяжелых работ и работ с вредными и (или) опасными условиями труда, не предусмотренных трудовым договором. Поскольку Кодекс не содержит норм, запрещающих работнику воспользоваться названным правом и тогда, когда выполнение таких работ вызвано переводом по основаниям, указанным в статье 72.2 Кодекса, отказ работника от временного перевода на другую работу в порядке статьи 72.2 Кодекса по указанным выше причинам является обоснованным.</w:t>
      </w:r>
    </w:p>
    <w:p w:rsidR="00813C5B" w:rsidRDefault="00813C5B" w:rsidP="00DE3362">
      <w:pPr>
        <w:pStyle w:val="ConsPlusNormal"/>
        <w:ind w:firstLine="540"/>
        <w:jc w:val="both"/>
        <w:rPr>
          <w:sz w:val="22"/>
          <w:szCs w:val="22"/>
        </w:rPr>
      </w:pPr>
    </w:p>
    <w:p w:rsidR="00813C5B" w:rsidRDefault="00813C5B" w:rsidP="00DE3362">
      <w:pPr>
        <w:pStyle w:val="ConsPlusNormal"/>
        <w:ind w:firstLine="540"/>
        <w:jc w:val="both"/>
        <w:rPr>
          <w:sz w:val="22"/>
          <w:szCs w:val="22"/>
        </w:rPr>
      </w:pPr>
    </w:p>
    <w:p w:rsidR="00813C5B" w:rsidRDefault="00813C5B" w:rsidP="00DE3362">
      <w:pPr>
        <w:pStyle w:val="ConsPlusNormal"/>
        <w:ind w:firstLine="540"/>
        <w:jc w:val="both"/>
        <w:rPr>
          <w:sz w:val="22"/>
          <w:szCs w:val="22"/>
        </w:rPr>
      </w:pP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Расторжение трудового договора по соглашению</w:t>
      </w:r>
    </w:p>
    <w:p w:rsidR="00813C5B" w:rsidRPr="00DE3362" w:rsidRDefault="00813C5B" w:rsidP="00DE3362">
      <w:pPr>
        <w:pStyle w:val="ConsPlusNormal"/>
        <w:jc w:val="center"/>
        <w:rPr>
          <w:sz w:val="22"/>
          <w:szCs w:val="22"/>
        </w:rPr>
      </w:pPr>
      <w:r w:rsidRPr="00DE3362">
        <w:rPr>
          <w:sz w:val="22"/>
          <w:szCs w:val="22"/>
        </w:rPr>
        <w:t>сторон (пункт 1 части первой статьи 77, статья 78 ТК РФ),</w:t>
      </w:r>
    </w:p>
    <w:p w:rsidR="00813C5B" w:rsidRPr="00DE3362" w:rsidRDefault="00813C5B" w:rsidP="00DE3362">
      <w:pPr>
        <w:pStyle w:val="ConsPlusNormal"/>
        <w:jc w:val="center"/>
        <w:rPr>
          <w:sz w:val="22"/>
          <w:szCs w:val="22"/>
        </w:rPr>
      </w:pPr>
      <w:r w:rsidRPr="00DE3362">
        <w:rPr>
          <w:sz w:val="22"/>
          <w:szCs w:val="22"/>
        </w:rPr>
        <w:t>вследствие отказа работника от продолжения работы в связи</w:t>
      </w:r>
    </w:p>
    <w:p w:rsidR="00813C5B" w:rsidRPr="00DE3362" w:rsidRDefault="00813C5B" w:rsidP="00DE3362">
      <w:pPr>
        <w:pStyle w:val="ConsPlusNormal"/>
        <w:jc w:val="center"/>
        <w:rPr>
          <w:sz w:val="22"/>
          <w:szCs w:val="22"/>
        </w:rPr>
      </w:pPr>
      <w:r w:rsidRPr="00DE3362">
        <w:rPr>
          <w:sz w:val="22"/>
          <w:szCs w:val="22"/>
        </w:rPr>
        <w:t>с изменением определенных сторонами условий трудового</w:t>
      </w:r>
    </w:p>
    <w:p w:rsidR="00813C5B" w:rsidRPr="00DE3362" w:rsidRDefault="00813C5B" w:rsidP="00DE3362">
      <w:pPr>
        <w:pStyle w:val="ConsPlusNormal"/>
        <w:jc w:val="center"/>
        <w:rPr>
          <w:sz w:val="22"/>
          <w:szCs w:val="22"/>
        </w:rPr>
      </w:pPr>
      <w:r w:rsidRPr="00DE3362">
        <w:rPr>
          <w:sz w:val="22"/>
          <w:szCs w:val="22"/>
        </w:rPr>
        <w:t>договора (пункт 7 части первой статьи 77 ТК РФ),</w:t>
      </w:r>
    </w:p>
    <w:p w:rsidR="00813C5B" w:rsidRPr="00DE3362" w:rsidRDefault="00813C5B" w:rsidP="00DE3362">
      <w:pPr>
        <w:pStyle w:val="ConsPlusNormal"/>
        <w:jc w:val="center"/>
        <w:rPr>
          <w:sz w:val="22"/>
          <w:szCs w:val="22"/>
        </w:rPr>
      </w:pPr>
      <w:r w:rsidRPr="00DE3362">
        <w:rPr>
          <w:sz w:val="22"/>
          <w:szCs w:val="22"/>
        </w:rPr>
        <w:t>по инициативе работника (пункт 3 части</w:t>
      </w:r>
    </w:p>
    <w:p w:rsidR="00813C5B" w:rsidRPr="00DE3362" w:rsidRDefault="00813C5B" w:rsidP="00DE3362">
      <w:pPr>
        <w:pStyle w:val="ConsPlusNormal"/>
        <w:jc w:val="center"/>
        <w:rPr>
          <w:sz w:val="22"/>
          <w:szCs w:val="22"/>
        </w:rPr>
      </w:pPr>
      <w:r w:rsidRPr="00DE3362">
        <w:rPr>
          <w:sz w:val="22"/>
          <w:szCs w:val="22"/>
        </w:rPr>
        <w:t>первой статьи 77, статья 80 ТК РФ)</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ind w:firstLine="540"/>
        <w:jc w:val="both"/>
        <w:rPr>
          <w:sz w:val="22"/>
          <w:szCs w:val="22"/>
        </w:rPr>
      </w:pPr>
      <w:r w:rsidRPr="00DE3362">
        <w:rPr>
          <w:sz w:val="22"/>
          <w:szCs w:val="22"/>
        </w:rPr>
        <w:t>20. При рассмотрении споров, связанных с прекращением трудового договора по соглашению сторон (пункт 1 части первой статьи 77, статья 78 ТК РФ), судам следует учитывать, что в соответствии со статьей 78 Кодекса при достижении договоренности между работником и работодателем трудовой договор, заключенный на неопределенный срок, или срочный трудовой договор может быть расторгнут в любое время в срок, определенный сторонами. Аннулирование договоренности относительно срока и основания увольнения возможно лишь при взаимном согласии работодателя и работника.</w:t>
      </w:r>
    </w:p>
    <w:p w:rsidR="00813C5B" w:rsidRPr="00DE3362" w:rsidRDefault="00813C5B" w:rsidP="00DE3362">
      <w:pPr>
        <w:pStyle w:val="ConsPlusNormal"/>
        <w:ind w:firstLine="540"/>
        <w:jc w:val="both"/>
        <w:rPr>
          <w:sz w:val="22"/>
          <w:szCs w:val="22"/>
        </w:rPr>
      </w:pPr>
      <w:r w:rsidRPr="00DE3362">
        <w:rPr>
          <w:sz w:val="22"/>
          <w:szCs w:val="22"/>
        </w:rPr>
        <w:t>21. Разрешая дела о восстановлении на работе лиц, трудовой договор с которыми был прекращен по пункту 7 части первой статьи 77 Кодекса (отказ от продолжения работы в связи с изменением определенных сторонами условий трудового договора), либо о признании незаконным изменения определенных сторонами условий трудового договора при продолжении работником работы без изменения трудовой функции (статья 74 ТК РФ), необходимо учитывать, что исходя из статьи 56 ГПК РФ работодатель обязан, в частности, представить доказательства, подтверждающие, что изменение определенных сторонами условий трудового договора явилось следствием изменений организационных или технологических условий труда, например изменений в технике и технологии производства, совершенствования рабочих мест на основе их аттестации, структурной реорганизации производства, и не ухудшало положения работника по сравнению с условиями коллективного договора, соглашения. При отсутствии таких доказательств прекращение трудового договора по пункту 7 части первой статьи 77 Кодекса или изменение определенных сторонами условий трудового договора не может быть признано законным.</w:t>
      </w:r>
    </w:p>
    <w:p w:rsidR="00813C5B" w:rsidRPr="00DE3362" w:rsidRDefault="00813C5B" w:rsidP="00DE3362">
      <w:pPr>
        <w:pStyle w:val="ConsPlusNormal"/>
        <w:ind w:firstLine="540"/>
        <w:jc w:val="both"/>
        <w:rPr>
          <w:sz w:val="22"/>
          <w:szCs w:val="22"/>
        </w:rPr>
      </w:pPr>
      <w:r w:rsidRPr="00DE3362">
        <w:rPr>
          <w:sz w:val="22"/>
          <w:szCs w:val="22"/>
        </w:rPr>
        <w:t>22. При рассмотрении споров о расторжении по инициативе работника трудового договора, заключенного на неопределенный срок, а также срочного трудового договора (пункт 3 части первой статьи 77, статья 80 ТК РФ) судам необходимо иметь в виду следующее:</w:t>
      </w:r>
    </w:p>
    <w:p w:rsidR="00813C5B" w:rsidRPr="00DE3362" w:rsidRDefault="00813C5B" w:rsidP="00DE3362">
      <w:pPr>
        <w:pStyle w:val="ConsPlusNormal"/>
        <w:ind w:firstLine="540"/>
        <w:jc w:val="both"/>
        <w:rPr>
          <w:sz w:val="22"/>
          <w:szCs w:val="22"/>
        </w:rPr>
      </w:pPr>
      <w:r w:rsidRPr="00DE3362">
        <w:rPr>
          <w:sz w:val="22"/>
          <w:szCs w:val="22"/>
        </w:rPr>
        <w:t>а) расторжение трудового договора по инициативе работника допустимо в случае, когда подача заявления об увольнении являлась добровольным его волеизъявлением. Если истец утверждает, что работодатель вынудил его подать заявление об увольнении по собственному желанию, то это обстоятельство подлежит проверке и обязанность доказать его возлагается на работника;</w:t>
      </w:r>
    </w:p>
    <w:p w:rsidR="00813C5B" w:rsidRPr="00DE3362" w:rsidRDefault="00813C5B" w:rsidP="00DE3362">
      <w:pPr>
        <w:pStyle w:val="ConsPlusNormal"/>
        <w:ind w:firstLine="540"/>
        <w:jc w:val="both"/>
        <w:rPr>
          <w:sz w:val="22"/>
          <w:szCs w:val="22"/>
        </w:rPr>
      </w:pPr>
      <w:r w:rsidRPr="00DE3362">
        <w:rPr>
          <w:sz w:val="22"/>
          <w:szCs w:val="22"/>
        </w:rPr>
        <w:t>б) трудовой договор может быть расторгнут по инициативе работника и до истечения двухнедельного срока предупреждения об увольнении по соглашению между работником и работодателем.</w:t>
      </w:r>
    </w:p>
    <w:p w:rsidR="00813C5B" w:rsidRPr="00DE3362" w:rsidRDefault="00813C5B" w:rsidP="00DE3362">
      <w:pPr>
        <w:pStyle w:val="ConsPlusNormal"/>
        <w:ind w:firstLine="540"/>
        <w:jc w:val="both"/>
        <w:rPr>
          <w:sz w:val="22"/>
          <w:szCs w:val="22"/>
        </w:rPr>
      </w:pPr>
      <w:r w:rsidRPr="00DE3362">
        <w:rPr>
          <w:sz w:val="22"/>
          <w:szCs w:val="22"/>
        </w:rPr>
        <w:t>Если заявление работника обусловлено невозможностью продолжения им работы (зачисление в образовательное учреждение, выход на пенсию либо наличие иных уважительных причин, в силу которых работник не может продолжать работу, например направление мужа (жены) на работу за границу, к новому месту службы),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При этом необходимо иметь в виду, что названные нарушения могут быть установлены, в частности, органами, осуществляющими государственный надзор и контроль за соблюдением трудового законодательства, профессиональными союзами, комиссиями по трудовым спорам, судом;</w:t>
      </w:r>
    </w:p>
    <w:p w:rsidR="00813C5B" w:rsidRPr="00DE3362" w:rsidRDefault="00813C5B" w:rsidP="00DE3362">
      <w:pPr>
        <w:pStyle w:val="ConsPlusNormal"/>
        <w:ind w:firstLine="540"/>
        <w:jc w:val="both"/>
        <w:rPr>
          <w:sz w:val="22"/>
          <w:szCs w:val="22"/>
        </w:rPr>
      </w:pPr>
      <w:r w:rsidRPr="00DE3362">
        <w:rPr>
          <w:sz w:val="22"/>
          <w:szCs w:val="22"/>
        </w:rPr>
        <w:t>в) исходя из содержания части четвертой статьи 80 и части четвертой статьи 127 ТК РФ работник, предупредивший работодателя о расторжении трудового договора, вправе до истечения срока предупреждения (а при предоставлении отпуска с последующим увольнением - до дня начала отпуска) отозвать свое заявление, и увольнение в этом случае не производится при условии, что на его место в письменной форме не приглашен другой работник, которому в соответствии с Кодексом и иными федеральными законами не может быть отказано в заключении трудового договора (например, в силу части четвертой статьи 64 ТК РФ 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Если по истечении срока предупреждения трудовой договор не был расторгнут и работник не настаивает на увольнении, действие трудового договора считается продолженным (часть шестая статьи 80 ТК РФ).</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Гарантии работникам при расторжении</w:t>
      </w:r>
    </w:p>
    <w:p w:rsidR="00813C5B" w:rsidRPr="00DE3362" w:rsidRDefault="00813C5B" w:rsidP="00DE3362">
      <w:pPr>
        <w:pStyle w:val="ConsPlusNormal"/>
        <w:jc w:val="center"/>
        <w:rPr>
          <w:sz w:val="22"/>
          <w:szCs w:val="22"/>
        </w:rPr>
      </w:pPr>
      <w:r w:rsidRPr="00DE3362">
        <w:rPr>
          <w:sz w:val="22"/>
          <w:szCs w:val="22"/>
        </w:rPr>
        <w:t>трудового договора по инициативе работодателя</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23. При рассмотрении дела о восстановлении на работе лица, трудовой договор с которым расторгнут по инициативе работодателя, обязанность доказать наличие законного основания увольнения и соблюдение установленного порядка увольнения возлагается на работодателя. При этом необходимо иметь в виду, что:</w:t>
      </w:r>
    </w:p>
    <w:p w:rsidR="00813C5B" w:rsidRPr="00DE3362" w:rsidRDefault="00813C5B" w:rsidP="00DE3362">
      <w:pPr>
        <w:pStyle w:val="ConsPlusNormal"/>
        <w:ind w:firstLine="540"/>
        <w:jc w:val="both"/>
        <w:rPr>
          <w:sz w:val="22"/>
          <w:szCs w:val="22"/>
        </w:rPr>
      </w:pPr>
      <w:r w:rsidRPr="00DE3362">
        <w:rPr>
          <w:sz w:val="22"/>
          <w:szCs w:val="22"/>
        </w:rPr>
        <w:t>а) не допускается увольнение работника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(часть шестая статьи 81 ТК РФ); беременных женщин (за исключением случая ликвидации организации либо прекращения деятельности индивидуальным предпринимателем), а также женщин, имеющих детей в возрасте до трех лет, одиноких матерей, воспитывающих ребенка в возрасте до четырнадцати лет (ребенка-инвалида - до восемнадцати лет), других лиц, воспитывающих указанных детей без матери, за исключением увольнения по основаниям, предусмотренным пунктами 1, 5 - 8, 10 или 11 части первой статьи 81 или пунктом 2 статьи 336 ТК РФ (статья 261 ТК РФ);</w:t>
      </w:r>
    </w:p>
    <w:p w:rsidR="00813C5B" w:rsidRPr="00DE3362" w:rsidRDefault="00813C5B" w:rsidP="00DE3362">
      <w:pPr>
        <w:pStyle w:val="ConsPlusNormal"/>
        <w:ind w:firstLine="540"/>
        <w:jc w:val="both"/>
        <w:rPr>
          <w:sz w:val="22"/>
          <w:szCs w:val="22"/>
        </w:rPr>
      </w:pPr>
      <w:r w:rsidRPr="00DE3362">
        <w:rPr>
          <w:sz w:val="22"/>
          <w:szCs w:val="22"/>
        </w:rPr>
        <w:t>б) расторжение трудового договора с работниками в возрасте до восемнадцати лет (за исключением случая ликвидации организации или прекращения деятельности индивидуальным предпринимателем) помимо соблюдения общего порядка увольнения допускается только с согласия соответствующей государственной инспекции труда и комиссии по делам несовершеннолетних и защите их прав (статья 269 ТК РФ);</w:t>
      </w:r>
    </w:p>
    <w:p w:rsidR="00813C5B" w:rsidRPr="00DE3362" w:rsidRDefault="00813C5B" w:rsidP="00DE3362">
      <w:pPr>
        <w:pStyle w:val="ConsPlusNormal"/>
        <w:ind w:firstLine="540"/>
        <w:jc w:val="both"/>
        <w:rPr>
          <w:sz w:val="22"/>
          <w:szCs w:val="22"/>
        </w:rPr>
      </w:pPr>
      <w:r w:rsidRPr="00DE3362">
        <w:rPr>
          <w:sz w:val="22"/>
          <w:szCs w:val="22"/>
        </w:rPr>
        <w:t>в) увольнение работников, являющихся членами профсоюза, по основаниям, предусмотренным пунктами 2, 3 или 5 части первой статьи 81 Кодекса, производится с соблюдением процедуры учета мотивированного мнения выборного органа первичной профсоюзной организации в соответствии со статьей 373 Кодекса (часть вторая статьи 82 ТК РФ). При этом исходя из содержания части второй статьи 373 Кодекса увольнение по указанным основаниям может быть произведено без учета мнения выборного органа первичной профсоюзной организации, если он не представит такое мнение в течение семи рабочих дней со дня получения от работодателя проекта приказа и копий документов, а также в случае если он представит свое мнение в установленный срок, но не мотивирует его, т.е. не обоснует свою позицию по вопросу увольнения данного работника;</w:t>
      </w:r>
    </w:p>
    <w:p w:rsidR="00813C5B" w:rsidRPr="00DE3362" w:rsidRDefault="00813C5B" w:rsidP="00DE3362">
      <w:pPr>
        <w:pStyle w:val="ConsPlusNormal"/>
        <w:ind w:firstLine="540"/>
        <w:jc w:val="both"/>
        <w:rPr>
          <w:sz w:val="22"/>
          <w:szCs w:val="22"/>
        </w:rPr>
      </w:pPr>
      <w:r w:rsidRPr="00DE3362">
        <w:rPr>
          <w:sz w:val="22"/>
          <w:szCs w:val="22"/>
        </w:rPr>
        <w:t>г) представители работников, участвующие в коллективных переговорах, в период их ведения не могут быть уволены по инициативе работодателя без предварительного согласия органа, уполномочившего их на представительство, кроме случаев расторжения трудового договора за совершение проступка, за который в соответствии с Кодексом, иными федеральными законами предусмотрено увольнение с работы (часть третья статьи 39 ТК РФ);</w:t>
      </w:r>
    </w:p>
    <w:p w:rsidR="00813C5B" w:rsidRPr="00DE3362" w:rsidRDefault="00813C5B" w:rsidP="00DE3362">
      <w:pPr>
        <w:pStyle w:val="ConsPlusNormal"/>
        <w:ind w:firstLine="540"/>
        <w:jc w:val="both"/>
        <w:rPr>
          <w:sz w:val="22"/>
          <w:szCs w:val="22"/>
        </w:rPr>
      </w:pPr>
      <w:r w:rsidRPr="00DE3362">
        <w:rPr>
          <w:sz w:val="22"/>
          <w:szCs w:val="22"/>
        </w:rPr>
        <w:t>д) участвующие в разрешении коллективного трудового спора представители работников, их объединений в период разрешения коллективного трудового спора не могут быть уволены по инициативе работодателя без предварительного согласия уполномочившего их на представительство органа (часть вторая статьи 405 ТК РФ).</w:t>
      </w:r>
    </w:p>
    <w:p w:rsidR="00813C5B" w:rsidRPr="00DE3362" w:rsidRDefault="00813C5B" w:rsidP="00DE3362">
      <w:pPr>
        <w:pStyle w:val="ConsPlusNormal"/>
        <w:ind w:firstLine="540"/>
        <w:jc w:val="both"/>
        <w:rPr>
          <w:sz w:val="22"/>
          <w:szCs w:val="22"/>
        </w:rPr>
      </w:pPr>
      <w:r w:rsidRPr="00DE3362">
        <w:rPr>
          <w:sz w:val="22"/>
          <w:szCs w:val="22"/>
        </w:rPr>
        <w:t>24. В случаях, когда участие выборного профсоюзного органа при рассмотрении вопросов, связанных с расторжением трудового договора по инициативе работодателя, является обязательным, работодателю надлежит, в частности, представить доказательства того, что:</w:t>
      </w:r>
    </w:p>
    <w:p w:rsidR="00813C5B" w:rsidRPr="00DE3362" w:rsidRDefault="00813C5B" w:rsidP="00DE3362">
      <w:pPr>
        <w:pStyle w:val="ConsPlusNormal"/>
        <w:ind w:firstLine="540"/>
        <w:jc w:val="both"/>
        <w:rPr>
          <w:sz w:val="22"/>
          <w:szCs w:val="22"/>
        </w:rPr>
      </w:pPr>
      <w:r w:rsidRPr="00DE3362">
        <w:rPr>
          <w:sz w:val="22"/>
          <w:szCs w:val="22"/>
        </w:rPr>
        <w:t>а) при увольнении работника по пункту 2 части первой статьи 81 Кодекса (сокращение численности или штата работников организации, индивидуального предпринимателя) были соблюдены сроки уведомления, установленные частью первой статьи 82 Кодекса, выборного органа первичной профсоюзной организации о предстоящем сокращении численности или штата работников организации, индивидуального предпринимателя, а также обязательная письменная форма такого уведомления;</w:t>
      </w:r>
    </w:p>
    <w:p w:rsidR="00813C5B" w:rsidRPr="00DE3362" w:rsidRDefault="00813C5B" w:rsidP="00DE3362">
      <w:pPr>
        <w:pStyle w:val="ConsPlusNormal"/>
        <w:ind w:firstLine="540"/>
        <w:jc w:val="both"/>
        <w:rPr>
          <w:sz w:val="22"/>
          <w:szCs w:val="22"/>
        </w:rPr>
      </w:pPr>
      <w:r w:rsidRPr="00DE3362">
        <w:rPr>
          <w:sz w:val="22"/>
          <w:szCs w:val="22"/>
        </w:rPr>
        <w:t>б) при расторжении трудового договора с работником вследствие его недостаточной квалификации, подтвержденной результатами аттестации, в состав аттестационной комиссии при проведении аттестации, которая послужила основанием для увольнения работника по пункту 3 части первой статьи 81 Кодекса, входил представитель выборного органа соответствующей первичной профсоюзной организации (часть третья статьи 82 ТК РФ);</w:t>
      </w:r>
    </w:p>
    <w:p w:rsidR="00813C5B" w:rsidRPr="00DE3362" w:rsidRDefault="00813C5B" w:rsidP="00DE3362">
      <w:pPr>
        <w:pStyle w:val="ConsPlusNormal"/>
        <w:ind w:firstLine="540"/>
        <w:jc w:val="both"/>
        <w:rPr>
          <w:sz w:val="22"/>
          <w:szCs w:val="22"/>
        </w:rPr>
      </w:pPr>
      <w:r w:rsidRPr="00DE3362">
        <w:rPr>
          <w:sz w:val="22"/>
          <w:szCs w:val="22"/>
        </w:rPr>
        <w:t>в) в случае увольнения работника, являющегося членом профсоюза, по пункту 2, 3 или 5 части первой статьи 81 Кодекса проект приказа, а также копии документов, являющихся основанием для принятия указанного решения, направлялись в выборный орган соответствующей первичной профсоюзной организации; работодатель провел дополнительные консультации с выборным органом первичной профсоюзной организации в тех случаях, когда выборный орган первичной профсоюзной организации выразил несогласие с предполагаемым увольнением работника; был соблюден месячный срок для расторжения трудового договора, исчисляемый со дня получения работодателем мотивированного мнения выборного органа первичной профсоюзной организации (статья 373 ТК РФ).</w:t>
      </w:r>
    </w:p>
    <w:p w:rsidR="00813C5B" w:rsidRPr="00DE3362" w:rsidRDefault="00813C5B" w:rsidP="00DE3362">
      <w:pPr>
        <w:pStyle w:val="ConsPlusNormal"/>
        <w:ind w:firstLine="540"/>
        <w:jc w:val="both"/>
        <w:rPr>
          <w:sz w:val="22"/>
          <w:szCs w:val="22"/>
        </w:rPr>
      </w:pPr>
      <w:r w:rsidRPr="00DE3362">
        <w:rPr>
          <w:sz w:val="22"/>
          <w:szCs w:val="22"/>
        </w:rPr>
        <w:t>Решая вопрос о законности увольнения в тех случаях, когда оно произведено с согласия вышестоящего выборного профсоюзного органа, необходимо иметь в виду, что работодатель, в частности, должен представить доказательства того, что профсоюзный орган дал согласие по тем основаниям, которые были указаны работодателем при обращении в профсоюзный орган, а затем в приказе об увольнении.</w:t>
      </w:r>
    </w:p>
    <w:p w:rsidR="00813C5B" w:rsidRPr="00DE3362" w:rsidRDefault="00813C5B" w:rsidP="00DE3362">
      <w:pPr>
        <w:pStyle w:val="ConsPlusNormal"/>
        <w:ind w:firstLine="540"/>
        <w:jc w:val="both"/>
        <w:rPr>
          <w:sz w:val="22"/>
          <w:szCs w:val="22"/>
        </w:rPr>
      </w:pPr>
      <w:r w:rsidRPr="00DE3362">
        <w:rPr>
          <w:sz w:val="22"/>
          <w:szCs w:val="22"/>
        </w:rPr>
        <w:t>25. Судам необходимо иметь в виду, что в соответствии с частью пятой статьи 373 ТК РФ 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rsidR="00813C5B" w:rsidRPr="00DE3362" w:rsidRDefault="00813C5B" w:rsidP="00DE3362">
      <w:pPr>
        <w:pStyle w:val="ConsPlusNormal"/>
        <w:ind w:firstLine="540"/>
        <w:jc w:val="both"/>
        <w:rPr>
          <w:sz w:val="22"/>
          <w:szCs w:val="22"/>
        </w:rPr>
      </w:pPr>
      <w:r w:rsidRPr="00DE3362">
        <w:rPr>
          <w:sz w:val="22"/>
          <w:szCs w:val="22"/>
        </w:rPr>
        <w:t>Учитывая, что Кодекс не установил срок, в течение которого работодатель вправе расторгнуть трудовой договор с работником, согласие на увольнение которого дано вышестоящим выборным профсоюзным органом, судам применительно к правилам части пятой статьи 373 Кодекса следует исходить из того, что увольнение также может быть произведено не позднее одного месяца со дня получения согласия вышестоящего выборного профсоюзного органа на увольнение.</w:t>
      </w:r>
    </w:p>
    <w:p w:rsidR="00813C5B" w:rsidRPr="00DE3362" w:rsidRDefault="00813C5B" w:rsidP="00DE3362">
      <w:pPr>
        <w:pStyle w:val="ConsPlusNormal"/>
        <w:ind w:firstLine="540"/>
        <w:jc w:val="both"/>
        <w:rPr>
          <w:sz w:val="22"/>
          <w:szCs w:val="22"/>
        </w:rPr>
      </w:pPr>
      <w:r w:rsidRPr="00DE3362">
        <w:rPr>
          <w:sz w:val="22"/>
          <w:szCs w:val="22"/>
        </w:rPr>
        <w:t>26. В случае несоблюдения работодателем требований закона о предварительном (до издания приказа) получении согласия соответствующего вышестоящего выборного профсоюзного органа на расторжение трудового договора либо об обращении в выборный орган соответствующей первичной профсоюзной организации за получением мотивированного мнения профсоюзного органа о возможном расторжении трудового договора с работником, когда это является обязательным, увольнение работника является незаконным и он подлежит восстановлению на работе.</w:t>
      </w:r>
    </w:p>
    <w:p w:rsidR="00813C5B" w:rsidRPr="00DE3362" w:rsidRDefault="00813C5B" w:rsidP="00DE3362">
      <w:pPr>
        <w:pStyle w:val="ConsPlusNormal"/>
        <w:ind w:firstLine="540"/>
        <w:jc w:val="both"/>
        <w:rPr>
          <w:sz w:val="22"/>
          <w:szCs w:val="22"/>
        </w:rPr>
      </w:pPr>
      <w:r w:rsidRPr="00DE3362">
        <w:rPr>
          <w:sz w:val="22"/>
          <w:szCs w:val="22"/>
        </w:rPr>
        <w:t>27. При рассмотрении дел о восстановлении на работе следует иметь в виду, что при реализации гарантий, предоставляемых Кодексом работникам в случае расторжения с ними трудового договора, должен соблюдаться общеправовой принцип недопустимости злоупотребления правом, в том числе и со стороны работников. В частности, недопустимо сокрытие работником временной нетрудоспособности на время его увольнения с работы либо того обстоятельства, что он является членом профессионального союза или руководителем (его заместителем) выборного коллегиального органа первичной профсоюзной организации, выборного коллегиального органа профсоюзной организации структурного подразделения организации (не ниже цехового и приравненного к нему), не освобожденным от основной работы, когда решение вопроса об увольнении должно производиться с соблюдением процедуры учета мотивированного мнения выборного органа первичной профсоюзной организации либо соответственно с предварительного согласия вышестоящего выборного профсоюзного органа.</w:t>
      </w:r>
    </w:p>
    <w:p w:rsidR="00813C5B" w:rsidRPr="00DE3362" w:rsidRDefault="00813C5B" w:rsidP="00DE3362">
      <w:pPr>
        <w:pStyle w:val="ConsPlusNormal"/>
        <w:ind w:firstLine="540"/>
        <w:jc w:val="both"/>
        <w:rPr>
          <w:sz w:val="22"/>
          <w:szCs w:val="22"/>
        </w:rPr>
      </w:pPr>
      <w:r w:rsidRPr="00DE3362">
        <w:rPr>
          <w:sz w:val="22"/>
          <w:szCs w:val="22"/>
        </w:rPr>
        <w:t>При установлении судом факта злоупотребления работником правом суд может отказать в удовлетворении его иска о восстановлении на работе (изменив при этом по просьбе работника, уволенного в период временной нетрудоспособности, дату увольнения), поскольку в указанном случае работодатель не должен отвечать за неблагоприятные последствия, наступившие вследствие недобросовестных действий со стороны работника.</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Расторжение трудового договора по инициативе работодателя</w:t>
      </w:r>
    </w:p>
    <w:p w:rsidR="00813C5B" w:rsidRPr="00DE3362" w:rsidRDefault="00813C5B" w:rsidP="00DE3362">
      <w:pPr>
        <w:pStyle w:val="ConsPlusNormal"/>
        <w:jc w:val="center"/>
        <w:rPr>
          <w:sz w:val="22"/>
          <w:szCs w:val="22"/>
        </w:rPr>
      </w:pPr>
      <w:r w:rsidRPr="00DE3362">
        <w:rPr>
          <w:sz w:val="22"/>
          <w:szCs w:val="22"/>
        </w:rPr>
        <w:t>(статья 81 ТК РФ) и по пункту 2 статьи 278 ТК РФ.</w:t>
      </w:r>
    </w:p>
    <w:p w:rsidR="00813C5B" w:rsidRPr="00DE3362" w:rsidRDefault="00813C5B" w:rsidP="00DE3362">
      <w:pPr>
        <w:pStyle w:val="ConsPlusNormal"/>
        <w:jc w:val="center"/>
        <w:rPr>
          <w:sz w:val="22"/>
          <w:szCs w:val="22"/>
        </w:rPr>
      </w:pPr>
      <w:r w:rsidRPr="00DE3362">
        <w:rPr>
          <w:sz w:val="22"/>
          <w:szCs w:val="22"/>
        </w:rPr>
        <w:t>Дисциплинарные взыскания</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28. Обстоятельством, имеющим значение для правильного разрешения исков о восстановлении на работе лиц, трудовой договор с которыми расторгнут в связи с ликвидацией организации либо прекращением деятельности индивидуальным предпринимателем (пункт 1 части первой статьи 81 ТК РФ), обязанность доказать которое возлагается на ответчика, в частности, является действительное прекращение деятельности организации или индивидуальным предпринимателем.</w:t>
      </w:r>
    </w:p>
    <w:p w:rsidR="00813C5B" w:rsidRPr="00DE3362" w:rsidRDefault="00813C5B" w:rsidP="00DE3362">
      <w:pPr>
        <w:pStyle w:val="ConsPlusNormal"/>
        <w:ind w:firstLine="540"/>
        <w:jc w:val="both"/>
        <w:rPr>
          <w:sz w:val="22"/>
          <w:szCs w:val="22"/>
        </w:rPr>
      </w:pPr>
      <w:r w:rsidRPr="00DE3362">
        <w:rPr>
          <w:sz w:val="22"/>
          <w:szCs w:val="22"/>
        </w:rPr>
        <w:t>Основанием для увольнения работников по пункту 1 части первой статьи 81 Кодекса может служить решение о ликвидации юридического лица, т.е. решение о прекращении его деятельности без перехода прав и обязанностей в порядке правопреемства к другим лицам, принятое в установленном законом порядке (статья 61 ГК РФ).</w:t>
      </w:r>
    </w:p>
    <w:p w:rsidR="00813C5B" w:rsidRPr="00DE3362" w:rsidRDefault="00813C5B" w:rsidP="00DE3362">
      <w:pPr>
        <w:pStyle w:val="ConsPlusNormal"/>
        <w:ind w:firstLine="540"/>
        <w:jc w:val="both"/>
        <w:rPr>
          <w:sz w:val="22"/>
          <w:szCs w:val="22"/>
        </w:rPr>
      </w:pPr>
      <w:r w:rsidRPr="00DE3362">
        <w:rPr>
          <w:sz w:val="22"/>
          <w:szCs w:val="22"/>
        </w:rPr>
        <w:t>Если работодателем являлось физическое лицо, зарегистрированное в качестве индивидуального предпринимателя, то трудовой договор с работником может быть расторгнут по пункту 1 части первой статьи 81 Кодекса, в частности, когда прекращается деятельность индивидуальным предпринимателем на основании им самим принятого решения, вследствие признания его несостоятельным (банкротом) по решению суда (пункт 1 статьи 25 ГК РФ), в связи с истечением срока действия свидетельства о государственной регистрации, отказа в продлении лицензии на определенные виды деятельности.</w:t>
      </w:r>
    </w:p>
    <w:p w:rsidR="00813C5B" w:rsidRPr="00DE3362" w:rsidRDefault="00813C5B" w:rsidP="00DE3362">
      <w:pPr>
        <w:pStyle w:val="ConsPlusNormal"/>
        <w:ind w:firstLine="540"/>
        <w:jc w:val="both"/>
        <w:rPr>
          <w:sz w:val="22"/>
          <w:szCs w:val="22"/>
        </w:rPr>
      </w:pPr>
      <w:r w:rsidRPr="00DE3362">
        <w:rPr>
          <w:sz w:val="22"/>
          <w:szCs w:val="22"/>
        </w:rPr>
        <w:t>Под прекращением деятельности работодателя - физического лица, не имевшего статуса индивидуального предпринимателя, следует понимать фактическое прекращение таким работодателем своей деятельности.</w:t>
      </w:r>
    </w:p>
    <w:p w:rsidR="00813C5B" w:rsidRPr="00DE3362" w:rsidRDefault="00813C5B" w:rsidP="00DE3362">
      <w:pPr>
        <w:pStyle w:val="ConsPlusNormal"/>
        <w:ind w:firstLine="540"/>
        <w:jc w:val="both"/>
        <w:rPr>
          <w:sz w:val="22"/>
          <w:szCs w:val="22"/>
        </w:rPr>
      </w:pPr>
      <w:r w:rsidRPr="00DE3362">
        <w:rPr>
          <w:sz w:val="22"/>
          <w:szCs w:val="22"/>
        </w:rPr>
        <w:t>29. В соответствии с частью третьей статьи 81 Кодекса увольнение работника в связи с сокращением численности или штата работников организации, индивидуального предпринимателя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Судам следует иметь в виду, что работодатель обязан предлагать работнику все отвечающие указанным требованиям вакансии, имеющиеся у него в данной местности. При решении вопроса о переводе работника на другую работу необходимо также учитывать реальную возможность работника выполнять предлагаемую ему работу с учетом его образования, квалификации, опыта работы.</w:t>
      </w:r>
    </w:p>
    <w:p w:rsidR="00813C5B" w:rsidRPr="00DE3362" w:rsidRDefault="00813C5B" w:rsidP="00DE3362">
      <w:pPr>
        <w:pStyle w:val="ConsPlusNormal"/>
        <w:ind w:firstLine="540"/>
        <w:jc w:val="both"/>
        <w:rPr>
          <w:sz w:val="22"/>
          <w:szCs w:val="22"/>
        </w:rPr>
      </w:pPr>
      <w:r w:rsidRPr="00DE3362">
        <w:rPr>
          <w:sz w:val="22"/>
          <w:szCs w:val="22"/>
        </w:rPr>
        <w:t>При этом необходимо иметь в виду, что расторжение трудового договора с работником по пункту 2 части первой статьи 81 Кодекса возможно при условии, что он не имел преимущественного права на оставление на работе (статья 179 ТК РФ) и был предупрежден персонально и под роспись не менее чем за два месяца о предстоящем увольнении (часть вторая статьи 180 ТК РФ).</w:t>
      </w:r>
    </w:p>
    <w:p w:rsidR="00813C5B" w:rsidRPr="00DE3362" w:rsidRDefault="00813C5B" w:rsidP="00DE3362">
      <w:pPr>
        <w:pStyle w:val="ConsPlusNormal"/>
        <w:jc w:val="both"/>
        <w:rPr>
          <w:sz w:val="22"/>
          <w:szCs w:val="22"/>
        </w:rPr>
      </w:pPr>
      <w:r w:rsidRPr="00DE3362">
        <w:rPr>
          <w:sz w:val="22"/>
          <w:szCs w:val="22"/>
        </w:rPr>
        <w:t>(в ред. Постановления Пленума Верховного Суда РФ от 28.09.2010 N 22)</w:t>
      </w:r>
    </w:p>
    <w:p w:rsidR="00813C5B" w:rsidRPr="00DE3362" w:rsidRDefault="00813C5B" w:rsidP="00DE3362">
      <w:pPr>
        <w:pStyle w:val="ConsPlusNormal"/>
        <w:ind w:firstLine="540"/>
        <w:jc w:val="both"/>
        <w:rPr>
          <w:sz w:val="22"/>
          <w:szCs w:val="22"/>
        </w:rPr>
      </w:pPr>
      <w:r w:rsidRPr="00DE3362">
        <w:rPr>
          <w:sz w:val="22"/>
          <w:szCs w:val="22"/>
        </w:rPr>
        <w:t>30. При рассмотрении дел о восстановлении в должности гражданских служащих, уволенных в связи с ликвидацией государственного органа или сокращением должностей гражданской службы, следует руководствоваться положениями статей 31, 33 и 38 Федерального закона от 27 июля 2004 г. N 79-ФЗ "О государственной гражданской службе Российской Федерации".</w:t>
      </w:r>
    </w:p>
    <w:p w:rsidR="00813C5B" w:rsidRPr="00DE3362" w:rsidRDefault="00813C5B" w:rsidP="00DE3362">
      <w:pPr>
        <w:pStyle w:val="ConsPlusNormal"/>
        <w:ind w:firstLine="540"/>
        <w:jc w:val="both"/>
        <w:rPr>
          <w:sz w:val="22"/>
          <w:szCs w:val="22"/>
        </w:rPr>
      </w:pPr>
      <w:r w:rsidRPr="00DE3362">
        <w:rPr>
          <w:sz w:val="22"/>
          <w:szCs w:val="22"/>
        </w:rPr>
        <w:t>При этом необходимо иметь в виду, что исходя из статьи 73 названного Федерального закона Трудовой кодекс РФ, другие федеральные законы, иные нормативные правовые акты Российской Федерации, а также законы и иные нормативные правовые акты субъектов Российской Федерации, содержащие нормы трудового права, могут применяться к отношениям, связанным с гражданской службой, в части, не урегулированной Федеральным законом "О государственной гражданской службе Российской Федерации".</w:t>
      </w:r>
    </w:p>
    <w:p w:rsidR="00813C5B" w:rsidRPr="00DE3362" w:rsidRDefault="00813C5B" w:rsidP="00DE3362">
      <w:pPr>
        <w:pStyle w:val="ConsPlusNormal"/>
        <w:ind w:firstLine="540"/>
        <w:jc w:val="both"/>
        <w:rPr>
          <w:sz w:val="22"/>
          <w:szCs w:val="22"/>
        </w:rPr>
      </w:pPr>
      <w:r w:rsidRPr="00DE3362">
        <w:rPr>
          <w:sz w:val="22"/>
          <w:szCs w:val="22"/>
        </w:rPr>
        <w:t>31. В силу пункта 3 части первой и части второй статьи 81 ТК РФ увольнение по пункту 3 части первой статьи 81 Кодекса допустимо при условии, что несоответствие работника занимаемой должности или выполняемой работе вследствие его недостаточной квалификации подтверждено результатами аттестации, проведенной в порядке, установленном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 Учитывая это, работодатель не вправе расторгнуть трудовой договор с работником по названному основанию, если в отношении этого работника аттестация не проводилась либо аттестационная комиссия пришла к выводу о соответствии работника занимаемой должности или выполняемой работе. При этом выводы аттестационной комиссии о деловых качествах работника подлежат оценке в совокупности с другими доказательствами по делу.</w:t>
      </w:r>
    </w:p>
    <w:p w:rsidR="00813C5B" w:rsidRPr="00DE3362" w:rsidRDefault="00813C5B" w:rsidP="00DE3362">
      <w:pPr>
        <w:pStyle w:val="ConsPlusNormal"/>
        <w:ind w:firstLine="540"/>
        <w:jc w:val="both"/>
        <w:rPr>
          <w:sz w:val="22"/>
          <w:szCs w:val="22"/>
        </w:rPr>
      </w:pPr>
      <w:r w:rsidRPr="00DE3362">
        <w:rPr>
          <w:sz w:val="22"/>
          <w:szCs w:val="22"/>
        </w:rPr>
        <w:t>Если работник был уволен по пункту 3 части первой статьи 81 Кодекса, то работодатель обязан представить доказательства, свидетельствующие о том, что работник отказался от перевода на другую работу либо работодатель не имел возможности (например, в связи с отсутствием вакантных должностей или работ) перевести работника с его согласия на другую имеющуюся у этого работодателя работу (часть третья статьи 81 ТК РФ).</w:t>
      </w:r>
    </w:p>
    <w:p w:rsidR="00813C5B" w:rsidRPr="00DE3362" w:rsidRDefault="00813C5B" w:rsidP="00DE3362">
      <w:pPr>
        <w:pStyle w:val="ConsPlusNormal"/>
        <w:ind w:firstLine="540"/>
        <w:jc w:val="both"/>
        <w:rPr>
          <w:sz w:val="22"/>
          <w:szCs w:val="22"/>
        </w:rPr>
      </w:pPr>
      <w:r w:rsidRPr="00DE3362">
        <w:rPr>
          <w:sz w:val="22"/>
          <w:szCs w:val="22"/>
        </w:rPr>
        <w:t>32. Судам необходимо иметь в виду, что увольнение по пункту 4 части первой статьи 81 Кодекса в связи со сменой собственника имущества организации допустимо лишь в отношении руководителя организации, его заместителей и главного бухгалтера.</w:t>
      </w:r>
    </w:p>
    <w:p w:rsidR="00813C5B" w:rsidRPr="00DE3362" w:rsidRDefault="00813C5B" w:rsidP="00DE3362">
      <w:pPr>
        <w:pStyle w:val="ConsPlusNormal"/>
        <w:ind w:firstLine="540"/>
        <w:jc w:val="both"/>
        <w:rPr>
          <w:sz w:val="22"/>
          <w:szCs w:val="22"/>
        </w:rPr>
      </w:pPr>
      <w:r w:rsidRPr="00DE3362">
        <w:rPr>
          <w:sz w:val="22"/>
          <w:szCs w:val="22"/>
        </w:rPr>
        <w:t>При этом следует учитывать, что расторжение трудового договора по названному основанию возможно лишь в случае смены собственника имущества организации в целом. Указанные лица не могут быть уволены по пункту 4 части первой статьи 81 Кодекса при изменении подведомственности (подчиненности) организации, если при этом не произошла смена собственника имущества организации.</w:t>
      </w:r>
    </w:p>
    <w:p w:rsidR="00813C5B" w:rsidRPr="00DE3362" w:rsidRDefault="00813C5B" w:rsidP="00DE3362">
      <w:pPr>
        <w:pStyle w:val="ConsPlusNormal"/>
        <w:ind w:firstLine="540"/>
        <w:jc w:val="both"/>
        <w:rPr>
          <w:sz w:val="22"/>
          <w:szCs w:val="22"/>
        </w:rPr>
      </w:pPr>
      <w:r w:rsidRPr="00DE3362">
        <w:rPr>
          <w:sz w:val="22"/>
          <w:szCs w:val="22"/>
        </w:rPr>
        <w:t>Под сменой собственника имущества организации следует понимать переход (передачу) права собственности на имущество организации от одного лица к другому лицу или другим лицам, в частности при приватизации государственного или муниципального имущества, т.е. при отчуждении имущества, находящегося в собственности Российской Федерации, субъектов Российской Федерации, муниципальных образований, в собственность физических и (или) юридических лиц (статья 1 Федерального закона от 21 декабря 2001 г. N 178-ФЗ "О приватизации государственного и муниципального имущества", статья 217 ГК РФ); при обращении имущества, находящегося в собственности организации, в государственную собственность (последний абзац пункта 2 статьи 235 ГК РФ); при передаче государственных предприятий в муниципальную собственность и наоборот; при передаче федерального государственного предприятия в собственность субъекта Российской Федерации и наоборот.</w:t>
      </w:r>
    </w:p>
    <w:p w:rsidR="00813C5B" w:rsidRPr="00DE3362" w:rsidRDefault="00813C5B" w:rsidP="00DE3362">
      <w:pPr>
        <w:pStyle w:val="ConsPlusNormal"/>
        <w:ind w:firstLine="540"/>
        <w:jc w:val="both"/>
        <w:rPr>
          <w:sz w:val="22"/>
          <w:szCs w:val="22"/>
        </w:rPr>
      </w:pPr>
      <w:r w:rsidRPr="00DE3362">
        <w:rPr>
          <w:sz w:val="22"/>
          <w:szCs w:val="22"/>
        </w:rPr>
        <w:t>Поскольку в соответствии с пунктом 1 статьи 66 и пунктом 3 статьи 213 ГК РФ собственником имущества, созданного за счет вкладов учредителей (участников) хозяйственных товариществ и обществ, а также произведенного и приобретенного хозяйственными товариществами или обществами в процессе их деятельности, является общество или товарищество, а участники в силу абзаца второго пункта 2 статьи 48 ГК РФ имеют лишь обязательственные права в отношении таких юридических лиц (например, участвовать в управлении делами товарищества или общества, принимать участие в распределении прибыли), изменение состава участников (акционеров) не может служить основанием для прекращения трудового договора по пункту 4 части первой статьи 81 ТК РФ с лицами, перечисленными в этой норме, так как в этом случае собственником имущества хозяйственного товарищества или общества по-прежнему остается само товарищество или общество и смены собственника имущества не происходит.</w:t>
      </w:r>
    </w:p>
    <w:p w:rsidR="00813C5B" w:rsidRPr="00DE3362" w:rsidRDefault="00813C5B" w:rsidP="00DE3362">
      <w:pPr>
        <w:pStyle w:val="ConsPlusNormal"/>
        <w:ind w:firstLine="540"/>
        <w:jc w:val="both"/>
        <w:rPr>
          <w:sz w:val="22"/>
          <w:szCs w:val="22"/>
        </w:rPr>
      </w:pPr>
      <w:r w:rsidRPr="00DE3362">
        <w:rPr>
          <w:sz w:val="22"/>
          <w:szCs w:val="22"/>
        </w:rPr>
        <w:t>33. При разрешении споров лиц, уволенных по пункту 5 части первой статьи 81 Кодекса за неоднократное неисполнение без уважительных причин трудовых обязанностей, следует учитывать, что работодатель вправе расторгнуть трудовой договор по данному основанию при условии, что к работнику ранее было применено дисциплинарное взыскание и на момент повторного неисполнения им без уважительных причин трудовых обязанностей оно не снято и не погашено.</w:t>
      </w:r>
    </w:p>
    <w:p w:rsidR="00813C5B" w:rsidRPr="00DE3362" w:rsidRDefault="00813C5B" w:rsidP="00DE3362">
      <w:pPr>
        <w:pStyle w:val="ConsPlusNormal"/>
        <w:ind w:firstLine="540"/>
        <w:jc w:val="both"/>
        <w:rPr>
          <w:sz w:val="22"/>
          <w:szCs w:val="22"/>
        </w:rPr>
      </w:pPr>
      <w:r w:rsidRPr="00DE3362">
        <w:rPr>
          <w:sz w:val="22"/>
          <w:szCs w:val="22"/>
        </w:rPr>
        <w:t>Применение к работнику нового дисциплинарного взыскания, в том числе и увольнение по пункту 5 части первой статьи 81 Кодекса, допустимо также, если неисполнение или ненадлежащее исполнение по вине работника возложенных на него трудовых обязанностей продолжалось, несмотря на наложение дисциплинарного взыскания.</w:t>
      </w:r>
    </w:p>
    <w:p w:rsidR="00813C5B" w:rsidRPr="00DE3362" w:rsidRDefault="00813C5B" w:rsidP="00DE3362">
      <w:pPr>
        <w:pStyle w:val="ConsPlusNormal"/>
        <w:ind w:firstLine="540"/>
        <w:jc w:val="both"/>
        <w:rPr>
          <w:sz w:val="22"/>
          <w:szCs w:val="22"/>
        </w:rPr>
      </w:pPr>
      <w:r w:rsidRPr="00DE3362">
        <w:rPr>
          <w:sz w:val="22"/>
          <w:szCs w:val="22"/>
        </w:rPr>
        <w:t>При этом необходимо иметь в виду, что работодатель вправе применить к работнику дисциплинарное взыскание и тогда, когда он до совершения проступка подал заявление о расторжении трудового договора по своей инициативе, поскольку трудовые отношения в данном случае прекращаются лишь по истечении срока предупреждения об увольнении.</w:t>
      </w:r>
    </w:p>
    <w:p w:rsidR="00813C5B" w:rsidRPr="00DE3362" w:rsidRDefault="00813C5B" w:rsidP="00DE3362">
      <w:pPr>
        <w:pStyle w:val="ConsPlusNormal"/>
        <w:ind w:firstLine="540"/>
        <w:jc w:val="both"/>
        <w:rPr>
          <w:sz w:val="22"/>
          <w:szCs w:val="22"/>
        </w:rPr>
      </w:pPr>
      <w:r w:rsidRPr="00DE3362">
        <w:rPr>
          <w:sz w:val="22"/>
          <w:szCs w:val="22"/>
        </w:rPr>
        <w:t>Если судом будет установлено, что дисциплинарное взыскание наложено с нарушением закона, этот вывод должен быть мотивирован в решении со ссылкой на конкретные нормы законодательства, которые нарушены.</w:t>
      </w:r>
    </w:p>
    <w:p w:rsidR="00813C5B" w:rsidRPr="00DE3362" w:rsidRDefault="00813C5B" w:rsidP="00DE3362">
      <w:pPr>
        <w:pStyle w:val="ConsPlusNormal"/>
        <w:ind w:firstLine="540"/>
        <w:jc w:val="both"/>
        <w:rPr>
          <w:sz w:val="22"/>
          <w:szCs w:val="22"/>
        </w:rPr>
      </w:pPr>
      <w:r w:rsidRPr="00DE3362">
        <w:rPr>
          <w:sz w:val="22"/>
          <w:szCs w:val="22"/>
        </w:rPr>
        <w:t>34. По делам о восстановлении на работе лиц, уволенных по пункту 5 части первой статьи 81 Кодекса, на ответчике лежит обязанность представить доказательства, свидетельствующие о том, что:</w:t>
      </w:r>
    </w:p>
    <w:p w:rsidR="00813C5B" w:rsidRPr="00DE3362" w:rsidRDefault="00813C5B" w:rsidP="00DE3362">
      <w:pPr>
        <w:pStyle w:val="ConsPlusNormal"/>
        <w:ind w:firstLine="540"/>
        <w:jc w:val="both"/>
        <w:rPr>
          <w:sz w:val="22"/>
          <w:szCs w:val="22"/>
        </w:rPr>
      </w:pPr>
      <w:r w:rsidRPr="00DE3362">
        <w:rPr>
          <w:sz w:val="22"/>
          <w:szCs w:val="22"/>
        </w:rPr>
        <w:t>1) совершенное работником нарушение, явившееся поводом к увольнению, в действительности имело место и могло являться основанием для расторжения трудового договора;</w:t>
      </w:r>
    </w:p>
    <w:p w:rsidR="00813C5B" w:rsidRPr="00DE3362" w:rsidRDefault="00813C5B" w:rsidP="00DE3362">
      <w:pPr>
        <w:pStyle w:val="ConsPlusNormal"/>
        <w:ind w:firstLine="540"/>
        <w:jc w:val="both"/>
        <w:rPr>
          <w:sz w:val="22"/>
          <w:szCs w:val="22"/>
        </w:rPr>
      </w:pPr>
      <w:r w:rsidRPr="00DE3362">
        <w:rPr>
          <w:sz w:val="22"/>
          <w:szCs w:val="22"/>
        </w:rPr>
        <w:t>2) работодателем были соблюдены предусмотренные частями третьей и четвертой статьи 193 ТК РФ сроки для применения дисциплинарного взыскания.</w:t>
      </w:r>
    </w:p>
    <w:p w:rsidR="00813C5B" w:rsidRPr="00DE3362" w:rsidRDefault="00813C5B" w:rsidP="00DE3362">
      <w:pPr>
        <w:pStyle w:val="ConsPlusNormal"/>
        <w:ind w:firstLine="540"/>
        <w:jc w:val="both"/>
        <w:rPr>
          <w:sz w:val="22"/>
          <w:szCs w:val="22"/>
        </w:rPr>
      </w:pPr>
      <w:r w:rsidRPr="00DE3362">
        <w:rPr>
          <w:sz w:val="22"/>
          <w:szCs w:val="22"/>
        </w:rPr>
        <w:t>При этом следует иметь в виду, что:</w:t>
      </w:r>
    </w:p>
    <w:p w:rsidR="00813C5B" w:rsidRPr="00DE3362" w:rsidRDefault="00813C5B" w:rsidP="00DE3362">
      <w:pPr>
        <w:pStyle w:val="ConsPlusNormal"/>
        <w:ind w:firstLine="540"/>
        <w:jc w:val="both"/>
        <w:rPr>
          <w:sz w:val="22"/>
          <w:szCs w:val="22"/>
        </w:rPr>
      </w:pPr>
      <w:r w:rsidRPr="00DE3362">
        <w:rPr>
          <w:sz w:val="22"/>
          <w:szCs w:val="22"/>
        </w:rPr>
        <w:t>а) месячный срок для наложения дисциплинарного взыскания необходимо исчислять со дня обнаружения проступка;</w:t>
      </w:r>
    </w:p>
    <w:p w:rsidR="00813C5B" w:rsidRPr="00DE3362" w:rsidRDefault="00813C5B" w:rsidP="00DE3362">
      <w:pPr>
        <w:pStyle w:val="ConsPlusNormal"/>
        <w:ind w:firstLine="540"/>
        <w:jc w:val="both"/>
        <w:rPr>
          <w:sz w:val="22"/>
          <w:szCs w:val="22"/>
        </w:rPr>
      </w:pPr>
      <w:r w:rsidRPr="00DE3362">
        <w:rPr>
          <w:sz w:val="22"/>
          <w:szCs w:val="22"/>
        </w:rPr>
        <w:t>б) днем обнаружения проступка, с которого начинается течение месячного срока, считается день, когда лицу, которому по работе (службе) подчинен работник, стало известно о совершении проступка, независимо от того, наделено ли оно правом наложения дисциплинарных взысканий;</w:t>
      </w:r>
    </w:p>
    <w:p w:rsidR="00813C5B" w:rsidRPr="00DE3362" w:rsidRDefault="00813C5B" w:rsidP="00DE3362">
      <w:pPr>
        <w:pStyle w:val="ConsPlusNormal"/>
        <w:ind w:firstLine="540"/>
        <w:jc w:val="both"/>
        <w:rPr>
          <w:sz w:val="22"/>
          <w:szCs w:val="22"/>
        </w:rPr>
      </w:pPr>
      <w:r w:rsidRPr="00DE3362">
        <w:rPr>
          <w:sz w:val="22"/>
          <w:szCs w:val="22"/>
        </w:rPr>
        <w:t>в) в месячный срок для применения дисциплинарного взыскания не засчитывается время болезни работника, пребывания его в отпуске, а также время, необходимое на соблюдение процедуры учета мнения представительного органа работников (часть третья статьи 193 ТК РФ); отсутствие работника на работе по иным основаниям, в том числе и в связи с использованием дней отдыха (отгулов) независимо от их продолжительности (например, при вахтовом методе организации работ), не прерывает течение указанного срока;</w:t>
      </w:r>
    </w:p>
    <w:p w:rsidR="00813C5B" w:rsidRPr="00DE3362" w:rsidRDefault="00813C5B" w:rsidP="00DE3362">
      <w:pPr>
        <w:pStyle w:val="ConsPlusNormal"/>
        <w:ind w:firstLine="540"/>
        <w:jc w:val="both"/>
        <w:rPr>
          <w:sz w:val="22"/>
          <w:szCs w:val="22"/>
        </w:rPr>
      </w:pPr>
      <w:r w:rsidRPr="00DE3362">
        <w:rPr>
          <w:sz w:val="22"/>
          <w:szCs w:val="22"/>
        </w:rPr>
        <w:t>г) к отпуску, прерывающему течение месячного срока, следует относить все отпуска, предоставляемые работодателем в соответствии с действующим законодательством, в том числе ежегодные (основные и дополнительные) отпуска, отпуска в связи с обучением в учебных заведениях, отпуска без сохранения заработной платы.</w:t>
      </w:r>
    </w:p>
    <w:p w:rsidR="00813C5B" w:rsidRPr="00DE3362" w:rsidRDefault="00813C5B" w:rsidP="00DE3362">
      <w:pPr>
        <w:pStyle w:val="ConsPlusNormal"/>
        <w:ind w:firstLine="540"/>
        <w:jc w:val="both"/>
        <w:rPr>
          <w:sz w:val="22"/>
          <w:szCs w:val="22"/>
        </w:rPr>
      </w:pPr>
      <w:r w:rsidRPr="00DE3362">
        <w:rPr>
          <w:sz w:val="22"/>
          <w:szCs w:val="22"/>
        </w:rPr>
        <w:t>35. При рассмотрении дела о восстановлении на работе лица, уволенного по пункту 5 части первой статьи 81 Кодекса, или об оспаривании дисциплинарного взыскания следует учитывать, что неисполнением работником без уважительных причин является неисполнение трудовых обязанностей или ненадлежащее исполнение по вине работника возложенных на него трудовых обязанностей (нарушение требований законодательства, обязательств по трудовому договору, правил внутреннего трудового распорядка, должностных инструкций, положений, приказов работодателя, технических правил и т.п.).</w:t>
      </w:r>
    </w:p>
    <w:p w:rsidR="00813C5B" w:rsidRPr="00DE3362" w:rsidRDefault="00813C5B" w:rsidP="00DE3362">
      <w:pPr>
        <w:pStyle w:val="ConsPlusNormal"/>
        <w:ind w:firstLine="540"/>
        <w:jc w:val="both"/>
        <w:rPr>
          <w:sz w:val="22"/>
          <w:szCs w:val="22"/>
        </w:rPr>
      </w:pPr>
      <w:r w:rsidRPr="00DE3362">
        <w:rPr>
          <w:sz w:val="22"/>
          <w:szCs w:val="22"/>
        </w:rPr>
        <w:t>К таким нарушениям, в частности, относятся:</w:t>
      </w:r>
    </w:p>
    <w:p w:rsidR="00813C5B" w:rsidRPr="00DE3362" w:rsidRDefault="00813C5B" w:rsidP="00DE3362">
      <w:pPr>
        <w:pStyle w:val="ConsPlusNormal"/>
        <w:ind w:firstLine="540"/>
        <w:jc w:val="both"/>
        <w:rPr>
          <w:sz w:val="22"/>
          <w:szCs w:val="22"/>
        </w:rPr>
      </w:pPr>
      <w:r w:rsidRPr="00DE3362">
        <w:rPr>
          <w:sz w:val="22"/>
          <w:szCs w:val="22"/>
        </w:rPr>
        <w:t>а) отсутствие работника без уважительных причин на работе либо рабочем месте.</w:t>
      </w:r>
    </w:p>
    <w:p w:rsidR="00813C5B" w:rsidRPr="00DE3362" w:rsidRDefault="00813C5B" w:rsidP="00DE3362">
      <w:pPr>
        <w:pStyle w:val="ConsPlusNormal"/>
        <w:ind w:firstLine="540"/>
        <w:jc w:val="both"/>
        <w:rPr>
          <w:sz w:val="22"/>
          <w:szCs w:val="22"/>
        </w:rPr>
      </w:pPr>
      <w:r w:rsidRPr="00DE3362">
        <w:rPr>
          <w:sz w:val="22"/>
          <w:szCs w:val="22"/>
        </w:rPr>
        <w:t>При этом необходимо иметь в виду, что если в трудовом договоре, заключенном с работником, либо локальном нормативном акте работодателя (приказе, графике и т.п.) не оговорено конкретное рабочее место этого работника, то в случае возникновения спора по вопросу о том, где работник обязан находиться при исполнении своих трудовых обязанностей, следует исходить из того, что в силу части шестой статьи 209 Кодекса рабочим местом является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813C5B" w:rsidRPr="00DE3362" w:rsidRDefault="00813C5B" w:rsidP="00DE3362">
      <w:pPr>
        <w:pStyle w:val="ConsPlusNormal"/>
        <w:ind w:firstLine="540"/>
        <w:jc w:val="both"/>
        <w:rPr>
          <w:sz w:val="22"/>
          <w:szCs w:val="22"/>
        </w:rPr>
      </w:pPr>
      <w:r w:rsidRPr="00DE3362">
        <w:rPr>
          <w:sz w:val="22"/>
          <w:szCs w:val="22"/>
        </w:rPr>
        <w:t>б) отказ работника без уважительных причин от выполнения трудовых обязанностей в связи с изменением в установленном порядке норм труда (статья 162 ТК РФ), так как в силу трудового договора работник обязан выполнять определенную этим договором трудовую функцию, соблюдать действующие в организации правила внутреннего трудового распорядка (статья 56 ТК РФ).</w:t>
      </w:r>
    </w:p>
    <w:p w:rsidR="00813C5B" w:rsidRPr="00DE3362" w:rsidRDefault="00813C5B" w:rsidP="00DE3362">
      <w:pPr>
        <w:pStyle w:val="ConsPlusNormal"/>
        <w:ind w:firstLine="540"/>
        <w:jc w:val="both"/>
        <w:rPr>
          <w:sz w:val="22"/>
          <w:szCs w:val="22"/>
        </w:rPr>
      </w:pPr>
      <w:r w:rsidRPr="00DE3362">
        <w:rPr>
          <w:sz w:val="22"/>
          <w:szCs w:val="22"/>
        </w:rPr>
        <w:t>При этом следует иметь в виду, что отказ от продолжения работы в связи с изменением определенных сторонами условий трудового договора не является нарушением трудовой дисциплины, а служит основанием для прекращения трудового договора по пункту 7 части первой статьи 77 ТК РФ с соблюдением порядка, предусмотренного статьей 74 Кодекса;</w:t>
      </w:r>
    </w:p>
    <w:p w:rsidR="00813C5B" w:rsidRPr="00DE3362" w:rsidRDefault="00813C5B" w:rsidP="00DE3362">
      <w:pPr>
        <w:pStyle w:val="ConsPlusNormal"/>
        <w:ind w:firstLine="540"/>
        <w:jc w:val="both"/>
        <w:rPr>
          <w:sz w:val="22"/>
          <w:szCs w:val="22"/>
        </w:rPr>
      </w:pPr>
      <w:r w:rsidRPr="00DE3362">
        <w:rPr>
          <w:sz w:val="22"/>
          <w:szCs w:val="22"/>
        </w:rPr>
        <w:t>в) отказ или уклонение без уважительных причин от медицинского освидетельствования работников некоторых профессий, а также отказ работника от прохождения в рабочее время специального обучения и сдачи экзаменов по охране труда, технике безопасности и правилам эксплуатации, если это является обязательным условием допуска к работе.</w:t>
      </w:r>
    </w:p>
    <w:p w:rsidR="00813C5B" w:rsidRPr="00DE3362" w:rsidRDefault="00813C5B" w:rsidP="00DE3362">
      <w:pPr>
        <w:pStyle w:val="ConsPlusNormal"/>
        <w:ind w:firstLine="540"/>
        <w:jc w:val="both"/>
        <w:rPr>
          <w:sz w:val="22"/>
          <w:szCs w:val="22"/>
        </w:rPr>
      </w:pPr>
      <w:r w:rsidRPr="00DE3362">
        <w:rPr>
          <w:sz w:val="22"/>
          <w:szCs w:val="22"/>
        </w:rPr>
        <w:t>36. При разрешении споров, возникающих в связи с применением мер дисциплинарного взыскания к работникам, отказавшимся от заключения письменного договора о полной материальной ответственности за недостачу вверенного работникам имущества (статья 244 ТК РФ), в случае, когда он не был одновременно заключен с трудовым договором, необходимо исходить из следующего.</w:t>
      </w:r>
    </w:p>
    <w:p w:rsidR="00813C5B" w:rsidRPr="00DE3362" w:rsidRDefault="00813C5B" w:rsidP="00DE3362">
      <w:pPr>
        <w:pStyle w:val="ConsPlusNormal"/>
        <w:ind w:firstLine="540"/>
        <w:jc w:val="both"/>
        <w:rPr>
          <w:sz w:val="22"/>
          <w:szCs w:val="22"/>
        </w:rPr>
      </w:pPr>
      <w:r w:rsidRPr="00DE3362">
        <w:rPr>
          <w:sz w:val="22"/>
          <w:szCs w:val="22"/>
        </w:rPr>
        <w:t>Если выполнение обязанностей по обслуживанию материальных ценностей является основной трудовой функцией работника, что оговорено при приеме на работу, и в соответствии с действующим законодательством с ним может быть заключен договор о полной материальной ответственности, о чем работник знал, отказ от заключения такого договора следует рассматривать как неисполнение трудовых обязанностей со всеми вытекающими из этого последствиями.</w:t>
      </w:r>
    </w:p>
    <w:p w:rsidR="00813C5B" w:rsidRPr="00DE3362" w:rsidRDefault="00813C5B" w:rsidP="00DE3362">
      <w:pPr>
        <w:pStyle w:val="ConsPlusNormal"/>
        <w:ind w:firstLine="540"/>
        <w:jc w:val="both"/>
        <w:rPr>
          <w:sz w:val="22"/>
          <w:szCs w:val="22"/>
        </w:rPr>
      </w:pPr>
      <w:r w:rsidRPr="00DE3362">
        <w:rPr>
          <w:sz w:val="22"/>
          <w:szCs w:val="22"/>
        </w:rPr>
        <w:t>Если же необходимость заключить договор о полной материальной ответственности возникла после заключения с работником трудового договора и обусловлена тем, что в связи с изменением действующего законодательства занимаемая им должность или выполняемая работа отнесена к перечню должностей и работ, замещаемых или выполняемых работниками, с которыми работодатель может заключать письменные договоры о полной материальной ответственности, однако работник отказывается заключить такой договор, работодатель в силу части третьей статьи 74 Кодекса обязан предложить ему другую работу, а при ее отсутствии либо отказе работника от предложенной работы трудовой договор прекращается с ним в соответствии с пунктом 7 части первой статьи 77 Кодекса (отказ работника от продолжения работы в связи с изменением определенных сторонами условий трудового договора).</w:t>
      </w:r>
    </w:p>
    <w:p w:rsidR="00813C5B" w:rsidRPr="00DE3362" w:rsidRDefault="00813C5B" w:rsidP="00DE3362">
      <w:pPr>
        <w:pStyle w:val="ConsPlusNormal"/>
        <w:ind w:firstLine="540"/>
        <w:jc w:val="both"/>
        <w:rPr>
          <w:sz w:val="22"/>
          <w:szCs w:val="22"/>
        </w:rPr>
      </w:pPr>
      <w:r w:rsidRPr="00DE3362">
        <w:rPr>
          <w:sz w:val="22"/>
          <w:szCs w:val="22"/>
        </w:rPr>
        <w:t>37. Учитывая, что законом предусмотрено право работодателя досрочно отозвать работника из отпуска на работу только с его согласия (часть вторая статьи 125 ТК РФ), отказ работника (независимо от причины) от выполнения распоряжения работодателя о выходе на работу до окончания отпуска нельзя рассматривать как нарушение трудовой дисциплины.</w:t>
      </w:r>
    </w:p>
    <w:p w:rsidR="00813C5B" w:rsidRPr="00DE3362" w:rsidRDefault="00813C5B" w:rsidP="00DE3362">
      <w:pPr>
        <w:pStyle w:val="ConsPlusNormal"/>
        <w:ind w:firstLine="540"/>
        <w:jc w:val="both"/>
        <w:rPr>
          <w:sz w:val="22"/>
          <w:szCs w:val="22"/>
        </w:rPr>
      </w:pPr>
      <w:r w:rsidRPr="00DE3362">
        <w:rPr>
          <w:sz w:val="22"/>
          <w:szCs w:val="22"/>
        </w:rPr>
        <w:t>38. При рассмотрении дела о восстановлении на работе лица, уволенного по пункту 6 части первой статьи 81 Кодекса, работодатель обязан представить доказательства, свидетельствующие о том, что работник совершил одно из грубых нарушений трудовых обязанностей, указанных в этом пункте. При этом следует иметь в виду, что перечень грубых нарушений трудовых обязанностей, дающий основание для расторжения трудового договора с работником по пункту 6 части первой статьи 81 Кодекса, является исчерпывающим и расширительному толкованию не подлежит.</w:t>
      </w:r>
    </w:p>
    <w:p w:rsidR="00813C5B" w:rsidRPr="00DE3362" w:rsidRDefault="00813C5B" w:rsidP="00DE3362">
      <w:pPr>
        <w:pStyle w:val="ConsPlusNormal"/>
        <w:ind w:firstLine="540"/>
        <w:jc w:val="both"/>
        <w:rPr>
          <w:sz w:val="22"/>
          <w:szCs w:val="22"/>
        </w:rPr>
      </w:pPr>
      <w:r w:rsidRPr="00DE3362">
        <w:rPr>
          <w:sz w:val="22"/>
          <w:szCs w:val="22"/>
        </w:rPr>
        <w:t>39. Если трудовой договор с работником расторгнут по подпункту "а" пункта 6 части первой статьи 81 ТК РФ за прогул, необходимо учитывать, что увольнение по этому основанию, в частности, может быть произведено:</w:t>
      </w:r>
    </w:p>
    <w:p w:rsidR="00813C5B" w:rsidRPr="00DE3362" w:rsidRDefault="00813C5B" w:rsidP="00DE3362">
      <w:pPr>
        <w:pStyle w:val="ConsPlusNormal"/>
        <w:ind w:firstLine="540"/>
        <w:jc w:val="both"/>
        <w:rPr>
          <w:sz w:val="22"/>
          <w:szCs w:val="22"/>
        </w:rPr>
      </w:pPr>
      <w:r w:rsidRPr="00DE3362">
        <w:rPr>
          <w:sz w:val="22"/>
          <w:szCs w:val="22"/>
        </w:rPr>
        <w:t>а) за невыход на работу без уважительных причин, т.е. отсутствие на работе в течение всего рабочего дня (смены) независимо от продолжительности рабочего дня (смены);</w:t>
      </w:r>
    </w:p>
    <w:p w:rsidR="00813C5B" w:rsidRPr="00DE3362" w:rsidRDefault="00813C5B" w:rsidP="00DE3362">
      <w:pPr>
        <w:pStyle w:val="ConsPlusNormal"/>
        <w:ind w:firstLine="540"/>
        <w:jc w:val="both"/>
        <w:rPr>
          <w:sz w:val="22"/>
          <w:szCs w:val="22"/>
        </w:rPr>
      </w:pPr>
      <w:r w:rsidRPr="00DE3362">
        <w:rPr>
          <w:sz w:val="22"/>
          <w:szCs w:val="22"/>
        </w:rPr>
        <w:t>б) за нахождение работника без уважительных причин более четырех часов подряд в течение рабочего дня вне пределов рабочего места;</w:t>
      </w:r>
    </w:p>
    <w:p w:rsidR="00813C5B" w:rsidRPr="00DE3362" w:rsidRDefault="00813C5B" w:rsidP="00DE3362">
      <w:pPr>
        <w:pStyle w:val="ConsPlusNormal"/>
        <w:ind w:firstLine="540"/>
        <w:jc w:val="both"/>
        <w:rPr>
          <w:sz w:val="22"/>
          <w:szCs w:val="22"/>
        </w:rPr>
      </w:pPr>
      <w:r w:rsidRPr="00DE3362">
        <w:rPr>
          <w:sz w:val="22"/>
          <w:szCs w:val="22"/>
        </w:rPr>
        <w:t>в) за оставление без уважительной причины работы лицом, заключившим трудовой договор на неопределенный срок, без предупреждения работодателя о расторжении договора, а равно и до истечения двухнедельного срока предупреждения (часть первая статьи 80 ТК РФ);</w:t>
      </w:r>
    </w:p>
    <w:p w:rsidR="00813C5B" w:rsidRPr="00DE3362" w:rsidRDefault="00813C5B" w:rsidP="00DE3362">
      <w:pPr>
        <w:pStyle w:val="ConsPlusNormal"/>
        <w:ind w:firstLine="540"/>
        <w:jc w:val="both"/>
        <w:rPr>
          <w:sz w:val="22"/>
          <w:szCs w:val="22"/>
        </w:rPr>
      </w:pPr>
      <w:r w:rsidRPr="00DE3362">
        <w:rPr>
          <w:sz w:val="22"/>
          <w:szCs w:val="22"/>
        </w:rPr>
        <w:t>г) за оставление без уважительной причины работы лицом, заключившим трудовой договор на определенный срок, до истечения срока договора либо до истечения срока предупреждения о досрочном расторжении трудового договора (статья 79, часть первая статьи 80, статья 280, часть первая статьи 292, часть первая статьи 296 ТК РФ);</w:t>
      </w:r>
    </w:p>
    <w:p w:rsidR="00813C5B" w:rsidRPr="00DE3362" w:rsidRDefault="00813C5B" w:rsidP="00DE3362">
      <w:pPr>
        <w:pStyle w:val="ConsPlusNormal"/>
        <w:ind w:firstLine="540"/>
        <w:jc w:val="both"/>
        <w:rPr>
          <w:sz w:val="22"/>
          <w:szCs w:val="22"/>
        </w:rPr>
      </w:pPr>
      <w:r w:rsidRPr="00DE3362">
        <w:rPr>
          <w:sz w:val="22"/>
          <w:szCs w:val="22"/>
        </w:rPr>
        <w:t>д) за самовольное использование дней отгулов, а также за самовольный уход в отпуск (основной, дополнительный). При этом необходимо учитывать, что не является прогулом использование работником дней отдыха в случае, если работодатель в нарушение предусмотренной законом обязанности отказал в их предоставлении и время использования работником таких дней не зависело от усмотрения работодателя (например, отказ работнику, являющемуся донором, в предоставлении в соответствии с частью четвертой статьи 186 Кодекса дня отдыха непосредственно после каждого дня сдачи крови и ее компонентов).</w:t>
      </w:r>
    </w:p>
    <w:p w:rsidR="00813C5B" w:rsidRPr="00DE3362" w:rsidRDefault="00813C5B" w:rsidP="00DE3362">
      <w:pPr>
        <w:pStyle w:val="ConsPlusNormal"/>
        <w:ind w:firstLine="540"/>
        <w:jc w:val="both"/>
        <w:rPr>
          <w:sz w:val="22"/>
          <w:szCs w:val="22"/>
        </w:rPr>
      </w:pPr>
      <w:r w:rsidRPr="00DE3362">
        <w:rPr>
          <w:sz w:val="22"/>
          <w:szCs w:val="22"/>
        </w:rPr>
        <w:t>40. При рассмотрении дела о восстановлении на работе лица, переведенного на другую работу и уволенного за прогул в связи с отказом приступить к ней, работодатель обязан представить доказательства, свидетельствующие о законности самого перевода (статьи 72.1, 72.2 ТК РФ). В случае признания перевода незаконным увольнение за прогул не может считаться обоснованным и работник подлежит восстановлению на прежней работе.</w:t>
      </w:r>
    </w:p>
    <w:p w:rsidR="00813C5B" w:rsidRPr="00DE3362" w:rsidRDefault="00813C5B" w:rsidP="00DE3362">
      <w:pPr>
        <w:pStyle w:val="ConsPlusNormal"/>
        <w:ind w:firstLine="540"/>
        <w:jc w:val="both"/>
        <w:rPr>
          <w:sz w:val="22"/>
          <w:szCs w:val="22"/>
        </w:rPr>
      </w:pPr>
      <w:r w:rsidRPr="00DE3362">
        <w:rPr>
          <w:sz w:val="22"/>
          <w:szCs w:val="22"/>
        </w:rPr>
        <w:t>41. Если при разрешении спора о восстановлении на работе лица, уволенного за прогул, и взыскании среднего заработка за время вынужденного прогула выясняется, что отсутствие на рабочем месте было вызвано неуважительной причиной, но работодателем нарушен порядок увольнения, суду при удовлетворении заявленных требований необходимо учитывать, что средний заработок восстановленному работнику в таких случаях может быть взыскан не с первого дня невыхода на работу, а со дня издания приказа об увольнении, поскольку только с этого времени прогул является вынужденным.</w:t>
      </w:r>
    </w:p>
    <w:p w:rsidR="00813C5B" w:rsidRPr="00DE3362" w:rsidRDefault="00813C5B" w:rsidP="00DE3362">
      <w:pPr>
        <w:pStyle w:val="ConsPlusNormal"/>
        <w:ind w:firstLine="540"/>
        <w:jc w:val="both"/>
        <w:rPr>
          <w:sz w:val="22"/>
          <w:szCs w:val="22"/>
        </w:rPr>
      </w:pPr>
      <w:r w:rsidRPr="00DE3362">
        <w:rPr>
          <w:sz w:val="22"/>
          <w:szCs w:val="22"/>
        </w:rPr>
        <w:t>42. При разрешении споров, связанных с расторжением трудового договора по подпункту "б" пункта 6 части первой статьи 81 Кодекса (появление на работе в состоянии алкогольного, наркотического или иного токсического опьянения), суды должны иметь в виду, что по этому основанию могут быть уволены работники, находившиеся в рабочее время в месте выполнения трудовых обязанностей в состоянии алкогольного, наркотического или иного токсического опьянения. При этом не имеет значения, отстранялся ли работник от работы в связи с указанным состоянием.</w:t>
      </w:r>
    </w:p>
    <w:p w:rsidR="00813C5B" w:rsidRPr="00DE3362" w:rsidRDefault="00813C5B" w:rsidP="00DE3362">
      <w:pPr>
        <w:pStyle w:val="ConsPlusNormal"/>
        <w:ind w:firstLine="540"/>
        <w:jc w:val="both"/>
        <w:rPr>
          <w:sz w:val="22"/>
          <w:szCs w:val="22"/>
        </w:rPr>
      </w:pPr>
      <w:r w:rsidRPr="00DE3362">
        <w:rPr>
          <w:sz w:val="22"/>
          <w:szCs w:val="22"/>
        </w:rPr>
        <w:t>Необходимо также учитывать, что увольнение по этому основанию может последовать и тогда, когда работник в рабочее время находился в таком состоянии не на своем рабочем месте, но на территории данной организации либо он находился на территории объекта, где по поручению работодателя должен был выполнять трудовую функцию.</w:t>
      </w:r>
    </w:p>
    <w:p w:rsidR="00813C5B" w:rsidRPr="00DE3362" w:rsidRDefault="00813C5B" w:rsidP="00DE3362">
      <w:pPr>
        <w:pStyle w:val="ConsPlusNormal"/>
        <w:ind w:firstLine="540"/>
        <w:jc w:val="both"/>
        <w:rPr>
          <w:sz w:val="22"/>
          <w:szCs w:val="22"/>
        </w:rPr>
      </w:pPr>
      <w:r w:rsidRPr="00DE3362">
        <w:rPr>
          <w:sz w:val="22"/>
          <w:szCs w:val="22"/>
        </w:rPr>
        <w:t>Состояние алкогольного либо наркотического или иного токсического опьянения может быть подтверждено как медицинским заключением, так и другими видами доказательств, которые должны быть соответственно оценены судом.</w:t>
      </w:r>
    </w:p>
    <w:p w:rsidR="00813C5B" w:rsidRPr="00DE3362" w:rsidRDefault="00813C5B" w:rsidP="00DE3362">
      <w:pPr>
        <w:pStyle w:val="ConsPlusNormal"/>
        <w:ind w:firstLine="540"/>
        <w:jc w:val="both"/>
        <w:rPr>
          <w:sz w:val="22"/>
          <w:szCs w:val="22"/>
        </w:rPr>
      </w:pPr>
      <w:r w:rsidRPr="00DE3362">
        <w:rPr>
          <w:sz w:val="22"/>
          <w:szCs w:val="22"/>
        </w:rPr>
        <w:t>43. В случае оспаривания работником увольнения по подпункту "в" пункта 6 части первой статьи 81 Кодекса работодатель обязан представить доказательства, свидетельствующие о том, что сведения, которые работник разгласил, в соответствии с действующим законодательством относятся к государственной, служебной, коммерческой или иной охраняемой законом тайне, либо к персональным данным другого работника, эти сведения стали известны работнику в связи с исполнением им трудовых обязанностей и он обязывался не разглашать такие сведения.</w:t>
      </w:r>
    </w:p>
    <w:p w:rsidR="00813C5B" w:rsidRPr="00DE3362" w:rsidRDefault="00813C5B" w:rsidP="00DE3362">
      <w:pPr>
        <w:pStyle w:val="ConsPlusNormal"/>
        <w:ind w:firstLine="540"/>
        <w:jc w:val="both"/>
        <w:rPr>
          <w:sz w:val="22"/>
          <w:szCs w:val="22"/>
        </w:rPr>
      </w:pPr>
      <w:r w:rsidRPr="00DE3362">
        <w:rPr>
          <w:sz w:val="22"/>
          <w:szCs w:val="22"/>
        </w:rPr>
        <w:t>44. При рассмотрении дел о восстановлении на работе лиц, трудовой договор с которыми расторгнут по подпункту "г" пункта 6 части первой статьи 81 Кодекса, суды должны учитывать, что по этому основанию могут быть уволены работники, совершившие хищение (в том числе мелкое) чужого имущества, растрату, умышленное его уничтожение или повреждение, при условии, что указанные неправомерные действия были совершены ими по месту работы и их вина установлена вступившим в законную силу приговором суда либо постановлением судьи, органа, должностного лица, уполномоченных рассматривать дела об административных правонарушениях.</w:t>
      </w:r>
    </w:p>
    <w:p w:rsidR="00813C5B" w:rsidRPr="00DE3362" w:rsidRDefault="00813C5B" w:rsidP="00DE3362">
      <w:pPr>
        <w:pStyle w:val="ConsPlusNormal"/>
        <w:ind w:firstLine="540"/>
        <w:jc w:val="both"/>
        <w:rPr>
          <w:sz w:val="22"/>
          <w:szCs w:val="22"/>
        </w:rPr>
      </w:pPr>
      <w:r w:rsidRPr="00DE3362">
        <w:rPr>
          <w:sz w:val="22"/>
          <w:szCs w:val="22"/>
        </w:rPr>
        <w:t>В качестве чужого имущества следует расценивать любое имущество, не принадлежащее данному работнику, в частности имущество, принадлежащее работодателю, другим работникам, а также лицам, не являющимся работниками данной организации.</w:t>
      </w:r>
    </w:p>
    <w:p w:rsidR="00813C5B" w:rsidRPr="00DE3362" w:rsidRDefault="00813C5B" w:rsidP="00DE3362">
      <w:pPr>
        <w:pStyle w:val="ConsPlusNormal"/>
        <w:ind w:firstLine="540"/>
        <w:jc w:val="both"/>
        <w:rPr>
          <w:sz w:val="22"/>
          <w:szCs w:val="22"/>
        </w:rPr>
      </w:pPr>
      <w:r w:rsidRPr="00DE3362">
        <w:rPr>
          <w:sz w:val="22"/>
          <w:szCs w:val="22"/>
        </w:rPr>
        <w:t>Установленный месячный срок для применения такой меры дисциплинарного взыскания исчисляется со дня вступления в законную силу приговора суда либо постановления судьи, органа, должностного лица, уполномоченных рассматривать дела об административных правонарушениях.</w:t>
      </w:r>
    </w:p>
    <w:p w:rsidR="00813C5B" w:rsidRPr="00DE3362" w:rsidRDefault="00813C5B" w:rsidP="00DE3362">
      <w:pPr>
        <w:pStyle w:val="ConsPlusNormal"/>
        <w:ind w:firstLine="540"/>
        <w:jc w:val="both"/>
        <w:rPr>
          <w:sz w:val="22"/>
          <w:szCs w:val="22"/>
        </w:rPr>
      </w:pPr>
      <w:r w:rsidRPr="00DE3362">
        <w:rPr>
          <w:sz w:val="22"/>
          <w:szCs w:val="22"/>
        </w:rPr>
        <w:t>45. Судам необходимо иметь в виду, что расторжение трудового договора с работником по пункту 7 части первой статьи 81 Кодекса в связи с утратой доверия возможно только в отношении работников, непосредственно обслуживающих денежные или товарные ценности (прием, хранение, транспортировка, распределение и т.п.), и при условии, что ими совершены такие виновные действия, которые давали работодателю основание для утраты довериям к ним.</w:t>
      </w:r>
    </w:p>
    <w:p w:rsidR="00813C5B" w:rsidRPr="00DE3362" w:rsidRDefault="00813C5B" w:rsidP="00DE3362">
      <w:pPr>
        <w:pStyle w:val="ConsPlusNormal"/>
        <w:ind w:firstLine="540"/>
        <w:jc w:val="both"/>
        <w:rPr>
          <w:sz w:val="22"/>
          <w:szCs w:val="22"/>
        </w:rPr>
      </w:pPr>
      <w:r w:rsidRPr="00DE3362">
        <w:rPr>
          <w:sz w:val="22"/>
          <w:szCs w:val="22"/>
        </w:rPr>
        <w:t>При установлении в предусмотренном законом порядке факта совершения хищения, взяточничества и иных корыстных правонарушений эти работники могут быть уволены по основанию утраты к ним доверия и в том случае, когда указанные действия не связаны с их работой.</w:t>
      </w:r>
    </w:p>
    <w:p w:rsidR="00813C5B" w:rsidRPr="00DE3362" w:rsidRDefault="00813C5B" w:rsidP="00DE3362">
      <w:pPr>
        <w:pStyle w:val="ConsPlusNormal"/>
        <w:ind w:firstLine="540"/>
        <w:jc w:val="both"/>
        <w:rPr>
          <w:sz w:val="22"/>
          <w:szCs w:val="22"/>
        </w:rPr>
      </w:pPr>
      <w:r w:rsidRPr="00DE3362">
        <w:rPr>
          <w:sz w:val="22"/>
          <w:szCs w:val="22"/>
        </w:rPr>
        <w:t>46. При рассмотрении дел о восстановлении на работе лиц, трудовой договор с которыми прекращен в связи с совершением ими аморального проступка, несовместимого с продолжением данной работы (пункт 8 части первой статьи 81 ТК РФ), судам следует исходить из того, что по этому основанию допускается увольнение только тех работников, которые занимаются воспитательной деятельностью, например учителей, преподавателей учебных заведений, мастеров производственного обучения, воспитателей детских учреждений, и независимо от того, где совершен аморальный проступок: по месту работы или в быту.</w:t>
      </w:r>
    </w:p>
    <w:p w:rsidR="00813C5B" w:rsidRPr="00DE3362" w:rsidRDefault="00813C5B" w:rsidP="00DE3362">
      <w:pPr>
        <w:pStyle w:val="ConsPlusNormal"/>
        <w:ind w:firstLine="540"/>
        <w:jc w:val="both"/>
        <w:rPr>
          <w:sz w:val="22"/>
          <w:szCs w:val="22"/>
        </w:rPr>
      </w:pPr>
      <w:r w:rsidRPr="00DE3362">
        <w:rPr>
          <w:sz w:val="22"/>
          <w:szCs w:val="22"/>
        </w:rPr>
        <w:t>47. Если виновные действия, дающие основание для утраты доверия, либо аморальный проступок совершены работником по месту работы и в связи с исполнением им трудовых обязанностей, то такой работник может быть уволен с работы (соответственно по пункту 7 или 8 части первой статьи 81 ТК РФ) при условии соблюдения порядка применения дисциплинарных взысканий, установленного статьей 193 Кодекса.</w:t>
      </w:r>
    </w:p>
    <w:p w:rsidR="00813C5B" w:rsidRPr="00DE3362" w:rsidRDefault="00813C5B" w:rsidP="00DE3362">
      <w:pPr>
        <w:pStyle w:val="ConsPlusNormal"/>
        <w:ind w:firstLine="540"/>
        <w:jc w:val="both"/>
        <w:rPr>
          <w:sz w:val="22"/>
          <w:szCs w:val="22"/>
        </w:rPr>
      </w:pPr>
      <w:r w:rsidRPr="00DE3362">
        <w:rPr>
          <w:sz w:val="22"/>
          <w:szCs w:val="22"/>
        </w:rPr>
        <w:t>Если же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то трудовой договор также может быть расторгнут с ним по пункту 7 или пункту 8 части первой статьи 81 ТК РФ, но не позднее одного года со дня обнаружения проступка работодателем (часть пятая статьи 81 ТК РФ).</w:t>
      </w:r>
    </w:p>
    <w:p w:rsidR="00813C5B" w:rsidRPr="00DE3362" w:rsidRDefault="00813C5B" w:rsidP="00DE3362">
      <w:pPr>
        <w:pStyle w:val="ConsPlusNormal"/>
        <w:ind w:firstLine="540"/>
        <w:jc w:val="both"/>
        <w:rPr>
          <w:sz w:val="22"/>
          <w:szCs w:val="22"/>
        </w:rPr>
      </w:pPr>
      <w:r w:rsidRPr="00DE3362">
        <w:rPr>
          <w:sz w:val="22"/>
          <w:szCs w:val="22"/>
        </w:rPr>
        <w:t>48. Судам следует иметь в виду, что расторжение трудового договора по пункту 9 части первой статьи 81 Кодекса допустимо лишь в отношении руководителей организации (филиала, представительства), его заместителей и главного бухгалтера и при условии, что ими было принято необоснованное решение, которое повлекло за собой нарушение сохранности имущества, неправомерное его использование или иной ущерб имуществу организации.</w:t>
      </w:r>
    </w:p>
    <w:p w:rsidR="00813C5B" w:rsidRPr="00DE3362" w:rsidRDefault="00813C5B" w:rsidP="00DE3362">
      <w:pPr>
        <w:pStyle w:val="ConsPlusNormal"/>
        <w:ind w:firstLine="540"/>
        <w:jc w:val="both"/>
        <w:rPr>
          <w:sz w:val="22"/>
          <w:szCs w:val="22"/>
        </w:rPr>
      </w:pPr>
      <w:r w:rsidRPr="00DE3362">
        <w:rPr>
          <w:sz w:val="22"/>
          <w:szCs w:val="22"/>
        </w:rPr>
        <w:t>Решая вопрос о том, являлось ли принятое решение необоснованным, необходимо учитывать, наступили ли названные неблагоприятные последствия именно в результате принятия этого решения и можно ли было их избежать в случае принятия другого решения. При этом, если ответчик не представит доказательства, подтверждающие наступление неблагоприятных последствий, указанных в пункте 9 части первой статьи 81 Кодекса, увольнение по данному основанию не может быть признано законным.</w:t>
      </w:r>
    </w:p>
    <w:p w:rsidR="00813C5B" w:rsidRPr="00DE3362" w:rsidRDefault="00813C5B" w:rsidP="00DE3362">
      <w:pPr>
        <w:pStyle w:val="ConsPlusNormal"/>
        <w:ind w:firstLine="540"/>
        <w:jc w:val="both"/>
        <w:rPr>
          <w:sz w:val="22"/>
          <w:szCs w:val="22"/>
        </w:rPr>
      </w:pPr>
      <w:r w:rsidRPr="00DE3362">
        <w:rPr>
          <w:sz w:val="22"/>
          <w:szCs w:val="22"/>
        </w:rPr>
        <w:t>49. Работодатель вправе расторгнуть трудовой договор по пункту 10 части первой статьи 81 Кодекса с руководителем организации (филиала, представительства) или его заместителями, если ими было допущено однократное грубое нарушение своих трудовых обязанностей.</w:t>
      </w:r>
    </w:p>
    <w:p w:rsidR="00813C5B" w:rsidRPr="00DE3362" w:rsidRDefault="00813C5B" w:rsidP="00DE3362">
      <w:pPr>
        <w:pStyle w:val="ConsPlusNormal"/>
        <w:ind w:firstLine="540"/>
        <w:jc w:val="both"/>
        <w:rPr>
          <w:sz w:val="22"/>
          <w:szCs w:val="22"/>
        </w:rPr>
      </w:pPr>
      <w:r w:rsidRPr="00DE3362">
        <w:rPr>
          <w:sz w:val="22"/>
          <w:szCs w:val="22"/>
        </w:rPr>
        <w:t>Вопрос о том, являлось ли допущенное нарушение грубым, решается судом с учетом конкретных обстоятельств каждого дела. При этом обязанность доказать, что такое нарушение в действительности имело место и носило грубый характер, лежит на работодателе.</w:t>
      </w:r>
    </w:p>
    <w:p w:rsidR="00813C5B" w:rsidRPr="00DE3362" w:rsidRDefault="00813C5B" w:rsidP="00DE3362">
      <w:pPr>
        <w:pStyle w:val="ConsPlusNormal"/>
        <w:ind w:firstLine="540"/>
        <w:jc w:val="both"/>
        <w:rPr>
          <w:sz w:val="22"/>
          <w:szCs w:val="22"/>
        </w:rPr>
      </w:pPr>
      <w:r w:rsidRPr="00DE3362">
        <w:rPr>
          <w:sz w:val="22"/>
          <w:szCs w:val="22"/>
        </w:rPr>
        <w:t>В качестве грубого нарушения трудовых обязанностей руководителем организации (филиала, представительства), его заместителями следует, в частности, расценивать неисполнение возложенных на этих лиц трудовым договором обязанностей, которое могло повлечь причинение вреда здоровью работников либо причинение имущественного ущерба организации.</w:t>
      </w:r>
    </w:p>
    <w:p w:rsidR="00813C5B" w:rsidRPr="00DE3362" w:rsidRDefault="00813C5B" w:rsidP="00DE3362">
      <w:pPr>
        <w:pStyle w:val="ConsPlusNormal"/>
        <w:ind w:firstLine="540"/>
        <w:jc w:val="both"/>
        <w:rPr>
          <w:sz w:val="22"/>
          <w:szCs w:val="22"/>
        </w:rPr>
      </w:pPr>
      <w:r w:rsidRPr="00DE3362">
        <w:rPr>
          <w:sz w:val="22"/>
          <w:szCs w:val="22"/>
        </w:rPr>
        <w:t>Исходя из содержания пункта 10 части первой статьи 81 Кодекса руководители других структурных подразделений организации и их заместители, а также главный бухгалтер организации не могут быть уволены по этому основанию. Однако трудовой договор с такими работниками может быть расторгнут за однократное грубое нарушение ими своих трудовых обязанностей по пункту 6 части первой статьи 81 ТК РФ, если совершенные ими деяния подпадают под перечень грубых нарушений, указанных в подпунктах "а" - "д" пункта 6 части первой статьи 81 Кодекса, либо в иных случаях, если это предусмотрено федеральными законами.</w:t>
      </w:r>
    </w:p>
    <w:p w:rsidR="00813C5B" w:rsidRPr="00DE3362" w:rsidRDefault="00813C5B" w:rsidP="00DE3362">
      <w:pPr>
        <w:pStyle w:val="ConsPlusNormal"/>
        <w:ind w:firstLine="540"/>
        <w:jc w:val="both"/>
        <w:rPr>
          <w:sz w:val="22"/>
          <w:szCs w:val="22"/>
        </w:rPr>
      </w:pPr>
      <w:r w:rsidRPr="00DE3362">
        <w:rPr>
          <w:sz w:val="22"/>
          <w:szCs w:val="22"/>
        </w:rPr>
        <w:t>50. Принимая во внимание, что статья 3 Кодекса запрещает ограничивать кого-либо в трудовых правах и свободах в зависимости от должностного положения, а также учитывая, что увольнение руководителя организации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 по существу является увольнением по инициативе работодателя и глава 43 Кодекса, регулирующая особенности труда руководителя организации, не содержит норм, лишающих этих лиц гарантии, установленной частью шестой статьи 81 ТК РФ, в виде общего запрета на увольнение работника по инициативе работодателя в период временной нетрудоспособности и в период пребывания в отпуске (кроме случая ликвидации организации либо прекращения деятельности индивидуальным предпринимателем), трудовой договор с руководителем организации не может быть прекращен по пункту 2 статьи 278 Кодекса в период его временной нетрудоспособности или пребывания в отпуске.</w:t>
      </w:r>
    </w:p>
    <w:p w:rsidR="00813C5B" w:rsidRPr="00DE3362" w:rsidRDefault="00813C5B" w:rsidP="00DE3362">
      <w:pPr>
        <w:pStyle w:val="ConsPlusNormal"/>
        <w:ind w:firstLine="540"/>
        <w:jc w:val="both"/>
        <w:rPr>
          <w:sz w:val="22"/>
          <w:szCs w:val="22"/>
        </w:rPr>
      </w:pPr>
      <w:r w:rsidRPr="00DE3362">
        <w:rPr>
          <w:sz w:val="22"/>
          <w:szCs w:val="22"/>
        </w:rPr>
        <w:t>51. В силу пункта 11 части первой статьи 77 и статьи 84 ТК РФ трудовой договор может быть прекращен вследствие нарушения установленных Трудовым кодексом РФ или иным федеральным законом правил заключения трудового договора, если нарушение этих правил исключает возможность продолжения работы и работник не может быть переведен с его письменного согласия на другую имеющуюся у работодателя работу.</w:t>
      </w:r>
    </w:p>
    <w:p w:rsidR="00813C5B" w:rsidRPr="00DE3362" w:rsidRDefault="00813C5B" w:rsidP="00DE3362">
      <w:pPr>
        <w:pStyle w:val="ConsPlusNormal"/>
        <w:ind w:firstLine="540"/>
        <w:jc w:val="both"/>
        <w:rPr>
          <w:sz w:val="22"/>
          <w:szCs w:val="22"/>
        </w:rPr>
      </w:pPr>
      <w:r w:rsidRPr="00DE3362">
        <w:rPr>
          <w:sz w:val="22"/>
          <w:szCs w:val="22"/>
        </w:rPr>
        <w:t>При этом необходимо учитывать, что если правила заключения трудового договора были нарушены по вине самого работника вследствие представления им подложных документов, то трудовой договор с таким работником расторгается по пункту 11 части первой статьи 81 Кодекса, а не по пункту 11 части первой статьи 77 Кодекса.</w:t>
      </w:r>
    </w:p>
    <w:p w:rsidR="00813C5B" w:rsidRPr="00DE3362" w:rsidRDefault="00813C5B" w:rsidP="00DE3362">
      <w:pPr>
        <w:pStyle w:val="ConsPlusNormal"/>
        <w:ind w:firstLine="540"/>
        <w:jc w:val="both"/>
        <w:rPr>
          <w:sz w:val="22"/>
          <w:szCs w:val="22"/>
        </w:rPr>
      </w:pPr>
      <w:r w:rsidRPr="00DE3362">
        <w:rPr>
          <w:sz w:val="22"/>
          <w:szCs w:val="22"/>
        </w:rPr>
        <w:t>52. Увольнение работника за неоднократное неисполнение без уважительных причин трудовых обязанностей, а также за однократное грубое нарушение работником трудовых обязанностей; за совершение виновных действий, дающих основание для утраты доверия, или совершение аморального проступка, если виновные действия, дающие основание для утраты доверия, либо аморальный проступок совершены работником по месту работы или в связи с исполнением им трудовых обязанностей; увольнение руководителя организации (филиала, представительства), его заместителей или главного бухгалтера за принятие необоснованного решения, повлекшего за собой нарушение сохранности имущества, неправомерное его использование или иной ущерб имуществу организации; увольнение руководителя организации (филиала, представительства), его заместителей за однократное грубое нарушение трудовых обязанностей; увольнение педагогического работника за повторное в течение одного года грубое нарушение устава образовательного учреждения (пункты 5 - 10 части первой статьи 81, пункт 1 статьи 336 ТК РФ) является мерой дисциплинарного взыскания (часть третья статьи 192 ТК РФ). Поэтому увольнение по указанным основаниям допускается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соблюдение процедуры учета мнения представительного органа работника (часть третья статьи 193 ТК РФ). Дисциплинарное взыскание не может быть применено позднее шести месяцев со дня совершения проступка, а по результатам ревизии или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 (часть четвертая статьи 193 ТК РФ).</w:t>
      </w:r>
    </w:p>
    <w:p w:rsidR="00813C5B" w:rsidRPr="00DE3362" w:rsidRDefault="00813C5B" w:rsidP="00DE3362">
      <w:pPr>
        <w:pStyle w:val="ConsPlusNormal"/>
        <w:jc w:val="both"/>
        <w:rPr>
          <w:sz w:val="22"/>
          <w:szCs w:val="22"/>
        </w:rPr>
      </w:pPr>
      <w:r w:rsidRPr="00DE3362">
        <w:rPr>
          <w:sz w:val="22"/>
          <w:szCs w:val="22"/>
        </w:rPr>
        <w:t>(в ред. Постановлений Пленума Верховного Суда РФ от 28.09.2010 N 22, от 24.11.2015 N 52)</w:t>
      </w:r>
    </w:p>
    <w:p w:rsidR="00813C5B" w:rsidRPr="00DE3362" w:rsidRDefault="00813C5B" w:rsidP="00DE3362">
      <w:pPr>
        <w:pStyle w:val="ConsPlusNormal"/>
        <w:ind w:firstLine="540"/>
        <w:jc w:val="both"/>
        <w:rPr>
          <w:sz w:val="22"/>
          <w:szCs w:val="22"/>
        </w:rPr>
      </w:pPr>
      <w:r w:rsidRPr="00DE3362">
        <w:rPr>
          <w:sz w:val="22"/>
          <w:szCs w:val="22"/>
        </w:rPr>
        <w:t>53. В силу статьи 46 (часть 1) Конституции РФ, гарантирующей каждому судебную защиту его прав и свобод, и корреспондирующих ей положений международно-правовых актов, в частности статьи 8 Всеобщей декларации прав человека, статьи 6 (пункт 1) Конвенции о защите прав человека и основных свобод, а также статьи 14 (пункт 1) Международного пакта о гражданских и политических правах, государство обязано обеспечить осуществление права на судебную защиту, которая должна быть справедливой, компетентной, полной и эффективной.</w:t>
      </w:r>
    </w:p>
    <w:p w:rsidR="00813C5B" w:rsidRPr="00DE3362" w:rsidRDefault="00813C5B" w:rsidP="00DE3362">
      <w:pPr>
        <w:pStyle w:val="ConsPlusNormal"/>
        <w:ind w:firstLine="540"/>
        <w:jc w:val="both"/>
        <w:rPr>
          <w:sz w:val="22"/>
          <w:szCs w:val="22"/>
        </w:rPr>
      </w:pPr>
      <w:r w:rsidRPr="00DE3362">
        <w:rPr>
          <w:sz w:val="22"/>
          <w:szCs w:val="22"/>
        </w:rPr>
        <w:t>Учитывая это, а также принимая во внимание, что суд, являющийся органом по разрешению индивидуальных трудовых споров, в силу части 1 статьи 195 ГПК РФ должен вынести законное и обоснованное решение, обстоятельством, имеющим значение для правильного рассмотрения дел об оспаривании дисциплинарного взыскания или о восстановлении на работе и подлежащим доказыванию работодателем, является соблюдение им при применении к работнику дисциплинарного взыскания вытекающих из статей 1, 2, 15, 17, 18, 19, 54 и 55 Конституции РФ и признаваемых Российской Федерацией как правовым государством общих принципов юридической, а следовательно и дисциплинарной, ответственности, таких, как справедливость, равенство, соразмерность, законность, вина, гуманизм.</w:t>
      </w:r>
    </w:p>
    <w:p w:rsidR="00813C5B" w:rsidRPr="00DE3362" w:rsidRDefault="00813C5B" w:rsidP="00DE3362">
      <w:pPr>
        <w:pStyle w:val="ConsPlusNormal"/>
        <w:ind w:firstLine="540"/>
        <w:jc w:val="both"/>
        <w:rPr>
          <w:sz w:val="22"/>
          <w:szCs w:val="22"/>
        </w:rPr>
      </w:pPr>
      <w:r w:rsidRPr="00DE3362">
        <w:rPr>
          <w:sz w:val="22"/>
          <w:szCs w:val="22"/>
        </w:rPr>
        <w:t>В этих целях работодателю необходимо представить доказательства, свидетельствующие не только о том, что работник совершил дисциплинарный проступок, но и о том, что при наложении взыскания учитывались тяжесть этого проступка и обстоятельства, при которых он был совершен (часть пятая статьи 192 ТК РФ), а также предшествующее поведение работника, его отношение к труду.</w:t>
      </w:r>
    </w:p>
    <w:p w:rsidR="00813C5B" w:rsidRPr="00DE3362" w:rsidRDefault="00813C5B" w:rsidP="00DE3362">
      <w:pPr>
        <w:pStyle w:val="ConsPlusNormal"/>
        <w:ind w:firstLine="540"/>
        <w:jc w:val="both"/>
        <w:rPr>
          <w:sz w:val="22"/>
          <w:szCs w:val="22"/>
        </w:rPr>
      </w:pPr>
      <w:r w:rsidRPr="00DE3362">
        <w:rPr>
          <w:sz w:val="22"/>
          <w:szCs w:val="22"/>
        </w:rPr>
        <w:t>Если при рассмотрении дела о восстановлении на работе суд придет к выводу, что проступок действительно имел место, но увольнение произведено без учета вышеуказанных обстоятельств, иск может быть удовлетворен.</w:t>
      </w:r>
    </w:p>
    <w:p w:rsidR="00813C5B" w:rsidRPr="00DE3362" w:rsidRDefault="00813C5B" w:rsidP="00DE3362">
      <w:pPr>
        <w:pStyle w:val="ConsPlusNormal"/>
        <w:ind w:firstLine="540"/>
        <w:jc w:val="both"/>
        <w:rPr>
          <w:sz w:val="22"/>
          <w:szCs w:val="22"/>
        </w:rPr>
      </w:pPr>
      <w:r w:rsidRPr="00DE3362">
        <w:rPr>
          <w:sz w:val="22"/>
          <w:szCs w:val="22"/>
        </w:rPr>
        <w:t>Однако в указанном случае суд не вправе заменить увольнение другой мерой взыскания, поскольку в соответствии со статьей 192 Кодекса наложение на работника дисциплинарного взыскания является компетенцией работодателя.</w:t>
      </w:r>
    </w:p>
    <w:p w:rsidR="00813C5B" w:rsidRPr="00DE3362" w:rsidRDefault="00813C5B" w:rsidP="00DE3362">
      <w:pPr>
        <w:pStyle w:val="ConsPlusNormal"/>
        <w:jc w:val="center"/>
        <w:rPr>
          <w:sz w:val="22"/>
          <w:szCs w:val="22"/>
        </w:rPr>
      </w:pPr>
    </w:p>
    <w:p w:rsidR="00813C5B" w:rsidRPr="00DE3362" w:rsidRDefault="00813C5B" w:rsidP="00DE3362">
      <w:pPr>
        <w:pStyle w:val="ConsPlusNormal"/>
        <w:jc w:val="center"/>
        <w:outlineLvl w:val="0"/>
        <w:rPr>
          <w:sz w:val="22"/>
          <w:szCs w:val="22"/>
        </w:rPr>
      </w:pPr>
      <w:r w:rsidRPr="00DE3362">
        <w:rPr>
          <w:sz w:val="22"/>
          <w:szCs w:val="22"/>
        </w:rPr>
        <w:t>Заработная плата. Ежегодные</w:t>
      </w:r>
    </w:p>
    <w:p w:rsidR="00813C5B" w:rsidRPr="00DE3362" w:rsidRDefault="00813C5B" w:rsidP="00DE3362">
      <w:pPr>
        <w:pStyle w:val="ConsPlusNormal"/>
        <w:jc w:val="center"/>
        <w:rPr>
          <w:sz w:val="22"/>
          <w:szCs w:val="22"/>
        </w:rPr>
      </w:pPr>
      <w:r w:rsidRPr="00DE3362">
        <w:rPr>
          <w:sz w:val="22"/>
          <w:szCs w:val="22"/>
        </w:rPr>
        <w:t>дополнительные отпуска. Забастовка</w:t>
      </w:r>
    </w:p>
    <w:p w:rsidR="00813C5B" w:rsidRPr="00DE3362" w:rsidRDefault="00813C5B" w:rsidP="00DE3362">
      <w:pPr>
        <w:pStyle w:val="ConsPlusNormal"/>
        <w:jc w:val="center"/>
        <w:rPr>
          <w:sz w:val="22"/>
          <w:szCs w:val="22"/>
        </w:rPr>
      </w:pPr>
    </w:p>
    <w:p w:rsidR="00813C5B" w:rsidRPr="00DE3362" w:rsidRDefault="00813C5B" w:rsidP="00DE3362">
      <w:pPr>
        <w:pStyle w:val="ConsPlusNormal"/>
        <w:ind w:firstLine="540"/>
        <w:jc w:val="both"/>
        <w:rPr>
          <w:sz w:val="22"/>
          <w:szCs w:val="22"/>
        </w:rPr>
      </w:pPr>
      <w:r w:rsidRPr="00DE3362">
        <w:rPr>
          <w:sz w:val="22"/>
          <w:szCs w:val="22"/>
        </w:rPr>
        <w:t>54. При разрешении споров, возникших в связи с выплатой работнику заработной платы в неденежной форме в соответствии с коллективным договором или трудовым договором, необходимо иметь в виду, что по смыслу статьи 131 Кодекса и статьи 4 Конвенции МОТ N 95 1949 г. об охране заработной платы (ратифицирована Указом Президиума Верховного Совета СССР N 31 от 31 января 1961 г.) выплата заработной платы в такой форме может быть признана обоснованной при доказанности следующих юридически значимых обстоятельств:</w:t>
      </w:r>
    </w:p>
    <w:p w:rsidR="00813C5B" w:rsidRPr="00DE3362" w:rsidRDefault="00813C5B" w:rsidP="00DE3362">
      <w:pPr>
        <w:pStyle w:val="ConsPlusNormal"/>
        <w:ind w:firstLine="540"/>
        <w:jc w:val="both"/>
        <w:rPr>
          <w:sz w:val="22"/>
          <w:szCs w:val="22"/>
        </w:rPr>
      </w:pPr>
      <w:r w:rsidRPr="00DE3362">
        <w:rPr>
          <w:sz w:val="22"/>
          <w:szCs w:val="22"/>
        </w:rPr>
        <w:t>а) имелось добровольное волеизъявление работника, подтвержденное его письменным заявлением, на выплату заработной платы в неденежной форме. При этом статьей 131 Кодекса не исключается право работника выразить согласие на получение части заработной платы в неденежной форме как при данной конкретной выплате, так и в течение определенного срока (например, в течение квартала, года). Если работник изъявил желание на получение части заработной платы в натуральной форме на определенный срок, то он вправе до окончания этого срока по согласованию с работодателем отказаться от такой формы оплаты;</w:t>
      </w:r>
    </w:p>
    <w:p w:rsidR="00813C5B" w:rsidRPr="00DE3362" w:rsidRDefault="00813C5B" w:rsidP="00DE3362">
      <w:pPr>
        <w:pStyle w:val="ConsPlusNormal"/>
        <w:ind w:firstLine="540"/>
        <w:jc w:val="both"/>
        <w:rPr>
          <w:sz w:val="22"/>
          <w:szCs w:val="22"/>
        </w:rPr>
      </w:pPr>
      <w:r w:rsidRPr="00DE3362">
        <w:rPr>
          <w:sz w:val="22"/>
          <w:szCs w:val="22"/>
        </w:rPr>
        <w:t>б) заработная плата в неденежной форме выплачена в размере, не превышающем 20 процентов от начисленной месячной заработной платы;</w:t>
      </w:r>
    </w:p>
    <w:p w:rsidR="00813C5B" w:rsidRPr="00DE3362" w:rsidRDefault="00813C5B" w:rsidP="00DE3362">
      <w:pPr>
        <w:pStyle w:val="ConsPlusNormal"/>
        <w:ind w:firstLine="540"/>
        <w:jc w:val="both"/>
        <w:rPr>
          <w:sz w:val="22"/>
          <w:szCs w:val="22"/>
        </w:rPr>
      </w:pPr>
      <w:r w:rsidRPr="00DE3362">
        <w:rPr>
          <w:sz w:val="22"/>
          <w:szCs w:val="22"/>
        </w:rPr>
        <w:t>в) выплата заработной платы в натуральной форме является обычной или желательной в данных отраслях промышленности, видах экономической деятельности или профессиях (например, такие выплаты стали обычными в сельскохозяйственном секторе экономики);</w:t>
      </w:r>
    </w:p>
    <w:p w:rsidR="00813C5B" w:rsidRPr="00DE3362" w:rsidRDefault="00813C5B" w:rsidP="00DE3362">
      <w:pPr>
        <w:pStyle w:val="ConsPlusNormal"/>
        <w:ind w:firstLine="540"/>
        <w:jc w:val="both"/>
        <w:rPr>
          <w:sz w:val="22"/>
          <w:szCs w:val="22"/>
        </w:rPr>
      </w:pPr>
      <w:r w:rsidRPr="00DE3362">
        <w:rPr>
          <w:sz w:val="22"/>
          <w:szCs w:val="22"/>
        </w:rPr>
        <w:t>г) подобного рода выплаты являются подходящими для личного потребления работника и его семьи или приносят ему известного рода пользу, имея при этом в виду, что не допускается выплата заработной платы в бонах, купонах, в форме долговых обязательств, расписок, а также в виде спиртных напитков, наркотических, токсических, ядовитых и вредных веществ, оружия, боеприпасов и других предметов, в отношении которых установлены запреты или ограничения на их свободный оборот;</w:t>
      </w:r>
    </w:p>
    <w:p w:rsidR="00813C5B" w:rsidRPr="00DE3362" w:rsidRDefault="00813C5B" w:rsidP="00DE3362">
      <w:pPr>
        <w:pStyle w:val="ConsPlusNormal"/>
        <w:ind w:firstLine="540"/>
        <w:jc w:val="both"/>
        <w:rPr>
          <w:sz w:val="22"/>
          <w:szCs w:val="22"/>
        </w:rPr>
      </w:pPr>
      <w:r w:rsidRPr="00DE3362">
        <w:rPr>
          <w:sz w:val="22"/>
          <w:szCs w:val="22"/>
        </w:rPr>
        <w:t>д) при выплате работнику заработной платы в натуральной форме соблюдены требования разумности и справедливости в отношении стоимости товаров, передаваемых ему в качестве оплаты труда, т.е. их стоимость во всяком случае не должна превышать уровень рыночных цен, сложившихся для этих товаров в данной местности в период начисления выплат.</w:t>
      </w:r>
    </w:p>
    <w:p w:rsidR="00813C5B" w:rsidRPr="00DE3362" w:rsidRDefault="00813C5B" w:rsidP="00DE3362">
      <w:pPr>
        <w:pStyle w:val="ConsPlusNormal"/>
        <w:ind w:firstLine="540"/>
        <w:jc w:val="both"/>
        <w:rPr>
          <w:sz w:val="22"/>
          <w:szCs w:val="22"/>
        </w:rPr>
      </w:pPr>
      <w:r w:rsidRPr="00DE3362">
        <w:rPr>
          <w:sz w:val="22"/>
          <w:szCs w:val="22"/>
        </w:rPr>
        <w:t>55. При рассмотрении спора, возникшего в связи с отказом работодателя выплатить работнику проценты (денежную компенсацию) за нарушение срока выплаты заработной платы, оплаты отпуска, выплат при увольнении и других выплат, причитающихся работнику, необходимо иметь в виду, что в соответствии со статьей 236 Кодекса суд вправе удовлетворить иск независимо от вины работодателя в задержке выплаты указанных сумм.</w:t>
      </w:r>
    </w:p>
    <w:p w:rsidR="00813C5B" w:rsidRPr="00DE3362" w:rsidRDefault="00813C5B" w:rsidP="00DE3362">
      <w:pPr>
        <w:pStyle w:val="ConsPlusNormal"/>
        <w:ind w:firstLine="540"/>
        <w:jc w:val="both"/>
        <w:rPr>
          <w:sz w:val="22"/>
          <w:szCs w:val="22"/>
        </w:rPr>
      </w:pPr>
      <w:r w:rsidRPr="00DE3362">
        <w:rPr>
          <w:sz w:val="22"/>
          <w:szCs w:val="22"/>
        </w:rPr>
        <w:t>Если коллективным договором или трудовым договором определен размер процентов, подлежащий уплате работодателем в связи с задержкой выплаты заработной платы либо иных выплат, причитающихся работнику, суд исчисляет сумму денежной компенсации с учетом этого размера при условии, что он не ниже установленного статьей 236 Кодекса.</w:t>
      </w:r>
    </w:p>
    <w:p w:rsidR="00813C5B" w:rsidRPr="00DE3362" w:rsidRDefault="00813C5B" w:rsidP="00DE3362">
      <w:pPr>
        <w:pStyle w:val="ConsPlusNormal"/>
        <w:ind w:firstLine="540"/>
        <w:jc w:val="both"/>
        <w:rPr>
          <w:sz w:val="22"/>
          <w:szCs w:val="22"/>
        </w:rPr>
      </w:pPr>
      <w:r w:rsidRPr="00DE3362">
        <w:rPr>
          <w:sz w:val="22"/>
          <w:szCs w:val="22"/>
        </w:rPr>
        <w:t>Начисление процентов в связи с несвоевременной выплатой заработной платы не исключает права работника на индексацию сумм задержанной заработной платы в связи с их обесцениванием вследствие инфляционных процессов.</w:t>
      </w:r>
    </w:p>
    <w:p w:rsidR="00813C5B" w:rsidRPr="00DE3362" w:rsidRDefault="00813C5B" w:rsidP="00DE3362">
      <w:pPr>
        <w:pStyle w:val="ConsPlusNormal"/>
        <w:ind w:firstLine="540"/>
        <w:jc w:val="both"/>
        <w:rPr>
          <w:sz w:val="22"/>
          <w:szCs w:val="22"/>
        </w:rPr>
      </w:pPr>
      <w:r w:rsidRPr="00DE3362">
        <w:rPr>
          <w:sz w:val="22"/>
          <w:szCs w:val="22"/>
        </w:rPr>
        <w:t>56. При рассмотрении дела по иску работника, трудовые отношения с которым не прекращены, о взыскании начисленной, но не выплаченной заработной платы надлежит учитывать, что заявление работодателя о пропуске работником срока на обращение в суд само по себе не может служить основанием для отказа в удовлетворении требования, поскольку в указанном случае срок на обращение в суд не пропущен, так как нарушение носит длящийся характер и обязанность работодателя по своевременной и в полном объеме выплате работнику заработной платы, а тем более задержанных сумм, сохраняется в течение всего периода действия трудового договора.</w:t>
      </w:r>
    </w:p>
    <w:p w:rsidR="00813C5B" w:rsidRPr="00DE3362" w:rsidRDefault="00813C5B" w:rsidP="00DE3362">
      <w:pPr>
        <w:pStyle w:val="ConsPlusNormal"/>
        <w:ind w:firstLine="540"/>
        <w:jc w:val="both"/>
        <w:rPr>
          <w:sz w:val="22"/>
          <w:szCs w:val="22"/>
        </w:rPr>
      </w:pPr>
      <w:r w:rsidRPr="00DE3362">
        <w:rPr>
          <w:sz w:val="22"/>
          <w:szCs w:val="22"/>
        </w:rPr>
        <w:t>57. При разрешении споров, связанных с несвоевременной выплатой заработной платы, судам следует иметь в виду, что в силу статьи 142 Кодекса работник имеет право на приостановление работы (за исключением случаев, перечисленных в части второй статьи 142 ТК РФ) при условии, что задержка выплаты заработной платы составила более 15 дней и работник в письменной форме известил работодателя о приостановлении работы. При этом необходимо учитывать, что исходя из названной нормы приостановление работы допускается не только в случае, когда задержка выплаты заработной платы на срок более 15 дней произошла по вине работодателя, но и при отсутствии таковой.</w:t>
      </w:r>
    </w:p>
    <w:p w:rsidR="00813C5B" w:rsidRPr="00DE3362" w:rsidRDefault="00813C5B" w:rsidP="00DE3362">
      <w:pPr>
        <w:pStyle w:val="ConsPlusNormal"/>
        <w:ind w:firstLine="540"/>
        <w:jc w:val="both"/>
        <w:rPr>
          <w:sz w:val="22"/>
          <w:szCs w:val="22"/>
        </w:rPr>
      </w:pPr>
      <w:r w:rsidRPr="00DE3362">
        <w:rPr>
          <w:sz w:val="22"/>
          <w:szCs w:val="22"/>
        </w:rPr>
        <w:t>58. Разрешая споры, возникшие в связи с предоставлением работникам ежегодных дополнительных отпусков, необходимо учитывать, что право на такие отпуска имеют работники, перечисленные в части первой статьи 116 Кодекса, а также другие категории работников в случаях, предусмотренных Трудовым кодексом РФ и иными федеральными законами, коллективными договорами или локальными нормативными актами (статья 116 ТК РФ).</w:t>
      </w:r>
    </w:p>
    <w:p w:rsidR="00813C5B" w:rsidRPr="00DE3362" w:rsidRDefault="00813C5B" w:rsidP="00DE3362">
      <w:pPr>
        <w:pStyle w:val="ConsPlusNormal"/>
        <w:ind w:firstLine="540"/>
        <w:jc w:val="both"/>
        <w:rPr>
          <w:sz w:val="22"/>
          <w:szCs w:val="22"/>
        </w:rPr>
      </w:pPr>
      <w:r w:rsidRPr="00DE3362">
        <w:rPr>
          <w:sz w:val="22"/>
          <w:szCs w:val="22"/>
        </w:rPr>
        <w:t>При этом следует иметь в виду, что в силу статей 5 и 8 Кодекса положения коллективных договоров или соглашений, а также локальных нормативных актов, регулирующие условия и порядок предоставления ежегодных дополнительных отпусков, ухудшающие по сравнению с законодательством о дополнительных отпусках положение работников (например, установление меньшей, чем в соответствующем законодательном акте, продолжительности дополнительного отпуска), не могут применяться судом.</w:t>
      </w:r>
    </w:p>
    <w:p w:rsidR="00813C5B" w:rsidRPr="00DE3362" w:rsidRDefault="00813C5B" w:rsidP="00DE3362">
      <w:pPr>
        <w:pStyle w:val="ConsPlusNormal"/>
        <w:ind w:firstLine="540"/>
        <w:jc w:val="both"/>
        <w:rPr>
          <w:sz w:val="22"/>
          <w:szCs w:val="22"/>
        </w:rPr>
      </w:pPr>
      <w:r w:rsidRPr="00DE3362">
        <w:rPr>
          <w:sz w:val="22"/>
          <w:szCs w:val="22"/>
        </w:rPr>
        <w:t>59. Исходя из положений части 3 статьи 17, части 3 статьи 55 Конституции РФ, а также части третьей статьи 413 Кодекса забастовка, право на которую гарантировано Конституцией РФ (часть 4 статьи 37), может быть признана незаконной, если в ходе судебного разбирательства будет установлено, что имелись ограничения для реализации права на забастовку, установленные федеральным законом (например, она проведена в нарушение части первой статьи 413 Кодекса, предусматривающей случаи, когда забастовка не допускается), либо она была объявлена с нарушением сроков, процедур и требований, установленных Кодексом, в частности не были проведены примирительные процедуры до объявления забастовки (статьи 401 - 404 ТК РФ); решение о проведении забастовки принято в отсутствие необходимого кворума (часть третья статьи 410 ТК РФ); либо за это решение проголосовало менее половины работников, присутствующих на собрании (конференции), или за его утверждение (при невозможности проведения собрания, созыва конференции) представительный орган работников собрал недостаточное количество подписей работников (часть пятая статьи 410 ТК РФ); не был обеспечен минимум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(части третья - восьмая статьи 412 ТК РФ); работодатель не был предупрежден в письменной форме не позднее чем за десять календарных дней о начале предстоящей забастовки (часть восьмая статьи 410 ТК РФ).</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jc w:val="center"/>
        <w:outlineLvl w:val="0"/>
        <w:rPr>
          <w:sz w:val="22"/>
          <w:szCs w:val="22"/>
        </w:rPr>
      </w:pPr>
      <w:r w:rsidRPr="00DE3362">
        <w:rPr>
          <w:sz w:val="22"/>
          <w:szCs w:val="22"/>
        </w:rPr>
        <w:t>Вынесение судами решений по трудовым спорам</w:t>
      </w:r>
    </w:p>
    <w:p w:rsidR="00813C5B" w:rsidRPr="00DE3362" w:rsidRDefault="00813C5B" w:rsidP="00DE3362">
      <w:pPr>
        <w:pStyle w:val="ConsPlusNormal"/>
        <w:ind w:firstLine="540"/>
        <w:jc w:val="both"/>
        <w:rPr>
          <w:sz w:val="22"/>
          <w:szCs w:val="22"/>
        </w:rPr>
      </w:pPr>
    </w:p>
    <w:p w:rsidR="00813C5B" w:rsidRPr="00DE3362" w:rsidRDefault="00813C5B" w:rsidP="00DE3362">
      <w:pPr>
        <w:pStyle w:val="ConsPlusNormal"/>
        <w:ind w:firstLine="540"/>
        <w:jc w:val="both"/>
        <w:rPr>
          <w:sz w:val="22"/>
          <w:szCs w:val="22"/>
        </w:rPr>
      </w:pPr>
      <w:r w:rsidRPr="00DE3362">
        <w:rPr>
          <w:sz w:val="22"/>
          <w:szCs w:val="22"/>
        </w:rPr>
        <w:t>60. Работник, уволенный без законного основания или с нарушением установленного порядка увольнения, подлежит восстановлению на прежней работе. При невозможности восстановления его на прежней работе вследствие ликвидации организации суд признает увольнение незаконным, обязывает ликвидационную комиссию или орган, принявший решение о ликвидации организации, выплатить ему средний заработок за все время вынужденного прогула. Одновременно суд признает работника уволенным по пункту 1 части первой статьи 81 ТК РФ в связи с ликвидацией организации.</w:t>
      </w:r>
    </w:p>
    <w:p w:rsidR="00813C5B" w:rsidRPr="00DE3362" w:rsidRDefault="00813C5B" w:rsidP="00DE3362">
      <w:pPr>
        <w:pStyle w:val="ConsPlusNormal"/>
        <w:ind w:firstLine="540"/>
        <w:jc w:val="both"/>
        <w:rPr>
          <w:sz w:val="22"/>
          <w:szCs w:val="22"/>
        </w:rPr>
      </w:pPr>
      <w:r w:rsidRPr="00DE3362">
        <w:rPr>
          <w:sz w:val="22"/>
          <w:szCs w:val="22"/>
        </w:rPr>
        <w:t>Если работник, с которым заключен срочный трудовой договор, был незаконно уволен с работы до истечения срока договора, суд восстанавливает работника на прежней работе, а если на время рассмотрения спора судом срок трудового договора уже истек, - признает увольнение незаконным, изменяет дату увольнения и формулировку основания увольнения на увольнение по истечении срока трудового договора.</w:t>
      </w:r>
    </w:p>
    <w:p w:rsidR="00813C5B" w:rsidRPr="00DE3362" w:rsidRDefault="00813C5B" w:rsidP="00DE3362">
      <w:pPr>
        <w:pStyle w:val="ConsPlusNormal"/>
        <w:ind w:firstLine="540"/>
        <w:jc w:val="both"/>
        <w:rPr>
          <w:sz w:val="22"/>
          <w:szCs w:val="22"/>
        </w:rPr>
      </w:pPr>
      <w:r w:rsidRPr="00DE3362">
        <w:rPr>
          <w:sz w:val="22"/>
          <w:szCs w:val="22"/>
        </w:rPr>
        <w:t>По заявлению работника, увольнение которого признано незаконным, суд может ограничиться вынесением решения о взыскании в его пользу среднего заработка за время вынужденного прогула и об изменении формулировки основания увольнения на увольнение по собственному желанию (части третья и четвертая статьи 394 ТК РФ).</w:t>
      </w:r>
    </w:p>
    <w:p w:rsidR="00813C5B" w:rsidRPr="00DE3362" w:rsidRDefault="00813C5B" w:rsidP="00DE3362">
      <w:pPr>
        <w:pStyle w:val="ConsPlusNormal"/>
        <w:ind w:firstLine="540"/>
        <w:jc w:val="both"/>
        <w:rPr>
          <w:sz w:val="22"/>
          <w:szCs w:val="22"/>
        </w:rPr>
      </w:pPr>
      <w:r w:rsidRPr="00DE3362">
        <w:rPr>
          <w:sz w:val="22"/>
          <w:szCs w:val="22"/>
        </w:rPr>
        <w:t>61. Если при разрешении спора о восстановлении на работе суд признает, что работодатель имел основание для расторжения трудового договора, но в приказе указал неправильную либо не соответствующую закону формулировку основания и (или) причины увольнения, суд в силу части пятой статьи 394 Кодекса обязан изменить ее и указать в решении причину и основание увольнения в точном соответствии с формулировкой Кодекса или иного федерального закона со ссылкой на соответствующие статью, часть статьи, пункт статьи Кодекса или иного федерального закона, исходя из фактических обстоятельств, послуживших основанием для увольнения.</w:t>
      </w:r>
    </w:p>
    <w:p w:rsidR="00813C5B" w:rsidRPr="00DE3362" w:rsidRDefault="00813C5B" w:rsidP="00DE3362">
      <w:pPr>
        <w:pStyle w:val="ConsPlusNormal"/>
        <w:ind w:firstLine="540"/>
        <w:jc w:val="both"/>
        <w:rPr>
          <w:sz w:val="22"/>
          <w:szCs w:val="22"/>
        </w:rPr>
      </w:pPr>
      <w:r w:rsidRPr="00DE3362">
        <w:rPr>
          <w:sz w:val="22"/>
          <w:szCs w:val="22"/>
        </w:rPr>
        <w:t>В случае доказанности того, что неправильная формулировка основания и (или) причины увольнения препятствовала поступлению работника на другую работу, суд в соответствии с частью восьмой статьи 394 Кодекса взыскивает в его пользу средний заработок за все время вынужденного прогула.</w:t>
      </w:r>
    </w:p>
    <w:p w:rsidR="00813C5B" w:rsidRPr="00DE3362" w:rsidRDefault="00813C5B" w:rsidP="00DE3362">
      <w:pPr>
        <w:pStyle w:val="ConsPlusNormal"/>
        <w:ind w:firstLine="540"/>
        <w:jc w:val="both"/>
        <w:rPr>
          <w:sz w:val="22"/>
          <w:szCs w:val="22"/>
        </w:rPr>
      </w:pPr>
      <w:r w:rsidRPr="00DE3362">
        <w:rPr>
          <w:sz w:val="22"/>
          <w:szCs w:val="22"/>
        </w:rPr>
        <w:t>62. Средний заработок для оплаты времени вынужденного прогула определяется в порядке, предусмотренном статьей 139 ТК РФ.</w:t>
      </w:r>
    </w:p>
    <w:p w:rsidR="00813C5B" w:rsidRPr="00DE3362" w:rsidRDefault="00813C5B" w:rsidP="00DE3362">
      <w:pPr>
        <w:pStyle w:val="ConsPlusNormal"/>
        <w:ind w:firstLine="540"/>
        <w:jc w:val="both"/>
        <w:rPr>
          <w:sz w:val="22"/>
          <w:szCs w:val="22"/>
        </w:rPr>
      </w:pPr>
      <w:r w:rsidRPr="00DE3362">
        <w:rPr>
          <w:sz w:val="22"/>
          <w:szCs w:val="22"/>
        </w:rPr>
        <w:t>Поскольку Кодекс (статья 139) установил единый порядок исчисления средней заработной платы для всех случаев определения ее размера, в таком же порядке следует определять средний заработок при взыскании денежных сумм за время вынужденного прогула, вызванного задержкой выдачи уволенному работнику трудовой книжки (статья 234 ТК РФ), при вынужденном прогуле в связи с неправильной формулировкой причины увольнения (часть восьмая статьи 394 ТК РФ), при задержке исполнения решения суда о восстановлении на работе (статья 396 ТК РФ).</w:t>
      </w:r>
    </w:p>
    <w:p w:rsidR="00813C5B" w:rsidRPr="00DE3362" w:rsidRDefault="00813C5B" w:rsidP="00DE3362">
      <w:pPr>
        <w:pStyle w:val="ConsPlusNormal"/>
        <w:ind w:firstLine="540"/>
        <w:jc w:val="both"/>
        <w:rPr>
          <w:sz w:val="22"/>
          <w:szCs w:val="22"/>
        </w:rPr>
      </w:pPr>
      <w:r w:rsidRPr="00DE3362">
        <w:rPr>
          <w:sz w:val="22"/>
          <w:szCs w:val="22"/>
        </w:rPr>
        <w:t>При этом необходимо иметь в виду, что особенности порядка исчисления средней заработной платы, установленного статьей 139 Кодекса, определяются Правительством Российской Федерации с учетом мнения Российской трехсторонней комиссии по регулированию социально-трудовых отношений (часть седьмая статьи 139 ТК РФ).</w:t>
      </w:r>
    </w:p>
    <w:p w:rsidR="00813C5B" w:rsidRPr="00DE3362" w:rsidRDefault="00813C5B" w:rsidP="00DE3362">
      <w:pPr>
        <w:pStyle w:val="ConsPlusNormal"/>
        <w:ind w:firstLine="540"/>
        <w:jc w:val="both"/>
        <w:rPr>
          <w:sz w:val="22"/>
          <w:szCs w:val="22"/>
        </w:rPr>
      </w:pPr>
      <w:r w:rsidRPr="00DE3362">
        <w:rPr>
          <w:sz w:val="22"/>
          <w:szCs w:val="22"/>
        </w:rPr>
        <w:t>При взыскании среднего заработка в пользу работника, восстановленного на прежней работе, или в случае признания его увольнения незаконным выплаченное ему выходное пособие подлежит зачету. Однако при определении размера оплаты времени вынужденного прогула средний заработок, взыскиваемый в пользу работника за это время, не подлежит уменьшению на суммы заработной платы, полученной у другого работодателя, независимо от того, работал у него работник на день увольнения или нет, пособия по временной нетрудоспособности, выплаченные истцу в пределах срока оплачиваемого прогула, а также пособия по безработице, которое он получал в период вынужденного прогула, поскольку указанные выплаты действующим законодательством не отнесены к числу выплат, подлежащих зачету при определении размера оплаты времени вынужденного прогула.</w:t>
      </w:r>
    </w:p>
    <w:p w:rsidR="00813C5B" w:rsidRPr="00DE3362" w:rsidRDefault="00813C5B" w:rsidP="00DE3362">
      <w:pPr>
        <w:pStyle w:val="ConsPlusNormal"/>
        <w:ind w:firstLine="540"/>
        <w:jc w:val="both"/>
        <w:rPr>
          <w:sz w:val="22"/>
          <w:szCs w:val="22"/>
        </w:rPr>
      </w:pPr>
      <w:r w:rsidRPr="00DE3362">
        <w:rPr>
          <w:sz w:val="22"/>
          <w:szCs w:val="22"/>
        </w:rPr>
        <w:t>63. В соответствии с частью четвертой статьи 3 и частью девятой статьи 394 Кодекса суд вправе удовлетворить требование лица, подвергшегося дискриминации в сфере труда, а также требование работника, уволенного без законного основания или с нарушением установленного порядка увольнения либо незаконно переведенного на другую работу, о компенсации морального вреда.</w:t>
      </w:r>
    </w:p>
    <w:p w:rsidR="00813C5B" w:rsidRPr="00DE3362" w:rsidRDefault="00813C5B" w:rsidP="00DE3362">
      <w:pPr>
        <w:pStyle w:val="ConsPlusNormal"/>
        <w:ind w:firstLine="540"/>
        <w:jc w:val="both"/>
        <w:rPr>
          <w:sz w:val="22"/>
          <w:szCs w:val="22"/>
        </w:rPr>
      </w:pPr>
      <w:r w:rsidRPr="00DE3362">
        <w:rPr>
          <w:sz w:val="22"/>
          <w:szCs w:val="22"/>
        </w:rPr>
        <w:t>Учитывая, что Кодекс не содержит каких-либо ограничений для компенсации морального вреда и в иных случаях нарушения трудовых прав работников, суд в силу статей 21 (абзац четырнадцатый части первой) и 237 Кодекса вправе удовлетворить требование работника о компенсации морального вреда, причиненного ему любыми неправомерными действиями или бездействием работодателя, в том числе и при нарушении его имущественных прав (например, при задержке выплаты заработной платы).</w:t>
      </w:r>
    </w:p>
    <w:p w:rsidR="00813C5B" w:rsidRPr="00DE3362" w:rsidRDefault="00813C5B" w:rsidP="00DE3362">
      <w:pPr>
        <w:pStyle w:val="ConsPlusNormal"/>
        <w:ind w:firstLine="540"/>
        <w:jc w:val="both"/>
        <w:rPr>
          <w:sz w:val="22"/>
          <w:szCs w:val="22"/>
        </w:rPr>
      </w:pPr>
      <w:r w:rsidRPr="00DE3362">
        <w:rPr>
          <w:sz w:val="22"/>
          <w:szCs w:val="22"/>
        </w:rPr>
        <w:t>В соответствии со статьей 237 Кодекса компенсация морального вреда возмещается в денежной форме в размере, определяемом по соглашению работника и работодателя, а в случае спора факт причинения работнику морального вреда и размер компенсации определяются судом независимо от подлежащего возмещению имущественного ущерба.</w:t>
      </w:r>
    </w:p>
    <w:p w:rsidR="00813C5B" w:rsidRPr="00DE3362" w:rsidRDefault="00813C5B" w:rsidP="00DE3362">
      <w:pPr>
        <w:pStyle w:val="ConsPlusNormal"/>
        <w:ind w:firstLine="540"/>
        <w:jc w:val="both"/>
        <w:rPr>
          <w:sz w:val="22"/>
          <w:szCs w:val="22"/>
        </w:rPr>
      </w:pPr>
      <w:r w:rsidRPr="00DE3362">
        <w:rPr>
          <w:sz w:val="22"/>
          <w:szCs w:val="22"/>
        </w:rPr>
        <w:t>Размер компенсации морального вреда определяется судом исходя из конкретных обстоятельств каждого дела с учетом объема и характера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w:t>
      </w:r>
    </w:p>
    <w:p w:rsidR="00813C5B" w:rsidRPr="00DE3362" w:rsidRDefault="00813C5B" w:rsidP="00DE3362">
      <w:pPr>
        <w:pStyle w:val="ConsPlusNormal"/>
        <w:ind w:firstLine="540"/>
        <w:jc w:val="both"/>
        <w:rPr>
          <w:sz w:val="22"/>
          <w:szCs w:val="22"/>
        </w:rPr>
      </w:pPr>
      <w:r w:rsidRPr="00DE3362">
        <w:rPr>
          <w:sz w:val="22"/>
          <w:szCs w:val="22"/>
        </w:rPr>
        <w:t>64. В связи с принятием настоящего Постановления:</w:t>
      </w:r>
    </w:p>
    <w:p w:rsidR="00813C5B" w:rsidRPr="00DE3362" w:rsidRDefault="00813C5B" w:rsidP="00DE3362">
      <w:pPr>
        <w:pStyle w:val="ConsPlusNormal"/>
        <w:ind w:firstLine="540"/>
        <w:jc w:val="both"/>
        <w:rPr>
          <w:sz w:val="22"/>
          <w:szCs w:val="22"/>
        </w:rPr>
      </w:pPr>
      <w:r w:rsidRPr="00DE3362">
        <w:rPr>
          <w:sz w:val="22"/>
          <w:szCs w:val="22"/>
        </w:rPr>
        <w:t>а) признать утратившими силу Постановления Пленума Верховного Суда Российской Федерации:</w:t>
      </w:r>
    </w:p>
    <w:p w:rsidR="00813C5B" w:rsidRPr="00DE3362" w:rsidRDefault="00813C5B" w:rsidP="00DE3362">
      <w:pPr>
        <w:pStyle w:val="ConsPlusNormal"/>
        <w:ind w:firstLine="540"/>
        <w:jc w:val="both"/>
        <w:rPr>
          <w:sz w:val="22"/>
          <w:szCs w:val="22"/>
        </w:rPr>
      </w:pPr>
      <w:r w:rsidRPr="00DE3362">
        <w:rPr>
          <w:sz w:val="22"/>
          <w:szCs w:val="22"/>
        </w:rPr>
        <w:t>от 21 марта 1978 г. N 3 "О вопросах, возникших в судебной практике при применении ст. 214 Кодекса законов о труде Российской Федерации" с изменениями и дополнениями, внесенными Постановлениями Пленума от 20 декабря 1983 г. N 11 и от 23 августа 1988 г. N 9, в редакции Постановления Пленума от 21 декабря 1993 г. N 11;</w:t>
      </w:r>
    </w:p>
    <w:p w:rsidR="00813C5B" w:rsidRPr="00DE3362" w:rsidRDefault="00813C5B" w:rsidP="00DE3362">
      <w:pPr>
        <w:pStyle w:val="ConsPlusNormal"/>
        <w:ind w:firstLine="540"/>
        <w:jc w:val="both"/>
        <w:rPr>
          <w:sz w:val="22"/>
          <w:szCs w:val="22"/>
        </w:rPr>
      </w:pPr>
      <w:r w:rsidRPr="00DE3362">
        <w:rPr>
          <w:sz w:val="22"/>
          <w:szCs w:val="22"/>
        </w:rPr>
        <w:t>от 22 декабря 1992 г. N 16 "О некоторых вопросах применения судами Российской Федерации законодательства при разрешении трудовых споров" в редакции Постановлений Пленума от 21 декабря 1993 г. N 11 и от 25 октября 1996 г. N 10, с изменениями и дополнениями, внесенными Постановлениями Пленума от 15 января 1998 г. N 1 и от 21 ноября 2000 г. N 32;</w:t>
      </w:r>
    </w:p>
    <w:p w:rsidR="00813C5B" w:rsidRPr="00DE3362" w:rsidRDefault="00813C5B" w:rsidP="00DE3362">
      <w:pPr>
        <w:pStyle w:val="ConsPlusNormal"/>
        <w:ind w:firstLine="540"/>
        <w:jc w:val="both"/>
        <w:rPr>
          <w:sz w:val="22"/>
          <w:szCs w:val="22"/>
        </w:rPr>
      </w:pPr>
      <w:r w:rsidRPr="00DE3362">
        <w:rPr>
          <w:sz w:val="22"/>
          <w:szCs w:val="22"/>
        </w:rPr>
        <w:t>б) Постановления Пленума Верховного Суда Российской Федерации, содержащие разъяснения по применению трудового законодательства, подлежат применению в той части, в которой они не противоречат Трудовому кодексу Российской Федерации.</w:t>
      </w:r>
    </w:p>
    <w:p w:rsidR="00813C5B" w:rsidRPr="00DE3362" w:rsidRDefault="00813C5B" w:rsidP="006D6D97">
      <w:pPr>
        <w:rPr>
          <w:rFonts w:ascii="Arial" w:hAnsi="Arial" w:cs="Arial"/>
          <w:sz w:val="22"/>
          <w:szCs w:val="22"/>
        </w:rPr>
      </w:pPr>
    </w:p>
    <w:p w:rsidR="00813C5B" w:rsidRPr="00DE3362" w:rsidRDefault="00813C5B" w:rsidP="006D6D97">
      <w:pPr>
        <w:rPr>
          <w:rFonts w:ascii="Arial" w:hAnsi="Arial" w:cs="Arial"/>
          <w:sz w:val="22"/>
          <w:szCs w:val="22"/>
        </w:rPr>
      </w:pPr>
    </w:p>
    <w:sectPr w:rsidR="00813C5B" w:rsidRPr="00DE336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3C5B" w:rsidRDefault="00813C5B">
      <w:r>
        <w:separator/>
      </w:r>
    </w:p>
  </w:endnote>
  <w:endnote w:type="continuationSeparator" w:id="0">
    <w:p w:rsidR="00813C5B" w:rsidRDefault="00813C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5B" w:rsidRDefault="00813C5B" w:rsidP="00DF5729">
    <w:pPr>
      <w:jc w:val="center"/>
      <w:rPr>
        <w:sz w:val="2"/>
        <w:szCs w:val="2"/>
      </w:rPr>
    </w:pPr>
  </w:p>
  <w:p w:rsidR="00813C5B" w:rsidRDefault="00813C5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3C5B" w:rsidRDefault="00813C5B">
      <w:r>
        <w:separator/>
      </w:r>
    </w:p>
  </w:footnote>
  <w:footnote w:type="continuationSeparator" w:id="0">
    <w:p w:rsidR="00813C5B" w:rsidRDefault="00813C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C5B" w:rsidRDefault="00813C5B" w:rsidP="00DF5729">
    <w:pPr>
      <w:jc w:val="center"/>
      <w:rPr>
        <w:sz w:val="2"/>
        <w:szCs w:val="2"/>
      </w:rPr>
    </w:pPr>
  </w:p>
  <w:p w:rsidR="00813C5B" w:rsidRDefault="00813C5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813C5B" w:rsidRPr="002A36C4" w:rsidRDefault="00813C5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813C5B" w:rsidRPr="002A36C4" w:rsidRDefault="00813C5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813C5B" w:rsidRDefault="00813C5B"/>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03AEB"/>
    <w:rsid w:val="000B5D88"/>
    <w:rsid w:val="000F59EA"/>
    <w:rsid w:val="00185AD7"/>
    <w:rsid w:val="001C50DE"/>
    <w:rsid w:val="002328AA"/>
    <w:rsid w:val="002A36C4"/>
    <w:rsid w:val="002A3FB4"/>
    <w:rsid w:val="002F6C78"/>
    <w:rsid w:val="00470855"/>
    <w:rsid w:val="00616E37"/>
    <w:rsid w:val="006C2CAC"/>
    <w:rsid w:val="006D6D97"/>
    <w:rsid w:val="00706E08"/>
    <w:rsid w:val="00813C5B"/>
    <w:rsid w:val="008A40F2"/>
    <w:rsid w:val="00CA5FB3"/>
    <w:rsid w:val="00DE3362"/>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8062C"/>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8062C"/>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8062C"/>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6971767">
      <w:marLeft w:val="0"/>
      <w:marRight w:val="0"/>
      <w:marTop w:val="0"/>
      <w:marBottom w:val="0"/>
      <w:divBdr>
        <w:top w:val="none" w:sz="0" w:space="0" w:color="auto"/>
        <w:left w:val="none" w:sz="0" w:space="0" w:color="auto"/>
        <w:bottom w:val="none" w:sz="0" w:space="0" w:color="auto"/>
        <w:right w:val="none" w:sz="0" w:space="0" w:color="auto"/>
      </w:divBdr>
    </w:div>
    <w:div w:id="36971768">
      <w:marLeft w:val="0"/>
      <w:marRight w:val="0"/>
      <w:marTop w:val="0"/>
      <w:marBottom w:val="0"/>
      <w:divBdr>
        <w:top w:val="none" w:sz="0" w:space="0" w:color="auto"/>
        <w:left w:val="none" w:sz="0" w:space="0" w:color="auto"/>
        <w:bottom w:val="none" w:sz="0" w:space="0" w:color="auto"/>
        <w:right w:val="none" w:sz="0" w:space="0" w:color="auto"/>
      </w:divBdr>
    </w:div>
    <w:div w:id="36971769">
      <w:marLeft w:val="0"/>
      <w:marRight w:val="0"/>
      <w:marTop w:val="0"/>
      <w:marBottom w:val="0"/>
      <w:divBdr>
        <w:top w:val="none" w:sz="0" w:space="0" w:color="auto"/>
        <w:left w:val="none" w:sz="0" w:space="0" w:color="auto"/>
        <w:bottom w:val="none" w:sz="0" w:space="0" w:color="auto"/>
        <w:right w:val="none" w:sz="0" w:space="0" w:color="auto"/>
      </w:divBdr>
    </w:div>
    <w:div w:id="36971770">
      <w:marLeft w:val="0"/>
      <w:marRight w:val="0"/>
      <w:marTop w:val="0"/>
      <w:marBottom w:val="0"/>
      <w:divBdr>
        <w:top w:val="none" w:sz="0" w:space="0" w:color="auto"/>
        <w:left w:val="none" w:sz="0" w:space="0" w:color="auto"/>
        <w:bottom w:val="none" w:sz="0" w:space="0" w:color="auto"/>
        <w:right w:val="none" w:sz="0" w:space="0" w:color="auto"/>
      </w:divBdr>
    </w:div>
    <w:div w:id="36971771">
      <w:marLeft w:val="0"/>
      <w:marRight w:val="0"/>
      <w:marTop w:val="0"/>
      <w:marBottom w:val="0"/>
      <w:divBdr>
        <w:top w:val="none" w:sz="0" w:space="0" w:color="auto"/>
        <w:left w:val="none" w:sz="0" w:space="0" w:color="auto"/>
        <w:bottom w:val="none" w:sz="0" w:space="0" w:color="auto"/>
        <w:right w:val="none" w:sz="0" w:space="0" w:color="auto"/>
      </w:divBdr>
    </w:div>
    <w:div w:id="369717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20</Pages>
  <Words>12245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ПЛЕНУМ ВЕРХОВНОГО СУДА РОССИЙСКОЙ ФЕДЕРАЦИИ</dc:title>
  <dc:subject/>
  <dc:creator>Информ-аналит отдел</dc:creator>
  <cp:keywords/>
  <dc:description/>
  <cp:lastModifiedBy>Информ-аналит отдел</cp:lastModifiedBy>
  <cp:revision>3</cp:revision>
  <dcterms:created xsi:type="dcterms:W3CDTF">2015-11-26T13:01:00Z</dcterms:created>
  <dcterms:modified xsi:type="dcterms:W3CDTF">2015-11-26T13:01:00Z</dcterms:modified>
</cp:coreProperties>
</file>