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F289C" w:rsidRPr="00D3157C" w:rsidRDefault="00CF289C" w:rsidP="00D1117E">
      <w:pPr>
        <w:pStyle w:val="ConsPlusTitle"/>
        <w:jc w:val="center"/>
        <w:outlineLvl w:val="0"/>
        <w:rPr>
          <w:sz w:val="22"/>
          <w:szCs w:val="22"/>
        </w:rPr>
      </w:pPr>
      <w:r w:rsidRPr="00D3157C">
        <w:rPr>
          <w:sz w:val="22"/>
          <w:szCs w:val="22"/>
        </w:rPr>
        <w:t>ПРАВИТЕЛЬСТВО РОССИЙСКОЙ ФЕДЕРАЦИИ</w:t>
      </w:r>
    </w:p>
    <w:p w:rsidR="00CF289C" w:rsidRPr="00D3157C" w:rsidRDefault="00CF289C" w:rsidP="00D1117E">
      <w:pPr>
        <w:pStyle w:val="ConsPlusTitle"/>
        <w:jc w:val="center"/>
        <w:rPr>
          <w:sz w:val="22"/>
          <w:szCs w:val="22"/>
        </w:rPr>
      </w:pPr>
    </w:p>
    <w:p w:rsidR="00CF289C" w:rsidRPr="00D3157C" w:rsidRDefault="00CF289C" w:rsidP="00D1117E">
      <w:pPr>
        <w:pStyle w:val="ConsPlusTitle"/>
        <w:jc w:val="center"/>
        <w:rPr>
          <w:sz w:val="22"/>
          <w:szCs w:val="22"/>
        </w:rPr>
      </w:pPr>
      <w:r w:rsidRPr="00D3157C">
        <w:rPr>
          <w:sz w:val="22"/>
          <w:szCs w:val="22"/>
        </w:rPr>
        <w:t>ПОСТАНОВЛЕНИЕ</w:t>
      </w:r>
    </w:p>
    <w:p w:rsidR="00CF289C" w:rsidRPr="00D3157C" w:rsidRDefault="00CF289C" w:rsidP="00D1117E">
      <w:pPr>
        <w:pStyle w:val="ConsPlusTitle"/>
        <w:jc w:val="center"/>
        <w:rPr>
          <w:sz w:val="22"/>
          <w:szCs w:val="22"/>
        </w:rPr>
      </w:pPr>
      <w:r w:rsidRPr="00D3157C">
        <w:rPr>
          <w:sz w:val="22"/>
          <w:szCs w:val="22"/>
        </w:rPr>
        <w:t xml:space="preserve">от 30 июня </w:t>
      </w:r>
      <w:smartTag w:uri="urn:schemas-microsoft-com:office:smarttags" w:element="metricconverter">
        <w:smartTagPr>
          <w:attr w:name="ProductID" w:val="1998 г"/>
        </w:smartTagPr>
        <w:r w:rsidRPr="00D3157C">
          <w:rPr>
            <w:sz w:val="22"/>
            <w:szCs w:val="22"/>
          </w:rPr>
          <w:t>1998 г</w:t>
        </w:r>
      </w:smartTag>
      <w:r w:rsidRPr="00D3157C">
        <w:rPr>
          <w:sz w:val="22"/>
          <w:szCs w:val="22"/>
        </w:rPr>
        <w:t>. N 681</w:t>
      </w:r>
    </w:p>
    <w:p w:rsidR="00CF289C" w:rsidRPr="00D3157C" w:rsidRDefault="00CF289C" w:rsidP="00D1117E">
      <w:pPr>
        <w:pStyle w:val="ConsPlusTitle"/>
        <w:jc w:val="center"/>
        <w:rPr>
          <w:sz w:val="22"/>
          <w:szCs w:val="22"/>
        </w:rPr>
      </w:pPr>
    </w:p>
    <w:p w:rsidR="00CF289C" w:rsidRPr="00D3157C" w:rsidRDefault="00CF289C" w:rsidP="00D1117E">
      <w:pPr>
        <w:pStyle w:val="ConsPlusTitle"/>
        <w:jc w:val="center"/>
        <w:rPr>
          <w:sz w:val="22"/>
          <w:szCs w:val="22"/>
        </w:rPr>
      </w:pPr>
      <w:r w:rsidRPr="00D3157C">
        <w:rPr>
          <w:sz w:val="22"/>
          <w:szCs w:val="22"/>
        </w:rPr>
        <w:t>ОБ УТВЕРЖДЕНИИ ПЕРЕЧНЯ</w:t>
      </w:r>
    </w:p>
    <w:p w:rsidR="00CF289C" w:rsidRPr="00D3157C" w:rsidRDefault="00CF289C" w:rsidP="00D1117E">
      <w:pPr>
        <w:pStyle w:val="ConsPlusTitle"/>
        <w:jc w:val="center"/>
        <w:rPr>
          <w:sz w:val="22"/>
          <w:szCs w:val="22"/>
        </w:rPr>
      </w:pPr>
      <w:r w:rsidRPr="00D3157C">
        <w:rPr>
          <w:sz w:val="22"/>
          <w:szCs w:val="22"/>
        </w:rPr>
        <w:t>НАРКОТИЧЕСКИХ СРЕДСТВ, ПСИХОТРОПНЫХ ВЕЩЕСТВ</w:t>
      </w:r>
    </w:p>
    <w:p w:rsidR="00CF289C" w:rsidRPr="00D3157C" w:rsidRDefault="00CF289C" w:rsidP="00D1117E">
      <w:pPr>
        <w:pStyle w:val="ConsPlusTitle"/>
        <w:jc w:val="center"/>
        <w:rPr>
          <w:sz w:val="22"/>
          <w:szCs w:val="22"/>
        </w:rPr>
      </w:pPr>
      <w:r w:rsidRPr="00D3157C">
        <w:rPr>
          <w:sz w:val="22"/>
          <w:szCs w:val="22"/>
        </w:rPr>
        <w:t>И ИХ ПРЕКУРСОРОВ, ПОДЛЕЖАЩИХ КОНТРОЛЮ</w:t>
      </w:r>
    </w:p>
    <w:p w:rsidR="00CF289C" w:rsidRPr="00D3157C" w:rsidRDefault="00CF289C" w:rsidP="00D1117E">
      <w:pPr>
        <w:pStyle w:val="ConsPlusTitle"/>
        <w:jc w:val="center"/>
        <w:rPr>
          <w:sz w:val="22"/>
          <w:szCs w:val="22"/>
        </w:rPr>
      </w:pPr>
      <w:r w:rsidRPr="00D3157C">
        <w:rPr>
          <w:sz w:val="22"/>
          <w:szCs w:val="22"/>
        </w:rPr>
        <w:t>В РОССИЙСКОЙ ФЕДЕРАЦИИ</w:t>
      </w:r>
    </w:p>
    <w:p w:rsidR="00CF289C" w:rsidRPr="00D3157C" w:rsidRDefault="00CF289C" w:rsidP="00D1117E">
      <w:pPr>
        <w:pStyle w:val="ConsPlusNormal"/>
        <w:jc w:val="center"/>
        <w:rPr>
          <w:sz w:val="22"/>
          <w:szCs w:val="22"/>
        </w:rPr>
      </w:pPr>
      <w:r w:rsidRPr="00D3157C">
        <w:rPr>
          <w:sz w:val="22"/>
          <w:szCs w:val="22"/>
        </w:rPr>
        <w:t>(в ред. Постановлений Правительства РФ от 06.02.2004 N 51,</w:t>
      </w:r>
    </w:p>
    <w:p w:rsidR="00CF289C" w:rsidRPr="00D3157C" w:rsidRDefault="00CF289C" w:rsidP="00D1117E">
      <w:pPr>
        <w:pStyle w:val="ConsPlusNormal"/>
        <w:jc w:val="center"/>
        <w:rPr>
          <w:sz w:val="22"/>
          <w:szCs w:val="22"/>
        </w:rPr>
      </w:pPr>
      <w:r w:rsidRPr="00D3157C">
        <w:rPr>
          <w:sz w:val="22"/>
          <w:szCs w:val="22"/>
        </w:rPr>
        <w:t>от 17.11.2004 N 648, от 08.07.2006 N 421, от 04.07.2007 N 427,</w:t>
      </w:r>
    </w:p>
    <w:p w:rsidR="00CF289C" w:rsidRPr="00D3157C" w:rsidRDefault="00CF289C" w:rsidP="00D1117E">
      <w:pPr>
        <w:pStyle w:val="ConsPlusNormal"/>
        <w:jc w:val="center"/>
        <w:rPr>
          <w:sz w:val="22"/>
          <w:szCs w:val="22"/>
        </w:rPr>
      </w:pPr>
      <w:r w:rsidRPr="00D3157C">
        <w:rPr>
          <w:sz w:val="22"/>
          <w:szCs w:val="22"/>
        </w:rPr>
        <w:t>от 22.06.2009 N 507, от 21.12.2009 N 1042, от 31.12.2009 N 1186,</w:t>
      </w:r>
    </w:p>
    <w:p w:rsidR="00CF289C" w:rsidRPr="00D3157C" w:rsidRDefault="00CF289C" w:rsidP="00D1117E">
      <w:pPr>
        <w:pStyle w:val="ConsPlusNormal"/>
        <w:jc w:val="center"/>
        <w:rPr>
          <w:sz w:val="22"/>
          <w:szCs w:val="22"/>
        </w:rPr>
      </w:pPr>
      <w:r w:rsidRPr="00D3157C">
        <w:rPr>
          <w:sz w:val="22"/>
          <w:szCs w:val="22"/>
        </w:rPr>
        <w:t>от 21.04.2010 N 255, от 03.06.2010 N 398, от 30.06.2010 N 486,</w:t>
      </w:r>
    </w:p>
    <w:p w:rsidR="00CF289C" w:rsidRPr="00D3157C" w:rsidRDefault="00CF289C" w:rsidP="00D1117E">
      <w:pPr>
        <w:pStyle w:val="ConsPlusNormal"/>
        <w:jc w:val="center"/>
        <w:rPr>
          <w:sz w:val="22"/>
          <w:szCs w:val="22"/>
        </w:rPr>
      </w:pPr>
      <w:r w:rsidRPr="00D3157C">
        <w:rPr>
          <w:sz w:val="22"/>
          <w:szCs w:val="22"/>
        </w:rPr>
        <w:t>от 29.07.2010 N 578, от 30.10.2010 N 882, от 27.11.2010 N 934,</w:t>
      </w:r>
    </w:p>
    <w:p w:rsidR="00CF289C" w:rsidRPr="00D3157C" w:rsidRDefault="00CF289C" w:rsidP="00D1117E">
      <w:pPr>
        <w:pStyle w:val="ConsPlusNormal"/>
        <w:jc w:val="center"/>
        <w:rPr>
          <w:sz w:val="22"/>
          <w:szCs w:val="22"/>
        </w:rPr>
      </w:pPr>
      <w:r w:rsidRPr="00D3157C">
        <w:rPr>
          <w:sz w:val="22"/>
          <w:szCs w:val="22"/>
        </w:rPr>
        <w:t>от 08.12.2010 N 990, от 25.02.2011 N 112, от 11.03.2011 N 158,</w:t>
      </w:r>
    </w:p>
    <w:p w:rsidR="00CF289C" w:rsidRPr="00D3157C" w:rsidRDefault="00CF289C" w:rsidP="00D1117E">
      <w:pPr>
        <w:pStyle w:val="ConsPlusNormal"/>
        <w:jc w:val="center"/>
        <w:rPr>
          <w:sz w:val="22"/>
          <w:szCs w:val="22"/>
        </w:rPr>
      </w:pPr>
      <w:r w:rsidRPr="00D3157C">
        <w:rPr>
          <w:sz w:val="22"/>
          <w:szCs w:val="22"/>
        </w:rPr>
        <w:t>от 07.07.2011 N 540, от 07.07.2011 N 547, от 06.10.2011 N 822,</w:t>
      </w:r>
    </w:p>
    <w:p w:rsidR="00CF289C" w:rsidRPr="00D3157C" w:rsidRDefault="00CF289C" w:rsidP="00D1117E">
      <w:pPr>
        <w:pStyle w:val="ConsPlusNormal"/>
        <w:jc w:val="center"/>
        <w:rPr>
          <w:sz w:val="22"/>
          <w:szCs w:val="22"/>
        </w:rPr>
      </w:pPr>
      <w:r w:rsidRPr="00D3157C">
        <w:rPr>
          <w:sz w:val="22"/>
          <w:szCs w:val="22"/>
        </w:rPr>
        <w:t>от 08.12.2011 N 1023, от 22.02.2012 N 144, от 03.03.2012 N 169,</w:t>
      </w:r>
    </w:p>
    <w:p w:rsidR="00CF289C" w:rsidRPr="00D3157C" w:rsidRDefault="00CF289C" w:rsidP="00D1117E">
      <w:pPr>
        <w:pStyle w:val="ConsPlusNormal"/>
        <w:jc w:val="center"/>
        <w:rPr>
          <w:sz w:val="22"/>
          <w:szCs w:val="22"/>
        </w:rPr>
      </w:pPr>
      <w:r w:rsidRPr="00D3157C">
        <w:rPr>
          <w:sz w:val="22"/>
          <w:szCs w:val="22"/>
        </w:rPr>
        <w:t>от 23.04.2012 N 359, от 18.05.2012 N 491, от 04.09.2012 N 882,</w:t>
      </w:r>
    </w:p>
    <w:p w:rsidR="00CF289C" w:rsidRPr="00D3157C" w:rsidRDefault="00CF289C" w:rsidP="00D1117E">
      <w:pPr>
        <w:pStyle w:val="ConsPlusNormal"/>
        <w:jc w:val="center"/>
        <w:rPr>
          <w:sz w:val="22"/>
          <w:szCs w:val="22"/>
        </w:rPr>
      </w:pPr>
      <w:r w:rsidRPr="00D3157C">
        <w:rPr>
          <w:sz w:val="22"/>
          <w:szCs w:val="22"/>
        </w:rPr>
        <w:t>от 01.10.2012 N 1003, от 19.11.2012 N 1178, от 23.11.2012 N 1215,</w:t>
      </w:r>
    </w:p>
    <w:p w:rsidR="00CF289C" w:rsidRPr="00D3157C" w:rsidRDefault="00CF289C" w:rsidP="00D1117E">
      <w:pPr>
        <w:pStyle w:val="ConsPlusNormal"/>
        <w:jc w:val="center"/>
        <w:rPr>
          <w:sz w:val="22"/>
          <w:szCs w:val="22"/>
        </w:rPr>
      </w:pPr>
      <w:r w:rsidRPr="00D3157C">
        <w:rPr>
          <w:sz w:val="22"/>
          <w:szCs w:val="22"/>
        </w:rPr>
        <w:t>от 04.02.2013 N 78, от 26.02.2013 N 157, от 13.06.2013 N 496,</w:t>
      </w:r>
    </w:p>
    <w:p w:rsidR="00CF289C" w:rsidRPr="00D3157C" w:rsidRDefault="00CF289C" w:rsidP="00D1117E">
      <w:pPr>
        <w:pStyle w:val="ConsPlusNormal"/>
        <w:jc w:val="center"/>
        <w:rPr>
          <w:sz w:val="22"/>
          <w:szCs w:val="22"/>
        </w:rPr>
      </w:pPr>
      <w:r w:rsidRPr="00D3157C">
        <w:rPr>
          <w:sz w:val="22"/>
          <w:szCs w:val="22"/>
        </w:rPr>
        <w:t>от 10.07.2013 N 580, от 09.09.2013 N 788, от 07.11.2013 N 998,</w:t>
      </w:r>
    </w:p>
    <w:p w:rsidR="00CF289C" w:rsidRPr="00D3157C" w:rsidRDefault="00CF289C" w:rsidP="00D1117E">
      <w:pPr>
        <w:pStyle w:val="ConsPlusNormal"/>
        <w:jc w:val="center"/>
        <w:rPr>
          <w:sz w:val="22"/>
          <w:szCs w:val="22"/>
        </w:rPr>
      </w:pPr>
      <w:r w:rsidRPr="00D3157C">
        <w:rPr>
          <w:sz w:val="22"/>
          <w:szCs w:val="22"/>
        </w:rPr>
        <w:t>от 16.12.2013 N 1159, от 22.03.2014 N 224, от 31.05.2014 N 498,</w:t>
      </w:r>
    </w:p>
    <w:p w:rsidR="00CF289C" w:rsidRPr="00D3157C" w:rsidRDefault="00CF289C" w:rsidP="00D1117E">
      <w:pPr>
        <w:pStyle w:val="ConsPlusNormal"/>
        <w:jc w:val="center"/>
        <w:rPr>
          <w:sz w:val="22"/>
          <w:szCs w:val="22"/>
        </w:rPr>
      </w:pPr>
      <w:r w:rsidRPr="00D3157C">
        <w:rPr>
          <w:sz w:val="22"/>
          <w:szCs w:val="22"/>
        </w:rPr>
        <w:t>от 23.06.2014 N 578, от 25.10.2014 N 1102, от 09.12.2014 N 1340,</w:t>
      </w:r>
    </w:p>
    <w:p w:rsidR="00CF289C" w:rsidRPr="00D3157C" w:rsidRDefault="00CF289C" w:rsidP="00D1117E">
      <w:pPr>
        <w:pStyle w:val="ConsPlusNormal"/>
        <w:jc w:val="center"/>
        <w:rPr>
          <w:sz w:val="22"/>
          <w:szCs w:val="22"/>
        </w:rPr>
      </w:pPr>
      <w:r w:rsidRPr="00D3157C">
        <w:rPr>
          <w:sz w:val="22"/>
          <w:szCs w:val="22"/>
        </w:rPr>
        <w:t>от 27.02.2015 N 174, от 09.04.2015 N 328, от 08.05.2015 N 448,</w:t>
      </w:r>
    </w:p>
    <w:p w:rsidR="00CF289C" w:rsidRPr="00D3157C" w:rsidRDefault="00CF289C" w:rsidP="00D1117E">
      <w:pPr>
        <w:pStyle w:val="ConsPlusNormal"/>
        <w:jc w:val="center"/>
        <w:rPr>
          <w:sz w:val="22"/>
          <w:szCs w:val="22"/>
        </w:rPr>
      </w:pPr>
      <w:r w:rsidRPr="00D3157C">
        <w:rPr>
          <w:sz w:val="22"/>
          <w:szCs w:val="22"/>
        </w:rPr>
        <w:t>от 02.07.2015 N 665, от 12.10.2015 N 1097, от 01.04.2016 N 256,</w:t>
      </w:r>
    </w:p>
    <w:p w:rsidR="00CF289C" w:rsidRPr="00D3157C" w:rsidRDefault="00CF289C" w:rsidP="00D1117E">
      <w:pPr>
        <w:pStyle w:val="ConsPlusNormal"/>
        <w:jc w:val="center"/>
        <w:rPr>
          <w:sz w:val="22"/>
          <w:szCs w:val="22"/>
        </w:rPr>
      </w:pPr>
      <w:r w:rsidRPr="00D3157C">
        <w:rPr>
          <w:sz w:val="22"/>
          <w:szCs w:val="22"/>
        </w:rPr>
        <w:t>от 18.01.2017 N 26, от 21.02.2017 N 216, от 25.05.2017 N 631)</w:t>
      </w:r>
    </w:p>
    <w:p w:rsidR="00CF289C" w:rsidRPr="00D3157C" w:rsidRDefault="00CF289C" w:rsidP="00D1117E">
      <w:pPr>
        <w:pStyle w:val="ConsPlusNormal"/>
        <w:rPr>
          <w:sz w:val="22"/>
          <w:szCs w:val="22"/>
        </w:rPr>
      </w:pPr>
    </w:p>
    <w:p w:rsidR="00CF289C" w:rsidRPr="00D3157C" w:rsidRDefault="00CF289C" w:rsidP="00D1117E">
      <w:pPr>
        <w:pStyle w:val="ConsPlusNormal"/>
        <w:spacing w:line="300" w:lineRule="atLeast"/>
        <w:ind w:firstLine="540"/>
        <w:jc w:val="both"/>
        <w:rPr>
          <w:sz w:val="22"/>
          <w:szCs w:val="22"/>
        </w:rPr>
      </w:pPr>
      <w:r w:rsidRPr="00D3157C">
        <w:rPr>
          <w:sz w:val="22"/>
          <w:szCs w:val="22"/>
        </w:rPr>
        <w:t>В соответствии с Федеральным законом "О наркотических средствах и психотропных веществах" (Собрание законодательства Российской Федерации, 1998, N 2, ст. 219) Правительство Российской Федерации постановляет:</w:t>
      </w:r>
    </w:p>
    <w:p w:rsidR="00CF289C" w:rsidRPr="00D3157C" w:rsidRDefault="00CF289C" w:rsidP="00D1117E">
      <w:pPr>
        <w:pStyle w:val="ConsPlusNormal"/>
        <w:spacing w:line="300" w:lineRule="atLeast"/>
        <w:ind w:firstLine="540"/>
        <w:jc w:val="both"/>
        <w:rPr>
          <w:sz w:val="22"/>
          <w:szCs w:val="22"/>
        </w:rPr>
      </w:pPr>
      <w:r w:rsidRPr="00D3157C">
        <w:rPr>
          <w:sz w:val="22"/>
          <w:szCs w:val="22"/>
        </w:rPr>
        <w:t>Утвердить прилагаемый перечень наркотических средств, психотропных веществ и их прекурсоров, подлежащих контролю в Российской Федерации.</w:t>
      </w:r>
    </w:p>
    <w:p w:rsidR="00CF289C" w:rsidRPr="00D3157C" w:rsidRDefault="00CF289C" w:rsidP="00D1117E">
      <w:pPr>
        <w:pStyle w:val="ConsPlusNormal"/>
        <w:spacing w:line="300" w:lineRule="atLeast"/>
        <w:ind w:firstLine="540"/>
        <w:jc w:val="both"/>
        <w:rPr>
          <w:sz w:val="22"/>
          <w:szCs w:val="22"/>
        </w:rPr>
      </w:pPr>
      <w:r w:rsidRPr="00D3157C">
        <w:rPr>
          <w:sz w:val="22"/>
          <w:szCs w:val="22"/>
        </w:rPr>
        <w:t>Установить, что внесение изменений в указанный перечень осуществляется на основании предложений Министерства здравоохранения Российской Федерации либо Министерства внутренних дел Российской Федерации, которые представляют в установленном порядке соответствующие проекты актов Правительства Российской Федерации.</w:t>
      </w:r>
    </w:p>
    <w:p w:rsidR="00CF289C" w:rsidRPr="00D3157C" w:rsidRDefault="00CF289C" w:rsidP="00D1117E">
      <w:pPr>
        <w:pStyle w:val="ConsPlusNormal"/>
        <w:spacing w:line="300" w:lineRule="atLeast"/>
        <w:jc w:val="both"/>
        <w:rPr>
          <w:sz w:val="22"/>
          <w:szCs w:val="22"/>
        </w:rPr>
      </w:pPr>
      <w:r w:rsidRPr="00D3157C">
        <w:rPr>
          <w:sz w:val="22"/>
          <w:szCs w:val="22"/>
        </w:rPr>
        <w:t>(в ред. Постановлений Правительства РФ от 21.12.2009 N 1042, от 04.09.2012 N 882, от 25.05.2017 N 631)</w:t>
      </w:r>
    </w:p>
    <w:p w:rsidR="00CF289C" w:rsidRPr="00D3157C" w:rsidRDefault="00CF289C" w:rsidP="00D1117E">
      <w:pPr>
        <w:pStyle w:val="ConsPlusNormal"/>
        <w:rPr>
          <w:sz w:val="22"/>
          <w:szCs w:val="22"/>
        </w:rPr>
      </w:pPr>
    </w:p>
    <w:p w:rsidR="00CF289C" w:rsidRPr="00D3157C" w:rsidRDefault="00CF289C" w:rsidP="00D1117E">
      <w:pPr>
        <w:pStyle w:val="ConsPlusNormal"/>
        <w:jc w:val="right"/>
        <w:rPr>
          <w:sz w:val="22"/>
          <w:szCs w:val="22"/>
        </w:rPr>
      </w:pPr>
      <w:r w:rsidRPr="00D3157C">
        <w:rPr>
          <w:sz w:val="22"/>
          <w:szCs w:val="22"/>
        </w:rPr>
        <w:t>Председатель Правительства</w:t>
      </w:r>
    </w:p>
    <w:p w:rsidR="00CF289C" w:rsidRPr="00D3157C" w:rsidRDefault="00CF289C" w:rsidP="00D1117E">
      <w:pPr>
        <w:pStyle w:val="ConsPlusNormal"/>
        <w:jc w:val="right"/>
        <w:rPr>
          <w:sz w:val="22"/>
          <w:szCs w:val="22"/>
        </w:rPr>
      </w:pPr>
      <w:r w:rsidRPr="00D3157C">
        <w:rPr>
          <w:sz w:val="22"/>
          <w:szCs w:val="22"/>
        </w:rPr>
        <w:t>Российской Федерации</w:t>
      </w:r>
    </w:p>
    <w:p w:rsidR="00CF289C" w:rsidRPr="00D3157C" w:rsidRDefault="00CF289C" w:rsidP="00D1117E">
      <w:pPr>
        <w:pStyle w:val="ConsPlusNormal"/>
        <w:jc w:val="right"/>
        <w:rPr>
          <w:sz w:val="22"/>
          <w:szCs w:val="22"/>
        </w:rPr>
      </w:pPr>
      <w:r w:rsidRPr="00D3157C">
        <w:rPr>
          <w:sz w:val="22"/>
          <w:szCs w:val="22"/>
        </w:rPr>
        <w:t>С.КИРИЕНКО</w:t>
      </w:r>
    </w:p>
    <w:p w:rsidR="00CF289C" w:rsidRDefault="00CF289C" w:rsidP="00D1117E">
      <w:pPr>
        <w:pStyle w:val="ConsPlusNormal"/>
        <w:rPr>
          <w:sz w:val="22"/>
          <w:szCs w:val="22"/>
        </w:rPr>
      </w:pPr>
    </w:p>
    <w:p w:rsidR="00CF289C" w:rsidRDefault="00CF289C" w:rsidP="00D1117E">
      <w:pPr>
        <w:pStyle w:val="ConsPlusNormal"/>
        <w:rPr>
          <w:sz w:val="22"/>
          <w:szCs w:val="22"/>
        </w:rPr>
      </w:pPr>
    </w:p>
    <w:p w:rsidR="00CF289C" w:rsidRDefault="00CF289C" w:rsidP="00D1117E">
      <w:pPr>
        <w:pStyle w:val="ConsPlusNormal"/>
        <w:rPr>
          <w:sz w:val="22"/>
          <w:szCs w:val="22"/>
        </w:rPr>
      </w:pPr>
    </w:p>
    <w:p w:rsidR="00CF289C" w:rsidRDefault="00CF289C" w:rsidP="00D1117E">
      <w:pPr>
        <w:pStyle w:val="ConsPlusNormal"/>
        <w:rPr>
          <w:sz w:val="22"/>
          <w:szCs w:val="22"/>
        </w:rPr>
      </w:pPr>
    </w:p>
    <w:p w:rsidR="00CF289C" w:rsidRDefault="00CF289C" w:rsidP="00D1117E">
      <w:pPr>
        <w:pStyle w:val="ConsPlusNormal"/>
        <w:rPr>
          <w:sz w:val="22"/>
          <w:szCs w:val="22"/>
        </w:rPr>
      </w:pPr>
    </w:p>
    <w:p w:rsidR="00CF289C" w:rsidRDefault="00CF289C" w:rsidP="00D1117E">
      <w:pPr>
        <w:pStyle w:val="ConsPlusNormal"/>
        <w:rPr>
          <w:sz w:val="22"/>
          <w:szCs w:val="22"/>
        </w:rPr>
      </w:pPr>
    </w:p>
    <w:p w:rsidR="00CF289C" w:rsidRDefault="00CF289C" w:rsidP="00D1117E">
      <w:pPr>
        <w:pStyle w:val="ConsPlusNormal"/>
        <w:rPr>
          <w:sz w:val="22"/>
          <w:szCs w:val="22"/>
        </w:rPr>
      </w:pPr>
    </w:p>
    <w:p w:rsidR="00CF289C" w:rsidRDefault="00CF289C" w:rsidP="00D1117E">
      <w:pPr>
        <w:pStyle w:val="ConsPlusNormal"/>
        <w:rPr>
          <w:sz w:val="22"/>
          <w:szCs w:val="22"/>
        </w:rPr>
      </w:pPr>
    </w:p>
    <w:p w:rsidR="00CF289C" w:rsidRDefault="00CF289C" w:rsidP="00D1117E">
      <w:pPr>
        <w:pStyle w:val="ConsPlusNormal"/>
        <w:rPr>
          <w:sz w:val="22"/>
          <w:szCs w:val="22"/>
        </w:rPr>
      </w:pPr>
    </w:p>
    <w:p w:rsidR="00CF289C" w:rsidRDefault="00CF289C" w:rsidP="00D1117E">
      <w:pPr>
        <w:pStyle w:val="ConsPlusNormal"/>
        <w:rPr>
          <w:sz w:val="22"/>
          <w:szCs w:val="22"/>
        </w:rPr>
      </w:pPr>
    </w:p>
    <w:p w:rsidR="00CF289C" w:rsidRDefault="00CF289C" w:rsidP="00D1117E">
      <w:pPr>
        <w:pStyle w:val="ConsPlusNormal"/>
        <w:rPr>
          <w:sz w:val="22"/>
          <w:szCs w:val="22"/>
        </w:rPr>
      </w:pPr>
    </w:p>
    <w:p w:rsidR="00CF289C" w:rsidRPr="00D3157C" w:rsidRDefault="00CF289C" w:rsidP="00D1117E">
      <w:pPr>
        <w:pStyle w:val="ConsPlusNormal"/>
        <w:rPr>
          <w:sz w:val="22"/>
          <w:szCs w:val="22"/>
        </w:rPr>
      </w:pPr>
    </w:p>
    <w:p w:rsidR="00CF289C" w:rsidRPr="00D3157C" w:rsidRDefault="00CF289C" w:rsidP="00D1117E">
      <w:pPr>
        <w:pStyle w:val="ConsPlusNormal"/>
        <w:jc w:val="right"/>
        <w:outlineLvl w:val="0"/>
        <w:rPr>
          <w:sz w:val="22"/>
          <w:szCs w:val="22"/>
        </w:rPr>
      </w:pPr>
      <w:r w:rsidRPr="00D3157C">
        <w:rPr>
          <w:sz w:val="22"/>
          <w:szCs w:val="22"/>
        </w:rPr>
        <w:t>Утвержден</w:t>
      </w:r>
    </w:p>
    <w:p w:rsidR="00CF289C" w:rsidRPr="00D3157C" w:rsidRDefault="00CF289C" w:rsidP="00D1117E">
      <w:pPr>
        <w:pStyle w:val="ConsPlusNormal"/>
        <w:jc w:val="right"/>
        <w:rPr>
          <w:sz w:val="22"/>
          <w:szCs w:val="22"/>
        </w:rPr>
      </w:pPr>
      <w:r w:rsidRPr="00D3157C">
        <w:rPr>
          <w:sz w:val="22"/>
          <w:szCs w:val="22"/>
        </w:rPr>
        <w:t>Постановлением Правительства</w:t>
      </w:r>
    </w:p>
    <w:p w:rsidR="00CF289C" w:rsidRPr="00D3157C" w:rsidRDefault="00CF289C" w:rsidP="00D1117E">
      <w:pPr>
        <w:pStyle w:val="ConsPlusNormal"/>
        <w:jc w:val="right"/>
        <w:rPr>
          <w:sz w:val="22"/>
          <w:szCs w:val="22"/>
        </w:rPr>
      </w:pPr>
      <w:r w:rsidRPr="00D3157C">
        <w:rPr>
          <w:sz w:val="22"/>
          <w:szCs w:val="22"/>
        </w:rPr>
        <w:t>Российской Федерации</w:t>
      </w:r>
    </w:p>
    <w:p w:rsidR="00CF289C" w:rsidRPr="00D3157C" w:rsidRDefault="00CF289C" w:rsidP="00D1117E">
      <w:pPr>
        <w:pStyle w:val="ConsPlusNormal"/>
        <w:jc w:val="right"/>
        <w:rPr>
          <w:sz w:val="22"/>
          <w:szCs w:val="22"/>
        </w:rPr>
      </w:pPr>
      <w:r w:rsidRPr="00D3157C">
        <w:rPr>
          <w:sz w:val="22"/>
          <w:szCs w:val="22"/>
        </w:rPr>
        <w:t xml:space="preserve">от 30 июня </w:t>
      </w:r>
      <w:smartTag w:uri="urn:schemas-microsoft-com:office:smarttags" w:element="metricconverter">
        <w:smartTagPr>
          <w:attr w:name="ProductID" w:val="1998 г"/>
        </w:smartTagPr>
        <w:r w:rsidRPr="00D3157C">
          <w:rPr>
            <w:sz w:val="22"/>
            <w:szCs w:val="22"/>
          </w:rPr>
          <w:t>1998 г</w:t>
        </w:r>
      </w:smartTag>
      <w:r w:rsidRPr="00D3157C">
        <w:rPr>
          <w:sz w:val="22"/>
          <w:szCs w:val="22"/>
        </w:rPr>
        <w:t>. N 681</w:t>
      </w:r>
    </w:p>
    <w:p w:rsidR="00CF289C" w:rsidRPr="00D3157C" w:rsidRDefault="00CF289C" w:rsidP="00D1117E">
      <w:pPr>
        <w:pStyle w:val="ConsPlusNormal"/>
        <w:rPr>
          <w:sz w:val="22"/>
          <w:szCs w:val="22"/>
        </w:rPr>
      </w:pPr>
    </w:p>
    <w:p w:rsidR="00CF289C" w:rsidRPr="00D3157C" w:rsidRDefault="00CF289C" w:rsidP="00D1117E">
      <w:pPr>
        <w:pStyle w:val="ConsPlusTitle"/>
        <w:jc w:val="center"/>
        <w:rPr>
          <w:sz w:val="22"/>
          <w:szCs w:val="22"/>
        </w:rPr>
      </w:pPr>
      <w:bookmarkStart w:id="0" w:name="Par48"/>
      <w:bookmarkEnd w:id="0"/>
      <w:r w:rsidRPr="00D3157C">
        <w:rPr>
          <w:sz w:val="22"/>
          <w:szCs w:val="22"/>
        </w:rPr>
        <w:t>ПЕРЕЧЕНЬ</w:t>
      </w:r>
    </w:p>
    <w:p w:rsidR="00CF289C" w:rsidRPr="00D3157C" w:rsidRDefault="00CF289C" w:rsidP="00D1117E">
      <w:pPr>
        <w:pStyle w:val="ConsPlusTitle"/>
        <w:jc w:val="center"/>
        <w:rPr>
          <w:sz w:val="22"/>
          <w:szCs w:val="22"/>
        </w:rPr>
      </w:pPr>
      <w:r w:rsidRPr="00D3157C">
        <w:rPr>
          <w:sz w:val="22"/>
          <w:szCs w:val="22"/>
        </w:rPr>
        <w:t>НАРКОТИЧЕСКИХ СРЕДСТВ, ПСИХОТРОПНЫХ ВЕЩЕСТВ</w:t>
      </w:r>
    </w:p>
    <w:p w:rsidR="00CF289C" w:rsidRPr="00D3157C" w:rsidRDefault="00CF289C" w:rsidP="00D1117E">
      <w:pPr>
        <w:pStyle w:val="ConsPlusTitle"/>
        <w:jc w:val="center"/>
        <w:rPr>
          <w:sz w:val="22"/>
          <w:szCs w:val="22"/>
        </w:rPr>
      </w:pPr>
      <w:r w:rsidRPr="00D3157C">
        <w:rPr>
          <w:sz w:val="22"/>
          <w:szCs w:val="22"/>
        </w:rPr>
        <w:t>И ИХ ПРЕКУРСОРОВ, ПОДЛЕЖАЩИХ КОНТРОЛЮ</w:t>
      </w:r>
    </w:p>
    <w:p w:rsidR="00CF289C" w:rsidRPr="00D3157C" w:rsidRDefault="00CF289C" w:rsidP="00D1117E">
      <w:pPr>
        <w:pStyle w:val="ConsPlusTitle"/>
        <w:jc w:val="center"/>
        <w:rPr>
          <w:sz w:val="22"/>
          <w:szCs w:val="22"/>
        </w:rPr>
      </w:pPr>
      <w:r w:rsidRPr="00D3157C">
        <w:rPr>
          <w:sz w:val="22"/>
          <w:szCs w:val="22"/>
        </w:rPr>
        <w:t>В РОССИЙСКОЙ ФЕДЕРАЦИИ</w:t>
      </w:r>
    </w:p>
    <w:p w:rsidR="00CF289C" w:rsidRPr="00D3157C" w:rsidRDefault="00CF289C" w:rsidP="00D1117E">
      <w:pPr>
        <w:pStyle w:val="ConsPlusNormal"/>
        <w:jc w:val="center"/>
        <w:rPr>
          <w:sz w:val="22"/>
          <w:szCs w:val="22"/>
        </w:rPr>
      </w:pPr>
      <w:r w:rsidRPr="00D3157C">
        <w:rPr>
          <w:sz w:val="22"/>
          <w:szCs w:val="22"/>
        </w:rPr>
        <w:t>(в ред. Постановлений Правительства РФ от 08.07.2006 N 421,</w:t>
      </w:r>
    </w:p>
    <w:p w:rsidR="00CF289C" w:rsidRPr="00D3157C" w:rsidRDefault="00CF289C" w:rsidP="00D1117E">
      <w:pPr>
        <w:pStyle w:val="ConsPlusNormal"/>
        <w:jc w:val="center"/>
        <w:rPr>
          <w:sz w:val="22"/>
          <w:szCs w:val="22"/>
        </w:rPr>
      </w:pPr>
      <w:r w:rsidRPr="00D3157C">
        <w:rPr>
          <w:sz w:val="22"/>
          <w:szCs w:val="22"/>
        </w:rPr>
        <w:t>от 04.07.2007 N 427, от 22.06.2009 N 507, от 31.12.2009 N 1186,</w:t>
      </w:r>
    </w:p>
    <w:p w:rsidR="00CF289C" w:rsidRPr="00D3157C" w:rsidRDefault="00CF289C" w:rsidP="00D1117E">
      <w:pPr>
        <w:pStyle w:val="ConsPlusNormal"/>
        <w:jc w:val="center"/>
        <w:rPr>
          <w:sz w:val="22"/>
          <w:szCs w:val="22"/>
        </w:rPr>
      </w:pPr>
      <w:r w:rsidRPr="00D3157C">
        <w:rPr>
          <w:sz w:val="22"/>
          <w:szCs w:val="22"/>
        </w:rPr>
        <w:t>от 21.04.2010 N 255, от 03.06.2010 N 398, от 30.06.2010 N 486,</w:t>
      </w:r>
    </w:p>
    <w:p w:rsidR="00CF289C" w:rsidRPr="00D3157C" w:rsidRDefault="00CF289C" w:rsidP="00D1117E">
      <w:pPr>
        <w:pStyle w:val="ConsPlusNormal"/>
        <w:jc w:val="center"/>
        <w:rPr>
          <w:sz w:val="22"/>
          <w:szCs w:val="22"/>
        </w:rPr>
      </w:pPr>
      <w:r w:rsidRPr="00D3157C">
        <w:rPr>
          <w:sz w:val="22"/>
          <w:szCs w:val="22"/>
        </w:rPr>
        <w:t>от 29.07.2010 N 578, от 30.10.2010 N 882, от 27.11.2010 N 934,</w:t>
      </w:r>
    </w:p>
    <w:p w:rsidR="00CF289C" w:rsidRPr="00D3157C" w:rsidRDefault="00CF289C" w:rsidP="00D1117E">
      <w:pPr>
        <w:pStyle w:val="ConsPlusNormal"/>
        <w:jc w:val="center"/>
        <w:rPr>
          <w:sz w:val="22"/>
          <w:szCs w:val="22"/>
        </w:rPr>
      </w:pPr>
      <w:r w:rsidRPr="00D3157C">
        <w:rPr>
          <w:sz w:val="22"/>
          <w:szCs w:val="22"/>
        </w:rPr>
        <w:t>от 08.12.2010 N 990, от 25.02.2011 N 112, от 11.03.2011 N 158,</w:t>
      </w:r>
    </w:p>
    <w:p w:rsidR="00CF289C" w:rsidRPr="00D3157C" w:rsidRDefault="00CF289C" w:rsidP="00D1117E">
      <w:pPr>
        <w:pStyle w:val="ConsPlusNormal"/>
        <w:jc w:val="center"/>
        <w:rPr>
          <w:sz w:val="22"/>
          <w:szCs w:val="22"/>
        </w:rPr>
      </w:pPr>
      <w:r w:rsidRPr="00D3157C">
        <w:rPr>
          <w:sz w:val="22"/>
          <w:szCs w:val="22"/>
        </w:rPr>
        <w:t>от 07.07.2011 N 540, от 07.07.2011 N 547, от 06.10.2011 N 822,</w:t>
      </w:r>
    </w:p>
    <w:p w:rsidR="00CF289C" w:rsidRPr="00D3157C" w:rsidRDefault="00CF289C" w:rsidP="00D1117E">
      <w:pPr>
        <w:pStyle w:val="ConsPlusNormal"/>
        <w:jc w:val="center"/>
        <w:rPr>
          <w:sz w:val="22"/>
          <w:szCs w:val="22"/>
        </w:rPr>
      </w:pPr>
      <w:r w:rsidRPr="00D3157C">
        <w:rPr>
          <w:sz w:val="22"/>
          <w:szCs w:val="22"/>
        </w:rPr>
        <w:t>от 08.12.2011 N 1023, от 22.02.2012 N 144, от 03.03.2012 N 169,</w:t>
      </w:r>
    </w:p>
    <w:p w:rsidR="00CF289C" w:rsidRPr="00D3157C" w:rsidRDefault="00CF289C" w:rsidP="00D1117E">
      <w:pPr>
        <w:pStyle w:val="ConsPlusNormal"/>
        <w:jc w:val="center"/>
        <w:rPr>
          <w:sz w:val="22"/>
          <w:szCs w:val="22"/>
        </w:rPr>
      </w:pPr>
      <w:r w:rsidRPr="00D3157C">
        <w:rPr>
          <w:sz w:val="22"/>
          <w:szCs w:val="22"/>
        </w:rPr>
        <w:t>от 23.04.2012 N 359, от 18.05.2012 N 491, от 01.10.2012 N 1003,</w:t>
      </w:r>
    </w:p>
    <w:p w:rsidR="00CF289C" w:rsidRPr="00D3157C" w:rsidRDefault="00CF289C" w:rsidP="00D1117E">
      <w:pPr>
        <w:pStyle w:val="ConsPlusNormal"/>
        <w:jc w:val="center"/>
        <w:rPr>
          <w:sz w:val="22"/>
          <w:szCs w:val="22"/>
        </w:rPr>
      </w:pPr>
      <w:r w:rsidRPr="00D3157C">
        <w:rPr>
          <w:sz w:val="22"/>
          <w:szCs w:val="22"/>
        </w:rPr>
        <w:t>от 19.11.2012 N 1178, от 23.11.2012 N 1215, от 04.02.2013 N 78,</w:t>
      </w:r>
    </w:p>
    <w:p w:rsidR="00CF289C" w:rsidRPr="00D3157C" w:rsidRDefault="00CF289C" w:rsidP="00D1117E">
      <w:pPr>
        <w:pStyle w:val="ConsPlusNormal"/>
        <w:jc w:val="center"/>
        <w:rPr>
          <w:sz w:val="22"/>
          <w:szCs w:val="22"/>
        </w:rPr>
      </w:pPr>
      <w:r w:rsidRPr="00D3157C">
        <w:rPr>
          <w:sz w:val="22"/>
          <w:szCs w:val="22"/>
        </w:rPr>
        <w:t>от 26.02.2013 N 157, от 13.06.2013 N 496, от 10.07.2013 N 580,</w:t>
      </w:r>
    </w:p>
    <w:p w:rsidR="00CF289C" w:rsidRPr="00D3157C" w:rsidRDefault="00CF289C" w:rsidP="00D1117E">
      <w:pPr>
        <w:pStyle w:val="ConsPlusNormal"/>
        <w:jc w:val="center"/>
        <w:rPr>
          <w:sz w:val="22"/>
          <w:szCs w:val="22"/>
        </w:rPr>
      </w:pPr>
      <w:r w:rsidRPr="00D3157C">
        <w:rPr>
          <w:sz w:val="22"/>
          <w:szCs w:val="22"/>
        </w:rPr>
        <w:t>от 09.09.2013 N 788, от 07.11.2013 N 998, от 16.12.2013 N 1159,</w:t>
      </w:r>
    </w:p>
    <w:p w:rsidR="00CF289C" w:rsidRPr="00D3157C" w:rsidRDefault="00CF289C" w:rsidP="00D1117E">
      <w:pPr>
        <w:pStyle w:val="ConsPlusNormal"/>
        <w:jc w:val="center"/>
        <w:rPr>
          <w:sz w:val="22"/>
          <w:szCs w:val="22"/>
        </w:rPr>
      </w:pPr>
      <w:r w:rsidRPr="00D3157C">
        <w:rPr>
          <w:sz w:val="22"/>
          <w:szCs w:val="22"/>
        </w:rPr>
        <w:t>от 22.03.2014 N 224, от 31.05.2014 N 498, от 23.06.2014 N 578,</w:t>
      </w:r>
    </w:p>
    <w:p w:rsidR="00CF289C" w:rsidRPr="00D3157C" w:rsidRDefault="00CF289C" w:rsidP="00D1117E">
      <w:pPr>
        <w:pStyle w:val="ConsPlusNormal"/>
        <w:jc w:val="center"/>
        <w:rPr>
          <w:sz w:val="22"/>
          <w:szCs w:val="22"/>
        </w:rPr>
      </w:pPr>
      <w:r w:rsidRPr="00D3157C">
        <w:rPr>
          <w:sz w:val="22"/>
          <w:szCs w:val="22"/>
        </w:rPr>
        <w:t>от 25.10.2014 N 1102, от 09.12.2014 N 1340, от 27.02.2015 N 174,</w:t>
      </w:r>
    </w:p>
    <w:p w:rsidR="00CF289C" w:rsidRPr="00D3157C" w:rsidRDefault="00CF289C" w:rsidP="00D1117E">
      <w:pPr>
        <w:pStyle w:val="ConsPlusNormal"/>
        <w:jc w:val="center"/>
        <w:rPr>
          <w:sz w:val="22"/>
          <w:szCs w:val="22"/>
        </w:rPr>
      </w:pPr>
      <w:r w:rsidRPr="00D3157C">
        <w:rPr>
          <w:sz w:val="22"/>
          <w:szCs w:val="22"/>
        </w:rPr>
        <w:t>от 09.04.2015 N 328, от 08.05.2015 N 448, от 02.07.2015 N 665,</w:t>
      </w:r>
    </w:p>
    <w:p w:rsidR="00CF289C" w:rsidRPr="00D3157C" w:rsidRDefault="00CF289C" w:rsidP="00D1117E">
      <w:pPr>
        <w:pStyle w:val="ConsPlusNormal"/>
        <w:jc w:val="center"/>
        <w:rPr>
          <w:sz w:val="22"/>
          <w:szCs w:val="22"/>
        </w:rPr>
      </w:pPr>
      <w:r w:rsidRPr="00D3157C">
        <w:rPr>
          <w:sz w:val="22"/>
          <w:szCs w:val="22"/>
        </w:rPr>
        <w:t>от 12.10.2015 N 1097, от 01.04.2016 N 256, от 18.01.2017 N 26,</w:t>
      </w:r>
    </w:p>
    <w:p w:rsidR="00CF289C" w:rsidRPr="00D3157C" w:rsidRDefault="00CF289C" w:rsidP="00D1117E">
      <w:pPr>
        <w:pStyle w:val="ConsPlusNormal"/>
        <w:jc w:val="center"/>
        <w:rPr>
          <w:sz w:val="22"/>
          <w:szCs w:val="22"/>
        </w:rPr>
      </w:pPr>
      <w:r w:rsidRPr="00D3157C">
        <w:rPr>
          <w:sz w:val="22"/>
          <w:szCs w:val="22"/>
        </w:rPr>
        <w:t>от 21.02.2017 N 216)</w:t>
      </w:r>
    </w:p>
    <w:p w:rsidR="00CF289C" w:rsidRPr="00D3157C" w:rsidRDefault="00CF289C" w:rsidP="00D1117E">
      <w:pPr>
        <w:pStyle w:val="ConsPlusNormal"/>
        <w:jc w:val="center"/>
        <w:rPr>
          <w:sz w:val="22"/>
          <w:szCs w:val="22"/>
        </w:rPr>
      </w:pPr>
    </w:p>
    <w:p w:rsidR="00CF289C" w:rsidRPr="00D1117E" w:rsidRDefault="00CF289C" w:rsidP="00D1117E">
      <w:pPr>
        <w:pStyle w:val="ConsPlusNormal"/>
        <w:jc w:val="center"/>
        <w:outlineLvl w:val="1"/>
        <w:rPr>
          <w:b/>
          <w:sz w:val="22"/>
          <w:szCs w:val="22"/>
        </w:rPr>
      </w:pPr>
      <w:r w:rsidRPr="00D1117E">
        <w:rPr>
          <w:b/>
          <w:sz w:val="22"/>
          <w:szCs w:val="22"/>
        </w:rPr>
        <w:t>Список наркотических средств,</w:t>
      </w:r>
    </w:p>
    <w:p w:rsidR="00CF289C" w:rsidRPr="00D1117E" w:rsidRDefault="00CF289C" w:rsidP="00D1117E">
      <w:pPr>
        <w:pStyle w:val="ConsPlusNormal"/>
        <w:jc w:val="center"/>
        <w:rPr>
          <w:b/>
          <w:sz w:val="22"/>
          <w:szCs w:val="22"/>
        </w:rPr>
      </w:pPr>
      <w:r w:rsidRPr="00D1117E">
        <w:rPr>
          <w:b/>
          <w:sz w:val="22"/>
          <w:szCs w:val="22"/>
        </w:rPr>
        <w:t>психотропных веществ и их прекурсоров, оборот которых</w:t>
      </w:r>
    </w:p>
    <w:p w:rsidR="00CF289C" w:rsidRPr="00D1117E" w:rsidRDefault="00CF289C" w:rsidP="00D1117E">
      <w:pPr>
        <w:pStyle w:val="ConsPlusNormal"/>
        <w:jc w:val="center"/>
        <w:rPr>
          <w:b/>
          <w:sz w:val="22"/>
          <w:szCs w:val="22"/>
        </w:rPr>
      </w:pPr>
      <w:r w:rsidRPr="00D1117E">
        <w:rPr>
          <w:b/>
          <w:sz w:val="22"/>
          <w:szCs w:val="22"/>
        </w:rPr>
        <w:t>в Российской Федерации запрещен в соответствии</w:t>
      </w:r>
    </w:p>
    <w:p w:rsidR="00CF289C" w:rsidRPr="00D1117E" w:rsidRDefault="00CF289C" w:rsidP="00D1117E">
      <w:pPr>
        <w:pStyle w:val="ConsPlusNormal"/>
        <w:jc w:val="center"/>
        <w:rPr>
          <w:b/>
          <w:sz w:val="22"/>
          <w:szCs w:val="22"/>
        </w:rPr>
      </w:pPr>
      <w:r w:rsidRPr="00D1117E">
        <w:rPr>
          <w:b/>
          <w:sz w:val="22"/>
          <w:szCs w:val="22"/>
        </w:rPr>
        <w:t>с законодательством Российской Федерации и международными</w:t>
      </w:r>
    </w:p>
    <w:p w:rsidR="00CF289C" w:rsidRPr="00D1117E" w:rsidRDefault="00CF289C" w:rsidP="00D1117E">
      <w:pPr>
        <w:pStyle w:val="ConsPlusNormal"/>
        <w:jc w:val="center"/>
        <w:rPr>
          <w:b/>
          <w:sz w:val="22"/>
          <w:szCs w:val="22"/>
        </w:rPr>
      </w:pPr>
      <w:r w:rsidRPr="00D1117E">
        <w:rPr>
          <w:b/>
          <w:sz w:val="22"/>
          <w:szCs w:val="22"/>
        </w:rPr>
        <w:t>договорами Российской Федерации (список I)</w:t>
      </w:r>
    </w:p>
    <w:p w:rsidR="00CF289C" w:rsidRPr="00D3157C" w:rsidRDefault="00CF289C" w:rsidP="00D1117E">
      <w:pPr>
        <w:pStyle w:val="ConsPlusNormal"/>
        <w:jc w:val="center"/>
        <w:rPr>
          <w:sz w:val="22"/>
          <w:szCs w:val="22"/>
        </w:rPr>
      </w:pPr>
      <w:r w:rsidRPr="00D3157C">
        <w:rPr>
          <w:sz w:val="22"/>
          <w:szCs w:val="22"/>
        </w:rPr>
        <w:t>(в ред. Постановления Правительства РФ от 08.12.2011 N 1023)</w:t>
      </w:r>
    </w:p>
    <w:p w:rsidR="00CF289C" w:rsidRPr="00D3157C" w:rsidRDefault="00CF289C" w:rsidP="00D1117E">
      <w:pPr>
        <w:pStyle w:val="ConsPlusNormal"/>
        <w:rPr>
          <w:sz w:val="22"/>
          <w:szCs w:val="22"/>
        </w:rPr>
      </w:pPr>
    </w:p>
    <w:p w:rsidR="00CF289C" w:rsidRPr="00D3157C" w:rsidRDefault="00CF289C" w:rsidP="00D1117E">
      <w:pPr>
        <w:pStyle w:val="ConsPlusNormal"/>
        <w:ind w:firstLine="540"/>
        <w:jc w:val="both"/>
        <w:rPr>
          <w:sz w:val="22"/>
          <w:szCs w:val="22"/>
        </w:rPr>
      </w:pPr>
      <w:r w:rsidRPr="00D3157C">
        <w:rPr>
          <w:sz w:val="22"/>
          <w:szCs w:val="22"/>
        </w:rPr>
        <w:t>Наркотические средства</w:t>
      </w:r>
    </w:p>
    <w:p w:rsidR="00CF289C" w:rsidRPr="00D3157C" w:rsidRDefault="00CF289C" w:rsidP="00D1117E">
      <w:pPr>
        <w:pStyle w:val="ConsPlusNormal"/>
        <w:ind w:firstLine="540"/>
        <w:jc w:val="both"/>
        <w:rPr>
          <w:sz w:val="22"/>
          <w:szCs w:val="22"/>
        </w:rPr>
      </w:pPr>
    </w:p>
    <w:p w:rsidR="00CF289C" w:rsidRPr="00D3157C" w:rsidRDefault="00CF289C" w:rsidP="00D1117E">
      <w:pPr>
        <w:pStyle w:val="ConsPlusNormal"/>
        <w:ind w:firstLine="540"/>
        <w:jc w:val="both"/>
        <w:rPr>
          <w:sz w:val="22"/>
          <w:szCs w:val="22"/>
        </w:rPr>
      </w:pPr>
      <w:r w:rsidRPr="00D3157C">
        <w:rPr>
          <w:sz w:val="22"/>
          <w:szCs w:val="22"/>
        </w:rPr>
        <w:t>N-(адамантан-1-ил)-1-бензил-1H-индазол-3-карбоксамид и его производные</w:t>
      </w:r>
    </w:p>
    <w:p w:rsidR="00CF289C" w:rsidRPr="00D3157C" w:rsidRDefault="00CF289C" w:rsidP="00D1117E">
      <w:pPr>
        <w:pStyle w:val="ConsPlusNormal"/>
        <w:jc w:val="both"/>
        <w:rPr>
          <w:sz w:val="22"/>
          <w:szCs w:val="22"/>
        </w:rPr>
      </w:pPr>
      <w:r w:rsidRPr="00D3157C">
        <w:rPr>
          <w:sz w:val="22"/>
          <w:szCs w:val="22"/>
        </w:rPr>
        <w:t>(введено Постановлением Правительства РФ от 08.05.2015 N 448)</w:t>
      </w:r>
    </w:p>
    <w:p w:rsidR="00CF289C" w:rsidRPr="00D3157C" w:rsidRDefault="00CF289C" w:rsidP="00D1117E">
      <w:pPr>
        <w:pStyle w:val="ConsPlusNormal"/>
        <w:ind w:firstLine="540"/>
        <w:jc w:val="both"/>
        <w:rPr>
          <w:sz w:val="22"/>
          <w:szCs w:val="22"/>
        </w:rPr>
      </w:pPr>
      <w:r w:rsidRPr="00D3157C">
        <w:rPr>
          <w:sz w:val="22"/>
          <w:szCs w:val="22"/>
        </w:rPr>
        <w:t>N-(адамантан-1-ил)-1-пентил-1H-индазол-3-карбоксамид и его производные, за исключением производных, включенных в качестве самостоятельных позиций в перечень</w:t>
      </w:r>
    </w:p>
    <w:p w:rsidR="00CF289C" w:rsidRPr="00D3157C" w:rsidRDefault="00CF289C" w:rsidP="00D1117E">
      <w:pPr>
        <w:pStyle w:val="ConsPlusNormal"/>
        <w:jc w:val="both"/>
        <w:rPr>
          <w:sz w:val="22"/>
          <w:szCs w:val="22"/>
        </w:rPr>
      </w:pPr>
      <w:r w:rsidRPr="00D3157C">
        <w:rPr>
          <w:sz w:val="22"/>
          <w:szCs w:val="22"/>
        </w:rPr>
        <w:t>(введено Постановлением Правительства РФ от 23.11.2012 N 1215)</w:t>
      </w:r>
    </w:p>
    <w:p w:rsidR="00CF289C" w:rsidRPr="00D3157C" w:rsidRDefault="00CF289C" w:rsidP="00D1117E">
      <w:pPr>
        <w:pStyle w:val="ConsPlusNormal"/>
        <w:ind w:firstLine="540"/>
        <w:jc w:val="both"/>
        <w:rPr>
          <w:sz w:val="22"/>
          <w:szCs w:val="22"/>
        </w:rPr>
      </w:pPr>
      <w:r w:rsidRPr="00D3157C">
        <w:rPr>
          <w:sz w:val="22"/>
          <w:szCs w:val="22"/>
        </w:rPr>
        <w:t>O-(адамантан-1-ил)-1-пентил-1H-индазол-3-карбоксилат и его производные, за исключением производных, включенных в качестве самостоятельных позиций в перечень</w:t>
      </w:r>
    </w:p>
    <w:p w:rsidR="00CF289C" w:rsidRPr="00D3157C" w:rsidRDefault="00CF289C" w:rsidP="00D1117E">
      <w:pPr>
        <w:pStyle w:val="ConsPlusNormal"/>
        <w:jc w:val="both"/>
        <w:rPr>
          <w:sz w:val="22"/>
          <w:szCs w:val="22"/>
        </w:rPr>
      </w:pPr>
      <w:r w:rsidRPr="00D3157C">
        <w:rPr>
          <w:sz w:val="22"/>
          <w:szCs w:val="22"/>
        </w:rPr>
        <w:t>(введено Постановлением Правительства РФ от 18.01.2017 N 26)</w:t>
      </w:r>
    </w:p>
    <w:p w:rsidR="00CF289C" w:rsidRPr="00D3157C" w:rsidRDefault="00CF289C" w:rsidP="00D1117E">
      <w:pPr>
        <w:pStyle w:val="ConsPlusNormal"/>
        <w:ind w:firstLine="540"/>
        <w:jc w:val="both"/>
        <w:rPr>
          <w:sz w:val="22"/>
          <w:szCs w:val="22"/>
        </w:rPr>
      </w:pPr>
      <w:r w:rsidRPr="00D3157C">
        <w:rPr>
          <w:sz w:val="22"/>
          <w:szCs w:val="22"/>
        </w:rPr>
        <w:t>N-(адамантан-1-ил)-1-пентил-1H-индол-3-карбоксамид и его производные, за исключением производных, включенных в качестве самостоятельных позиций в перечень</w:t>
      </w:r>
    </w:p>
    <w:p w:rsidR="00CF289C" w:rsidRPr="00D3157C" w:rsidRDefault="00CF289C" w:rsidP="00D1117E">
      <w:pPr>
        <w:pStyle w:val="ConsPlusNormal"/>
        <w:jc w:val="both"/>
        <w:rPr>
          <w:sz w:val="22"/>
          <w:szCs w:val="22"/>
        </w:rPr>
      </w:pPr>
      <w:r w:rsidRPr="00D3157C">
        <w:rPr>
          <w:sz w:val="22"/>
          <w:szCs w:val="22"/>
        </w:rPr>
        <w:t>(введено Постановлением Правительства РФ от 23.11.2012 N 1215)</w:t>
      </w:r>
    </w:p>
    <w:p w:rsidR="00CF289C" w:rsidRPr="00D3157C" w:rsidRDefault="00CF289C" w:rsidP="00D1117E">
      <w:pPr>
        <w:pStyle w:val="ConsPlusNormal"/>
        <w:ind w:firstLine="540"/>
        <w:jc w:val="both"/>
        <w:rPr>
          <w:sz w:val="22"/>
          <w:szCs w:val="22"/>
        </w:rPr>
      </w:pPr>
      <w:r w:rsidRPr="00D3157C">
        <w:rPr>
          <w:sz w:val="22"/>
          <w:szCs w:val="22"/>
        </w:rPr>
        <w:t>3-Адамантоилиндол [(Адамантан-1-ил)(1Н-индол-3-ил)метанон] и его производные, за исключением производных, включенных в качестве самостоятельных позиций в перечень</w:t>
      </w:r>
    </w:p>
    <w:p w:rsidR="00CF289C" w:rsidRPr="00D3157C" w:rsidRDefault="00CF289C" w:rsidP="00D1117E">
      <w:pPr>
        <w:pStyle w:val="ConsPlusNormal"/>
        <w:jc w:val="both"/>
        <w:rPr>
          <w:sz w:val="22"/>
          <w:szCs w:val="22"/>
        </w:rPr>
      </w:pPr>
      <w:r w:rsidRPr="00D3157C">
        <w:rPr>
          <w:sz w:val="22"/>
          <w:szCs w:val="22"/>
        </w:rPr>
        <w:t>(введено Постановлением Правительства РФ от 06.10.2011 N 822)</w:t>
      </w:r>
    </w:p>
    <w:p w:rsidR="00CF289C" w:rsidRPr="00D3157C" w:rsidRDefault="00CF289C" w:rsidP="00D1117E">
      <w:pPr>
        <w:pStyle w:val="ConsPlusNormal"/>
        <w:ind w:firstLine="540"/>
        <w:jc w:val="both"/>
        <w:rPr>
          <w:sz w:val="22"/>
          <w:szCs w:val="22"/>
        </w:rPr>
      </w:pPr>
      <w:r w:rsidRPr="00D3157C">
        <w:rPr>
          <w:sz w:val="22"/>
          <w:szCs w:val="22"/>
        </w:rPr>
        <w:t>Аллилпродин</w:t>
      </w:r>
    </w:p>
    <w:p w:rsidR="00CF289C" w:rsidRPr="00D3157C" w:rsidRDefault="00CF289C" w:rsidP="00D1117E">
      <w:pPr>
        <w:pStyle w:val="ConsPlusNormal"/>
        <w:ind w:firstLine="540"/>
        <w:jc w:val="both"/>
        <w:rPr>
          <w:sz w:val="22"/>
          <w:szCs w:val="22"/>
        </w:rPr>
      </w:pPr>
      <w:r w:rsidRPr="00D3157C">
        <w:rPr>
          <w:sz w:val="22"/>
          <w:szCs w:val="22"/>
        </w:rPr>
        <w:t>Альфамепродин</w:t>
      </w:r>
    </w:p>
    <w:p w:rsidR="00CF289C" w:rsidRPr="00D3157C" w:rsidRDefault="00CF289C" w:rsidP="00D1117E">
      <w:pPr>
        <w:pStyle w:val="ConsPlusNormal"/>
        <w:ind w:firstLine="540"/>
        <w:jc w:val="both"/>
        <w:rPr>
          <w:sz w:val="22"/>
          <w:szCs w:val="22"/>
        </w:rPr>
      </w:pPr>
      <w:r w:rsidRPr="00D3157C">
        <w:rPr>
          <w:sz w:val="22"/>
          <w:szCs w:val="22"/>
        </w:rPr>
        <w:t>Альфаметадол</w:t>
      </w:r>
    </w:p>
    <w:p w:rsidR="00CF289C" w:rsidRPr="00D3157C" w:rsidRDefault="00CF289C" w:rsidP="00D1117E">
      <w:pPr>
        <w:pStyle w:val="ConsPlusNormal"/>
        <w:ind w:firstLine="540"/>
        <w:jc w:val="both"/>
        <w:rPr>
          <w:sz w:val="22"/>
          <w:szCs w:val="22"/>
        </w:rPr>
      </w:pPr>
      <w:r w:rsidRPr="00D3157C">
        <w:rPr>
          <w:sz w:val="22"/>
          <w:szCs w:val="22"/>
        </w:rPr>
        <w:t>Альфа-метилфентанил</w:t>
      </w:r>
    </w:p>
    <w:p w:rsidR="00CF289C" w:rsidRPr="00D3157C" w:rsidRDefault="00CF289C" w:rsidP="00D1117E">
      <w:pPr>
        <w:pStyle w:val="ConsPlusNormal"/>
        <w:ind w:firstLine="540"/>
        <w:jc w:val="both"/>
        <w:rPr>
          <w:sz w:val="22"/>
          <w:szCs w:val="22"/>
        </w:rPr>
      </w:pPr>
      <w:r w:rsidRPr="00D3157C">
        <w:rPr>
          <w:sz w:val="22"/>
          <w:szCs w:val="22"/>
        </w:rPr>
        <w:t>Альфа-метилтиофентанил</w:t>
      </w:r>
    </w:p>
    <w:p w:rsidR="00CF289C" w:rsidRPr="00D3157C" w:rsidRDefault="00CF289C" w:rsidP="00D1117E">
      <w:pPr>
        <w:pStyle w:val="ConsPlusNormal"/>
        <w:ind w:firstLine="540"/>
        <w:jc w:val="both"/>
        <w:rPr>
          <w:sz w:val="22"/>
          <w:szCs w:val="22"/>
        </w:rPr>
      </w:pPr>
      <w:r w:rsidRPr="00D3157C">
        <w:rPr>
          <w:sz w:val="22"/>
          <w:szCs w:val="22"/>
        </w:rPr>
        <w:t>Альфапродин</w:t>
      </w:r>
    </w:p>
    <w:p w:rsidR="00CF289C" w:rsidRPr="00D3157C" w:rsidRDefault="00CF289C" w:rsidP="00D1117E">
      <w:pPr>
        <w:pStyle w:val="ConsPlusNormal"/>
        <w:ind w:firstLine="540"/>
        <w:jc w:val="both"/>
        <w:rPr>
          <w:sz w:val="22"/>
          <w:szCs w:val="22"/>
        </w:rPr>
      </w:pPr>
      <w:r w:rsidRPr="00D3157C">
        <w:rPr>
          <w:sz w:val="22"/>
          <w:szCs w:val="22"/>
        </w:rPr>
        <w:t>Альфацетилметадол</w:t>
      </w:r>
    </w:p>
    <w:p w:rsidR="00CF289C" w:rsidRPr="00D3157C" w:rsidRDefault="00CF289C" w:rsidP="00D1117E">
      <w:pPr>
        <w:pStyle w:val="ConsPlusNormal"/>
        <w:ind w:firstLine="540"/>
        <w:jc w:val="both"/>
        <w:rPr>
          <w:sz w:val="22"/>
          <w:szCs w:val="22"/>
        </w:rPr>
      </w:pPr>
      <w:r w:rsidRPr="00D3157C">
        <w:rPr>
          <w:sz w:val="22"/>
          <w:szCs w:val="22"/>
        </w:rPr>
        <w:t>2-Амино-1-бензо[1,2-b:4,5-b']дифуран-4-илэтан и его производные, за исключением производных, включенных в качестве самостоятельных позиций в перечень</w:t>
      </w:r>
    </w:p>
    <w:p w:rsidR="00CF289C" w:rsidRPr="00D3157C" w:rsidRDefault="00CF289C" w:rsidP="00D1117E">
      <w:pPr>
        <w:pStyle w:val="ConsPlusNormal"/>
        <w:jc w:val="both"/>
        <w:rPr>
          <w:sz w:val="22"/>
          <w:szCs w:val="22"/>
        </w:rPr>
      </w:pPr>
      <w:r w:rsidRPr="00D3157C">
        <w:rPr>
          <w:sz w:val="22"/>
          <w:szCs w:val="22"/>
        </w:rPr>
        <w:t>(введено Постановлением Правительства РФ от 06.10.2011 N 822)</w:t>
      </w:r>
    </w:p>
    <w:p w:rsidR="00CF289C" w:rsidRPr="00D3157C" w:rsidRDefault="00CF289C" w:rsidP="00D1117E">
      <w:pPr>
        <w:pStyle w:val="ConsPlusNormal"/>
        <w:ind w:firstLine="540"/>
        <w:jc w:val="both"/>
        <w:rPr>
          <w:sz w:val="22"/>
          <w:szCs w:val="22"/>
        </w:rPr>
      </w:pPr>
      <w:r w:rsidRPr="00D3157C">
        <w:rPr>
          <w:sz w:val="22"/>
          <w:szCs w:val="22"/>
        </w:rPr>
        <w:t>2-Аминоиндан и его производные, за исключением производных, включенных в качестве самостоятельных позиций в перечень</w:t>
      </w:r>
    </w:p>
    <w:p w:rsidR="00CF289C" w:rsidRPr="00D3157C" w:rsidRDefault="00CF289C" w:rsidP="00D1117E">
      <w:pPr>
        <w:pStyle w:val="ConsPlusNormal"/>
        <w:jc w:val="both"/>
        <w:rPr>
          <w:sz w:val="22"/>
          <w:szCs w:val="22"/>
        </w:rPr>
      </w:pPr>
      <w:r w:rsidRPr="00D3157C">
        <w:rPr>
          <w:sz w:val="22"/>
          <w:szCs w:val="22"/>
        </w:rPr>
        <w:t>(введено Постановлением Правительства РФ от 06.10.2011 N 822)</w:t>
      </w:r>
    </w:p>
    <w:p w:rsidR="00CF289C" w:rsidRPr="00D3157C" w:rsidRDefault="00CF289C" w:rsidP="00D1117E">
      <w:pPr>
        <w:pStyle w:val="ConsPlusNormal"/>
        <w:ind w:firstLine="540"/>
        <w:jc w:val="both"/>
        <w:rPr>
          <w:sz w:val="22"/>
          <w:szCs w:val="22"/>
        </w:rPr>
      </w:pPr>
      <w:r w:rsidRPr="00D3157C">
        <w:rPr>
          <w:sz w:val="22"/>
          <w:szCs w:val="22"/>
        </w:rPr>
        <w:t>АМТ (альфа-метилтриптамин) и его производные, за исключением производных, включенных в качестве самостоятельных позиций в перечень</w:t>
      </w:r>
    </w:p>
    <w:p w:rsidR="00CF289C" w:rsidRPr="00D3157C" w:rsidRDefault="00CF289C" w:rsidP="00D1117E">
      <w:pPr>
        <w:pStyle w:val="ConsPlusNormal"/>
        <w:jc w:val="both"/>
        <w:rPr>
          <w:sz w:val="22"/>
          <w:szCs w:val="22"/>
        </w:rPr>
      </w:pPr>
      <w:r w:rsidRPr="00D3157C">
        <w:rPr>
          <w:sz w:val="22"/>
          <w:szCs w:val="22"/>
        </w:rPr>
        <w:t>(введено Постановлением Правительства РФ от 18.05.2012 N 491)</w:t>
      </w:r>
    </w:p>
    <w:p w:rsidR="00CF289C" w:rsidRPr="00D3157C" w:rsidRDefault="00CF289C" w:rsidP="00D1117E">
      <w:pPr>
        <w:pStyle w:val="ConsPlusNormal"/>
        <w:ind w:firstLine="540"/>
        <w:jc w:val="both"/>
        <w:rPr>
          <w:sz w:val="22"/>
          <w:szCs w:val="22"/>
        </w:rPr>
      </w:pPr>
      <w:r w:rsidRPr="00D3157C">
        <w:rPr>
          <w:sz w:val="22"/>
          <w:szCs w:val="22"/>
        </w:rPr>
        <w:t>Анилэридин</w:t>
      </w:r>
    </w:p>
    <w:p w:rsidR="00CF289C" w:rsidRPr="00D3157C" w:rsidRDefault="00CF289C" w:rsidP="00D1117E">
      <w:pPr>
        <w:pStyle w:val="ConsPlusNormal"/>
        <w:ind w:firstLine="540"/>
        <w:jc w:val="both"/>
        <w:rPr>
          <w:sz w:val="22"/>
          <w:szCs w:val="22"/>
        </w:rPr>
      </w:pPr>
      <w:r w:rsidRPr="00D3157C">
        <w:rPr>
          <w:sz w:val="22"/>
          <w:szCs w:val="22"/>
        </w:rPr>
        <w:t>Ацетил-альфаметилфентанил</w:t>
      </w:r>
    </w:p>
    <w:p w:rsidR="00CF289C" w:rsidRPr="00D3157C" w:rsidRDefault="00CF289C" w:rsidP="00D1117E">
      <w:pPr>
        <w:pStyle w:val="ConsPlusNormal"/>
        <w:ind w:firstLine="540"/>
        <w:jc w:val="both"/>
        <w:rPr>
          <w:sz w:val="22"/>
          <w:szCs w:val="22"/>
        </w:rPr>
      </w:pPr>
      <w:r w:rsidRPr="00D3157C">
        <w:rPr>
          <w:sz w:val="22"/>
          <w:szCs w:val="22"/>
        </w:rPr>
        <w:t>Ацетилдигидрокодеин</w:t>
      </w:r>
    </w:p>
    <w:p w:rsidR="00CF289C" w:rsidRPr="00D3157C" w:rsidRDefault="00CF289C" w:rsidP="00D1117E">
      <w:pPr>
        <w:pStyle w:val="ConsPlusNormal"/>
        <w:jc w:val="both"/>
        <w:rPr>
          <w:sz w:val="22"/>
          <w:szCs w:val="22"/>
        </w:rPr>
      </w:pPr>
      <w:r w:rsidRPr="00D3157C">
        <w:rPr>
          <w:sz w:val="22"/>
          <w:szCs w:val="22"/>
        </w:rPr>
        <w:t>(в ред. Постановления Правительства РФ от 30.06.2010 N 486)</w:t>
      </w:r>
    </w:p>
    <w:p w:rsidR="00CF289C" w:rsidRPr="00D3157C" w:rsidRDefault="00CF289C" w:rsidP="00D1117E">
      <w:pPr>
        <w:pStyle w:val="ConsPlusNormal"/>
        <w:ind w:firstLine="540"/>
        <w:jc w:val="both"/>
        <w:rPr>
          <w:sz w:val="22"/>
          <w:szCs w:val="22"/>
        </w:rPr>
      </w:pPr>
      <w:r w:rsidRPr="00D3157C">
        <w:rPr>
          <w:sz w:val="22"/>
          <w:szCs w:val="22"/>
        </w:rPr>
        <w:t>Ацетилированный опий</w:t>
      </w:r>
    </w:p>
    <w:p w:rsidR="00CF289C" w:rsidRPr="00D3157C" w:rsidRDefault="00CF289C" w:rsidP="00D1117E">
      <w:pPr>
        <w:pStyle w:val="ConsPlusNormal"/>
        <w:ind w:firstLine="540"/>
        <w:jc w:val="both"/>
        <w:rPr>
          <w:sz w:val="22"/>
          <w:szCs w:val="22"/>
        </w:rPr>
      </w:pPr>
      <w:r w:rsidRPr="00D3157C">
        <w:rPr>
          <w:sz w:val="22"/>
          <w:szCs w:val="22"/>
        </w:rPr>
        <w:t>Ацетилкодеин</w:t>
      </w:r>
    </w:p>
    <w:p w:rsidR="00CF289C" w:rsidRPr="00D3157C" w:rsidRDefault="00CF289C" w:rsidP="00D1117E">
      <w:pPr>
        <w:pStyle w:val="ConsPlusNormal"/>
        <w:ind w:firstLine="540"/>
        <w:jc w:val="both"/>
        <w:rPr>
          <w:sz w:val="22"/>
          <w:szCs w:val="22"/>
        </w:rPr>
      </w:pPr>
      <w:r w:rsidRPr="00D3157C">
        <w:rPr>
          <w:sz w:val="22"/>
          <w:szCs w:val="22"/>
        </w:rPr>
        <w:t>Ацетилметадол</w:t>
      </w:r>
    </w:p>
    <w:p w:rsidR="00CF289C" w:rsidRPr="00D3157C" w:rsidRDefault="00CF289C" w:rsidP="00D1117E">
      <w:pPr>
        <w:pStyle w:val="ConsPlusNormal"/>
        <w:ind w:firstLine="540"/>
        <w:jc w:val="both"/>
        <w:rPr>
          <w:sz w:val="22"/>
          <w:szCs w:val="22"/>
        </w:rPr>
      </w:pPr>
      <w:r w:rsidRPr="00D3157C">
        <w:rPr>
          <w:sz w:val="22"/>
          <w:szCs w:val="22"/>
        </w:rPr>
        <w:t>Ацетилфентанил и его производные, за исключением производных, включенных в качестве самостоятельных позиций в перечень</w:t>
      </w:r>
    </w:p>
    <w:p w:rsidR="00CF289C" w:rsidRPr="00D3157C" w:rsidRDefault="00CF289C" w:rsidP="00D1117E">
      <w:pPr>
        <w:pStyle w:val="ConsPlusNormal"/>
        <w:jc w:val="both"/>
        <w:rPr>
          <w:sz w:val="22"/>
          <w:szCs w:val="22"/>
        </w:rPr>
      </w:pPr>
      <w:r w:rsidRPr="00D3157C">
        <w:rPr>
          <w:sz w:val="22"/>
          <w:szCs w:val="22"/>
        </w:rPr>
        <w:t>(введено Постановлением Правительства РФ от 23.11.2012 N 1215; в ред. Постановления Правительства РФ от 01.04.2016 N 256)</w:t>
      </w:r>
    </w:p>
    <w:p w:rsidR="00CF289C" w:rsidRPr="00D3157C" w:rsidRDefault="00CF289C" w:rsidP="00D1117E">
      <w:pPr>
        <w:pStyle w:val="ConsPlusNormal"/>
        <w:ind w:firstLine="540"/>
        <w:jc w:val="both"/>
        <w:rPr>
          <w:sz w:val="22"/>
          <w:szCs w:val="22"/>
        </w:rPr>
      </w:pPr>
      <w:r w:rsidRPr="00D3157C">
        <w:rPr>
          <w:sz w:val="22"/>
          <w:szCs w:val="22"/>
        </w:rPr>
        <w:t>7-Ацетоксимитрагинин</w:t>
      </w:r>
    </w:p>
    <w:p w:rsidR="00CF289C" w:rsidRPr="00D3157C" w:rsidRDefault="00CF289C" w:rsidP="00D1117E">
      <w:pPr>
        <w:pStyle w:val="ConsPlusNormal"/>
        <w:jc w:val="both"/>
        <w:rPr>
          <w:sz w:val="22"/>
          <w:szCs w:val="22"/>
        </w:rPr>
      </w:pPr>
      <w:r w:rsidRPr="00D3157C">
        <w:rPr>
          <w:sz w:val="22"/>
          <w:szCs w:val="22"/>
        </w:rPr>
        <w:t>(введено Постановлением Правительства РФ от 06.10.2011 N 822)</w:t>
      </w:r>
    </w:p>
    <w:p w:rsidR="00CF289C" w:rsidRPr="00D3157C" w:rsidRDefault="00CF289C" w:rsidP="00D1117E">
      <w:pPr>
        <w:pStyle w:val="ConsPlusNormal"/>
        <w:ind w:firstLine="540"/>
        <w:jc w:val="both"/>
        <w:rPr>
          <w:sz w:val="22"/>
          <w:szCs w:val="22"/>
        </w:rPr>
      </w:pPr>
      <w:r w:rsidRPr="00D3157C">
        <w:rPr>
          <w:sz w:val="22"/>
          <w:szCs w:val="22"/>
        </w:rPr>
        <w:t>Ацеторфин</w:t>
      </w:r>
    </w:p>
    <w:p w:rsidR="00CF289C" w:rsidRPr="00D3157C" w:rsidRDefault="00CF289C" w:rsidP="00D1117E">
      <w:pPr>
        <w:pStyle w:val="ConsPlusNormal"/>
        <w:ind w:firstLine="540"/>
        <w:jc w:val="both"/>
        <w:rPr>
          <w:sz w:val="22"/>
          <w:szCs w:val="22"/>
        </w:rPr>
      </w:pPr>
      <w:r w:rsidRPr="00D3157C">
        <w:rPr>
          <w:sz w:val="22"/>
          <w:szCs w:val="22"/>
        </w:rPr>
        <w:t>БДБ [L-(3,4-метилендиоксифенил)-2-бутанамин]</w:t>
      </w:r>
    </w:p>
    <w:p w:rsidR="00CF289C" w:rsidRPr="00D3157C" w:rsidRDefault="00CF289C" w:rsidP="00D1117E">
      <w:pPr>
        <w:pStyle w:val="ConsPlusNormal"/>
        <w:ind w:firstLine="540"/>
        <w:jc w:val="both"/>
        <w:rPr>
          <w:sz w:val="22"/>
          <w:szCs w:val="22"/>
        </w:rPr>
      </w:pPr>
      <w:r w:rsidRPr="00D3157C">
        <w:rPr>
          <w:sz w:val="22"/>
          <w:szCs w:val="22"/>
        </w:rPr>
        <w:t>Безитрамид</w:t>
      </w:r>
    </w:p>
    <w:p w:rsidR="00CF289C" w:rsidRPr="00D3157C" w:rsidRDefault="00CF289C" w:rsidP="00D1117E">
      <w:pPr>
        <w:pStyle w:val="ConsPlusNormal"/>
        <w:ind w:firstLine="540"/>
        <w:jc w:val="both"/>
        <w:rPr>
          <w:sz w:val="22"/>
          <w:szCs w:val="22"/>
        </w:rPr>
      </w:pPr>
      <w:r w:rsidRPr="00D3157C">
        <w:rPr>
          <w:sz w:val="22"/>
          <w:szCs w:val="22"/>
        </w:rPr>
        <w:t>Бензетидин</w:t>
      </w:r>
    </w:p>
    <w:p w:rsidR="00CF289C" w:rsidRPr="00D3157C" w:rsidRDefault="00CF289C" w:rsidP="00D1117E">
      <w:pPr>
        <w:pStyle w:val="ConsPlusNormal"/>
        <w:ind w:firstLine="540"/>
        <w:jc w:val="both"/>
        <w:rPr>
          <w:sz w:val="22"/>
          <w:szCs w:val="22"/>
        </w:rPr>
      </w:pPr>
      <w:r w:rsidRPr="00D3157C">
        <w:rPr>
          <w:sz w:val="22"/>
          <w:szCs w:val="22"/>
        </w:rPr>
        <w:t>N-Бензил-1-бутил-1H-индазол-3-карбоксамид и его производные</w:t>
      </w:r>
    </w:p>
    <w:p w:rsidR="00CF289C" w:rsidRPr="00D3157C" w:rsidRDefault="00CF289C" w:rsidP="00D1117E">
      <w:pPr>
        <w:pStyle w:val="ConsPlusNormal"/>
        <w:jc w:val="both"/>
        <w:rPr>
          <w:sz w:val="22"/>
          <w:szCs w:val="22"/>
        </w:rPr>
      </w:pPr>
      <w:r w:rsidRPr="00D3157C">
        <w:rPr>
          <w:sz w:val="22"/>
          <w:szCs w:val="22"/>
        </w:rPr>
        <w:t>(введено Постановлением Правительства РФ от 12.10.2015 N 1097)</w:t>
      </w:r>
    </w:p>
    <w:p w:rsidR="00CF289C" w:rsidRPr="00D3157C" w:rsidRDefault="00CF289C" w:rsidP="00D1117E">
      <w:pPr>
        <w:pStyle w:val="ConsPlusNormal"/>
        <w:ind w:firstLine="540"/>
        <w:jc w:val="both"/>
        <w:rPr>
          <w:sz w:val="22"/>
          <w:szCs w:val="22"/>
        </w:rPr>
      </w:pPr>
      <w:r w:rsidRPr="00D3157C">
        <w:rPr>
          <w:sz w:val="22"/>
          <w:szCs w:val="22"/>
        </w:rPr>
        <w:t>N-Бензил-1-бутил-1H-индол-3-карбоксамид и его производные</w:t>
      </w:r>
    </w:p>
    <w:p w:rsidR="00CF289C" w:rsidRPr="00D3157C" w:rsidRDefault="00CF289C" w:rsidP="00D1117E">
      <w:pPr>
        <w:pStyle w:val="ConsPlusNormal"/>
        <w:jc w:val="both"/>
        <w:rPr>
          <w:sz w:val="22"/>
          <w:szCs w:val="22"/>
        </w:rPr>
      </w:pPr>
      <w:r w:rsidRPr="00D3157C">
        <w:rPr>
          <w:sz w:val="22"/>
          <w:szCs w:val="22"/>
        </w:rPr>
        <w:t>(введено Постановлением Правительства РФ от 12.10.2015 N 1097)</w:t>
      </w:r>
    </w:p>
    <w:p w:rsidR="00CF289C" w:rsidRPr="00D3157C" w:rsidRDefault="00CF289C" w:rsidP="00D1117E">
      <w:pPr>
        <w:pStyle w:val="ConsPlusNormal"/>
        <w:ind w:firstLine="540"/>
        <w:jc w:val="both"/>
        <w:rPr>
          <w:sz w:val="22"/>
          <w:szCs w:val="22"/>
        </w:rPr>
      </w:pPr>
      <w:r w:rsidRPr="00D3157C">
        <w:rPr>
          <w:sz w:val="22"/>
          <w:szCs w:val="22"/>
        </w:rPr>
        <w:t>2-(1-Бензил-1H-индазол-3-карбоксамидо)уксусная кислота и ее производные</w:t>
      </w:r>
    </w:p>
    <w:p w:rsidR="00CF289C" w:rsidRPr="00D3157C" w:rsidRDefault="00CF289C" w:rsidP="00D1117E">
      <w:pPr>
        <w:pStyle w:val="ConsPlusNormal"/>
        <w:jc w:val="both"/>
        <w:rPr>
          <w:sz w:val="22"/>
          <w:szCs w:val="22"/>
        </w:rPr>
      </w:pPr>
      <w:r w:rsidRPr="00D3157C">
        <w:rPr>
          <w:sz w:val="22"/>
          <w:szCs w:val="22"/>
        </w:rPr>
        <w:t>(введено Постановлением Правительства РФ от 27.02.2015 N 174)</w:t>
      </w:r>
    </w:p>
    <w:p w:rsidR="00CF289C" w:rsidRPr="00D3157C" w:rsidRDefault="00CF289C" w:rsidP="00D1117E">
      <w:pPr>
        <w:pStyle w:val="ConsPlusNormal"/>
        <w:ind w:firstLine="540"/>
        <w:jc w:val="both"/>
        <w:rPr>
          <w:sz w:val="22"/>
          <w:szCs w:val="22"/>
        </w:rPr>
      </w:pPr>
      <w:r w:rsidRPr="00D3157C">
        <w:rPr>
          <w:sz w:val="22"/>
          <w:szCs w:val="22"/>
        </w:rPr>
        <w:t>2-(1-Бензил-1H-индол-3-карбоксамидо)уксусная кислота и ее производные</w:t>
      </w:r>
    </w:p>
    <w:p w:rsidR="00CF289C" w:rsidRPr="00D3157C" w:rsidRDefault="00CF289C" w:rsidP="00D1117E">
      <w:pPr>
        <w:pStyle w:val="ConsPlusNormal"/>
        <w:jc w:val="both"/>
        <w:rPr>
          <w:sz w:val="22"/>
          <w:szCs w:val="22"/>
        </w:rPr>
      </w:pPr>
      <w:r w:rsidRPr="00D3157C">
        <w:rPr>
          <w:sz w:val="22"/>
          <w:szCs w:val="22"/>
        </w:rPr>
        <w:t>(введено Постановлением Правительства РФ от 27.02.2015 N 174)</w:t>
      </w:r>
    </w:p>
    <w:p w:rsidR="00CF289C" w:rsidRPr="00D3157C" w:rsidRDefault="00CF289C" w:rsidP="00D1117E">
      <w:pPr>
        <w:pStyle w:val="ConsPlusNormal"/>
        <w:ind w:firstLine="540"/>
        <w:jc w:val="both"/>
        <w:rPr>
          <w:sz w:val="22"/>
          <w:szCs w:val="22"/>
        </w:rPr>
      </w:pPr>
      <w:r w:rsidRPr="00D3157C">
        <w:rPr>
          <w:sz w:val="22"/>
          <w:szCs w:val="22"/>
        </w:rPr>
        <w:t>Бензилморфин</w:t>
      </w:r>
    </w:p>
    <w:p w:rsidR="00CF289C" w:rsidRPr="00D3157C" w:rsidRDefault="00CF289C" w:rsidP="00D1117E">
      <w:pPr>
        <w:pStyle w:val="ConsPlusNormal"/>
        <w:ind w:firstLine="540"/>
        <w:jc w:val="both"/>
        <w:rPr>
          <w:sz w:val="22"/>
          <w:szCs w:val="22"/>
        </w:rPr>
      </w:pPr>
      <w:r w:rsidRPr="00D3157C">
        <w:rPr>
          <w:sz w:val="22"/>
          <w:szCs w:val="22"/>
        </w:rPr>
        <w:t>3-(5-бензил-1,3,4-оксадиазол-2-ил)-1-(2-морфолин-4-илэтил)-1H-индол и его производные</w:t>
      </w:r>
    </w:p>
    <w:p w:rsidR="00CF289C" w:rsidRPr="00D3157C" w:rsidRDefault="00CF289C" w:rsidP="00D1117E">
      <w:pPr>
        <w:pStyle w:val="ConsPlusNormal"/>
        <w:jc w:val="both"/>
        <w:rPr>
          <w:sz w:val="22"/>
          <w:szCs w:val="22"/>
        </w:rPr>
      </w:pPr>
      <w:r w:rsidRPr="00D3157C">
        <w:rPr>
          <w:sz w:val="22"/>
          <w:szCs w:val="22"/>
        </w:rPr>
        <w:t>(введено Постановлением Правительства РФ от 23.06.2014 N 578)</w:t>
      </w:r>
    </w:p>
    <w:p w:rsidR="00CF289C" w:rsidRPr="00D3157C" w:rsidRDefault="00CF289C" w:rsidP="00D1117E">
      <w:pPr>
        <w:pStyle w:val="ConsPlusNormal"/>
        <w:ind w:firstLine="540"/>
        <w:jc w:val="both"/>
        <w:rPr>
          <w:sz w:val="22"/>
          <w:szCs w:val="22"/>
        </w:rPr>
      </w:pPr>
      <w:r w:rsidRPr="00D3157C">
        <w:rPr>
          <w:sz w:val="22"/>
          <w:szCs w:val="22"/>
        </w:rPr>
        <w:t>3-(5-бензил-1,3,4-оксадиазол-2-ил)-1-(2-пирролидин-1-илэтил)-1H-индол и его производные</w:t>
      </w:r>
    </w:p>
    <w:p w:rsidR="00CF289C" w:rsidRPr="00D3157C" w:rsidRDefault="00CF289C" w:rsidP="00D1117E">
      <w:pPr>
        <w:pStyle w:val="ConsPlusNormal"/>
        <w:jc w:val="both"/>
        <w:rPr>
          <w:sz w:val="22"/>
          <w:szCs w:val="22"/>
        </w:rPr>
      </w:pPr>
      <w:r w:rsidRPr="00D3157C">
        <w:rPr>
          <w:sz w:val="22"/>
          <w:szCs w:val="22"/>
        </w:rPr>
        <w:t>(введено Постановлением Правительства РФ от 23.06.2014 N 578)</w:t>
      </w:r>
    </w:p>
    <w:p w:rsidR="00CF289C" w:rsidRPr="00D3157C" w:rsidRDefault="00CF289C" w:rsidP="00D1117E">
      <w:pPr>
        <w:pStyle w:val="ConsPlusNormal"/>
        <w:ind w:firstLine="540"/>
        <w:jc w:val="both"/>
        <w:rPr>
          <w:sz w:val="22"/>
          <w:szCs w:val="22"/>
        </w:rPr>
      </w:pPr>
      <w:r w:rsidRPr="00D3157C">
        <w:rPr>
          <w:sz w:val="22"/>
          <w:szCs w:val="22"/>
        </w:rPr>
        <w:t>N-бензил-1-пентил-1H-индол-3-карбоксамид и его производные</w:t>
      </w:r>
    </w:p>
    <w:p w:rsidR="00CF289C" w:rsidRPr="00D3157C" w:rsidRDefault="00CF289C" w:rsidP="00D1117E">
      <w:pPr>
        <w:pStyle w:val="ConsPlusNormal"/>
        <w:jc w:val="both"/>
        <w:rPr>
          <w:sz w:val="22"/>
          <w:szCs w:val="22"/>
        </w:rPr>
      </w:pPr>
      <w:r w:rsidRPr="00D3157C">
        <w:rPr>
          <w:sz w:val="22"/>
          <w:szCs w:val="22"/>
        </w:rPr>
        <w:t>(введено Постановлением Правительства РФ от 23.06.2014 N 578)</w:t>
      </w:r>
    </w:p>
    <w:p w:rsidR="00CF289C" w:rsidRPr="00D3157C" w:rsidRDefault="00CF289C" w:rsidP="00D1117E">
      <w:pPr>
        <w:pStyle w:val="ConsPlusNormal"/>
        <w:ind w:firstLine="540"/>
        <w:jc w:val="both"/>
        <w:rPr>
          <w:sz w:val="22"/>
          <w:szCs w:val="22"/>
        </w:rPr>
      </w:pPr>
      <w:r w:rsidRPr="00D3157C">
        <w:rPr>
          <w:sz w:val="22"/>
          <w:szCs w:val="22"/>
        </w:rPr>
        <w:t>1-бензилпирролидин-3-ил-амид 5-хлоро-3-этил-1H-индол-2-карбоновой кислоты (Org 29647) и его производные, за исключением производных, включенных в качестве самостоятельных позиций в перечень</w:t>
      </w:r>
    </w:p>
    <w:p w:rsidR="00CF289C" w:rsidRPr="00D3157C" w:rsidRDefault="00CF289C" w:rsidP="00D1117E">
      <w:pPr>
        <w:pStyle w:val="ConsPlusNormal"/>
        <w:jc w:val="both"/>
        <w:rPr>
          <w:sz w:val="22"/>
          <w:szCs w:val="22"/>
        </w:rPr>
      </w:pPr>
      <w:r w:rsidRPr="00D3157C">
        <w:rPr>
          <w:sz w:val="22"/>
          <w:szCs w:val="22"/>
        </w:rPr>
        <w:t>(введено Постановлением Правительства РФ от 10.07.2013 N 580)</w:t>
      </w:r>
    </w:p>
    <w:p w:rsidR="00CF289C" w:rsidRPr="00D3157C" w:rsidRDefault="00CF289C" w:rsidP="00D1117E">
      <w:pPr>
        <w:pStyle w:val="ConsPlusNormal"/>
        <w:ind w:firstLine="540"/>
        <w:jc w:val="both"/>
        <w:rPr>
          <w:sz w:val="22"/>
          <w:szCs w:val="22"/>
        </w:rPr>
      </w:pPr>
      <w:r w:rsidRPr="00D3157C">
        <w:rPr>
          <w:sz w:val="22"/>
          <w:szCs w:val="22"/>
        </w:rPr>
        <w:t>1-бензил-N-(хинолин-8-ил)-1H-индазол-3-карбоксамид и его производные</w:t>
      </w:r>
    </w:p>
    <w:p w:rsidR="00CF289C" w:rsidRPr="00D3157C" w:rsidRDefault="00CF289C" w:rsidP="00D1117E">
      <w:pPr>
        <w:pStyle w:val="ConsPlusNormal"/>
        <w:jc w:val="both"/>
        <w:rPr>
          <w:sz w:val="22"/>
          <w:szCs w:val="22"/>
        </w:rPr>
      </w:pPr>
      <w:r w:rsidRPr="00D3157C">
        <w:rPr>
          <w:sz w:val="22"/>
          <w:szCs w:val="22"/>
        </w:rPr>
        <w:t>(введено Постановлением Правительства РФ от 23.06.2014 N 578)</w:t>
      </w:r>
    </w:p>
    <w:p w:rsidR="00CF289C" w:rsidRPr="00D3157C" w:rsidRDefault="00CF289C" w:rsidP="00D1117E">
      <w:pPr>
        <w:pStyle w:val="ConsPlusNormal"/>
        <w:ind w:firstLine="540"/>
        <w:jc w:val="both"/>
        <w:rPr>
          <w:sz w:val="22"/>
          <w:szCs w:val="22"/>
        </w:rPr>
      </w:pPr>
      <w:r w:rsidRPr="00D3157C">
        <w:rPr>
          <w:sz w:val="22"/>
          <w:szCs w:val="22"/>
        </w:rPr>
        <w:t>1-бензил-N-(хинолин-8-ил)-1H-индол-3-карбоксамид и его производные</w:t>
      </w:r>
    </w:p>
    <w:p w:rsidR="00CF289C" w:rsidRPr="00D3157C" w:rsidRDefault="00CF289C" w:rsidP="00D1117E">
      <w:pPr>
        <w:pStyle w:val="ConsPlusNormal"/>
        <w:jc w:val="both"/>
        <w:rPr>
          <w:sz w:val="22"/>
          <w:szCs w:val="22"/>
        </w:rPr>
      </w:pPr>
      <w:r w:rsidRPr="00D3157C">
        <w:rPr>
          <w:sz w:val="22"/>
          <w:szCs w:val="22"/>
        </w:rPr>
        <w:t>(введено Постановлением Правительства РФ от 23.06.2014 N 578)</w:t>
      </w:r>
    </w:p>
    <w:p w:rsidR="00CF289C" w:rsidRPr="00D3157C" w:rsidRDefault="00CF289C" w:rsidP="00D1117E">
      <w:pPr>
        <w:pStyle w:val="ConsPlusNormal"/>
        <w:ind w:firstLine="540"/>
        <w:jc w:val="both"/>
        <w:rPr>
          <w:sz w:val="22"/>
          <w:szCs w:val="22"/>
        </w:rPr>
      </w:pPr>
      <w:r w:rsidRPr="00D3157C">
        <w:rPr>
          <w:sz w:val="22"/>
          <w:szCs w:val="22"/>
        </w:rPr>
        <w:t>N-(бензо[1,3]диоксол-5-илметил)-7-метокси-2-оксо-8-пентилокси-1,2-дигидрохинолин-3-карбоксамид и его производные, за исключением производных, включенных в качестве самостоятельных позиций в перечень</w:t>
      </w:r>
    </w:p>
    <w:p w:rsidR="00CF289C" w:rsidRPr="00D3157C" w:rsidRDefault="00CF289C" w:rsidP="00D1117E">
      <w:pPr>
        <w:pStyle w:val="ConsPlusNormal"/>
        <w:jc w:val="both"/>
        <w:rPr>
          <w:sz w:val="22"/>
          <w:szCs w:val="22"/>
        </w:rPr>
      </w:pPr>
      <w:r w:rsidRPr="00D3157C">
        <w:rPr>
          <w:sz w:val="22"/>
          <w:szCs w:val="22"/>
        </w:rPr>
        <w:t>(введено Постановлением Правительства РФ от 07.11.2013 N 998)</w:t>
      </w:r>
    </w:p>
    <w:p w:rsidR="00CF289C" w:rsidRPr="00D3157C" w:rsidRDefault="00CF289C" w:rsidP="00D1117E">
      <w:pPr>
        <w:pStyle w:val="ConsPlusNormal"/>
        <w:ind w:firstLine="540"/>
        <w:jc w:val="both"/>
        <w:rPr>
          <w:sz w:val="22"/>
          <w:szCs w:val="22"/>
        </w:rPr>
      </w:pPr>
      <w:r w:rsidRPr="00D3157C">
        <w:rPr>
          <w:sz w:val="22"/>
          <w:szCs w:val="22"/>
        </w:rPr>
        <w:t>3-Бензоилиндол [(1Н-индол-3-ил)фенилметанон] и его производные, за исключением производных, включенных в качестве самостоятельных позиций в перечень</w:t>
      </w:r>
    </w:p>
    <w:p w:rsidR="00CF289C" w:rsidRPr="00D3157C" w:rsidRDefault="00CF289C" w:rsidP="00D1117E">
      <w:pPr>
        <w:pStyle w:val="ConsPlusNormal"/>
        <w:jc w:val="both"/>
        <w:rPr>
          <w:sz w:val="22"/>
          <w:szCs w:val="22"/>
        </w:rPr>
      </w:pPr>
      <w:r w:rsidRPr="00D3157C">
        <w:rPr>
          <w:sz w:val="22"/>
          <w:szCs w:val="22"/>
        </w:rPr>
        <w:t>(введено Постановлением Правительства РФ от 06.10.2011 N 822)</w:t>
      </w:r>
    </w:p>
    <w:p w:rsidR="00CF289C" w:rsidRPr="00D3157C" w:rsidRDefault="00CF289C" w:rsidP="00D1117E">
      <w:pPr>
        <w:pStyle w:val="ConsPlusNormal"/>
        <w:ind w:firstLine="540"/>
        <w:jc w:val="both"/>
        <w:rPr>
          <w:sz w:val="22"/>
          <w:szCs w:val="22"/>
        </w:rPr>
      </w:pPr>
      <w:r w:rsidRPr="00D3157C">
        <w:rPr>
          <w:sz w:val="22"/>
          <w:szCs w:val="22"/>
        </w:rPr>
        <w:t>Бета-гидрокси-3-метилфентанил</w:t>
      </w:r>
    </w:p>
    <w:p w:rsidR="00CF289C" w:rsidRPr="00D3157C" w:rsidRDefault="00CF289C" w:rsidP="00D1117E">
      <w:pPr>
        <w:pStyle w:val="ConsPlusNormal"/>
        <w:ind w:firstLine="540"/>
        <w:jc w:val="both"/>
        <w:rPr>
          <w:sz w:val="22"/>
          <w:szCs w:val="22"/>
        </w:rPr>
      </w:pPr>
      <w:r w:rsidRPr="00D3157C">
        <w:rPr>
          <w:sz w:val="22"/>
          <w:szCs w:val="22"/>
        </w:rPr>
        <w:t>Бета-гидрокси-тиофентанил</w:t>
      </w:r>
    </w:p>
    <w:p w:rsidR="00CF289C" w:rsidRPr="00D3157C" w:rsidRDefault="00CF289C" w:rsidP="00D1117E">
      <w:pPr>
        <w:pStyle w:val="ConsPlusNormal"/>
        <w:jc w:val="both"/>
        <w:rPr>
          <w:sz w:val="22"/>
          <w:szCs w:val="22"/>
        </w:rPr>
      </w:pPr>
      <w:r w:rsidRPr="00D3157C">
        <w:rPr>
          <w:sz w:val="22"/>
          <w:szCs w:val="22"/>
        </w:rPr>
        <w:t>(введено Постановлением Правительства РФ от 01.04.2016 N 256)</w:t>
      </w:r>
    </w:p>
    <w:p w:rsidR="00CF289C" w:rsidRPr="00D3157C" w:rsidRDefault="00CF289C" w:rsidP="00D1117E">
      <w:pPr>
        <w:pStyle w:val="ConsPlusNormal"/>
        <w:ind w:firstLine="540"/>
        <w:jc w:val="both"/>
        <w:rPr>
          <w:sz w:val="22"/>
          <w:szCs w:val="22"/>
        </w:rPr>
      </w:pPr>
      <w:r w:rsidRPr="00D3157C">
        <w:rPr>
          <w:sz w:val="22"/>
          <w:szCs w:val="22"/>
        </w:rPr>
        <w:t>Бета-гидроксифентанил</w:t>
      </w:r>
    </w:p>
    <w:p w:rsidR="00CF289C" w:rsidRPr="00D3157C" w:rsidRDefault="00CF289C" w:rsidP="00D1117E">
      <w:pPr>
        <w:pStyle w:val="ConsPlusNormal"/>
        <w:ind w:firstLine="540"/>
        <w:jc w:val="both"/>
        <w:rPr>
          <w:sz w:val="22"/>
          <w:szCs w:val="22"/>
        </w:rPr>
      </w:pPr>
      <w:r w:rsidRPr="00D3157C">
        <w:rPr>
          <w:sz w:val="22"/>
          <w:szCs w:val="22"/>
        </w:rPr>
        <w:t>Бетамепродин</w:t>
      </w:r>
    </w:p>
    <w:p w:rsidR="00CF289C" w:rsidRPr="00D3157C" w:rsidRDefault="00CF289C" w:rsidP="00D1117E">
      <w:pPr>
        <w:pStyle w:val="ConsPlusNormal"/>
        <w:ind w:firstLine="540"/>
        <w:jc w:val="both"/>
        <w:rPr>
          <w:sz w:val="22"/>
          <w:szCs w:val="22"/>
        </w:rPr>
      </w:pPr>
      <w:r w:rsidRPr="00D3157C">
        <w:rPr>
          <w:sz w:val="22"/>
          <w:szCs w:val="22"/>
        </w:rPr>
        <w:t>Бетаметадол</w:t>
      </w:r>
    </w:p>
    <w:p w:rsidR="00CF289C" w:rsidRPr="00D3157C" w:rsidRDefault="00CF289C" w:rsidP="00D1117E">
      <w:pPr>
        <w:pStyle w:val="ConsPlusNormal"/>
        <w:ind w:firstLine="540"/>
        <w:jc w:val="both"/>
        <w:rPr>
          <w:sz w:val="22"/>
          <w:szCs w:val="22"/>
        </w:rPr>
      </w:pPr>
      <w:r w:rsidRPr="00D3157C">
        <w:rPr>
          <w:sz w:val="22"/>
          <w:szCs w:val="22"/>
        </w:rPr>
        <w:t>Бетапродин</w:t>
      </w:r>
    </w:p>
    <w:p w:rsidR="00CF289C" w:rsidRPr="00D3157C" w:rsidRDefault="00CF289C" w:rsidP="00D1117E">
      <w:pPr>
        <w:pStyle w:val="ConsPlusNormal"/>
        <w:ind w:firstLine="540"/>
        <w:jc w:val="both"/>
        <w:rPr>
          <w:sz w:val="22"/>
          <w:szCs w:val="22"/>
        </w:rPr>
      </w:pPr>
      <w:r w:rsidRPr="00D3157C">
        <w:rPr>
          <w:sz w:val="22"/>
          <w:szCs w:val="22"/>
        </w:rPr>
        <w:t>Бетацетилметадол</w:t>
      </w:r>
    </w:p>
    <w:p w:rsidR="00CF289C" w:rsidRPr="00D3157C" w:rsidRDefault="00CF289C" w:rsidP="00D1117E">
      <w:pPr>
        <w:pStyle w:val="ConsPlusNormal"/>
        <w:ind w:firstLine="540"/>
        <w:jc w:val="both"/>
        <w:rPr>
          <w:sz w:val="22"/>
          <w:szCs w:val="22"/>
        </w:rPr>
      </w:pPr>
      <w:r w:rsidRPr="00D3157C">
        <w:rPr>
          <w:sz w:val="22"/>
          <w:szCs w:val="22"/>
        </w:rPr>
        <w:t>Броламфетамин (ДОБ, d, L-4-бромо-2,5-диметокси-альфа-метил- фенетиламин)</w:t>
      </w:r>
    </w:p>
    <w:p w:rsidR="00CF289C" w:rsidRPr="00D3157C" w:rsidRDefault="00CF289C" w:rsidP="00D1117E">
      <w:pPr>
        <w:pStyle w:val="ConsPlusNormal"/>
        <w:jc w:val="both"/>
        <w:rPr>
          <w:sz w:val="22"/>
          <w:szCs w:val="22"/>
        </w:rPr>
      </w:pPr>
      <w:r w:rsidRPr="00D3157C">
        <w:rPr>
          <w:sz w:val="22"/>
          <w:szCs w:val="22"/>
        </w:rPr>
        <w:t>(введено Постановлением Правительства РФ от 30.06.2010 N 486)</w:t>
      </w:r>
    </w:p>
    <w:p w:rsidR="00CF289C" w:rsidRPr="00D3157C" w:rsidRDefault="00CF289C" w:rsidP="00D1117E">
      <w:pPr>
        <w:pStyle w:val="ConsPlusNormal"/>
        <w:ind w:firstLine="540"/>
        <w:jc w:val="both"/>
        <w:rPr>
          <w:sz w:val="22"/>
          <w:szCs w:val="22"/>
        </w:rPr>
      </w:pPr>
      <w:r w:rsidRPr="00D3157C">
        <w:rPr>
          <w:sz w:val="22"/>
          <w:szCs w:val="22"/>
        </w:rPr>
        <w:t>3-Бутаноил-1-метилиндол [1-(1-метил-1Н-индол-3-ил)бутан-1-он] и его производные, за исключением производных, включенных в качестве самостоятельных позиций в перечень</w:t>
      </w:r>
    </w:p>
    <w:p w:rsidR="00CF289C" w:rsidRPr="00D3157C" w:rsidRDefault="00CF289C" w:rsidP="00D1117E">
      <w:pPr>
        <w:pStyle w:val="ConsPlusNormal"/>
        <w:jc w:val="both"/>
        <w:rPr>
          <w:sz w:val="22"/>
          <w:szCs w:val="22"/>
        </w:rPr>
      </w:pPr>
      <w:r w:rsidRPr="00D3157C">
        <w:rPr>
          <w:sz w:val="22"/>
          <w:szCs w:val="22"/>
        </w:rPr>
        <w:t>(введено Постановлением Правительства РФ от 22.02.2012 N 144)</w:t>
      </w:r>
    </w:p>
    <w:p w:rsidR="00CF289C" w:rsidRPr="00D3157C" w:rsidRDefault="00CF289C" w:rsidP="00D1117E">
      <w:pPr>
        <w:pStyle w:val="ConsPlusNormal"/>
        <w:ind w:firstLine="540"/>
        <w:jc w:val="both"/>
        <w:rPr>
          <w:sz w:val="22"/>
          <w:szCs w:val="22"/>
        </w:rPr>
      </w:pPr>
      <w:r w:rsidRPr="00D3157C">
        <w:rPr>
          <w:sz w:val="22"/>
          <w:szCs w:val="22"/>
        </w:rPr>
        <w:t>2-(1-Бутил-1H-индазол-3-карбоксамидо)уксусная кислота и ее производные</w:t>
      </w:r>
    </w:p>
    <w:p w:rsidR="00CF289C" w:rsidRPr="00D3157C" w:rsidRDefault="00CF289C" w:rsidP="00D1117E">
      <w:pPr>
        <w:pStyle w:val="ConsPlusNormal"/>
        <w:jc w:val="both"/>
        <w:rPr>
          <w:sz w:val="22"/>
          <w:szCs w:val="22"/>
        </w:rPr>
      </w:pPr>
      <w:r w:rsidRPr="00D3157C">
        <w:rPr>
          <w:sz w:val="22"/>
          <w:szCs w:val="22"/>
        </w:rPr>
        <w:t>(введено Постановлением Правительства РФ от 12.10.2015 N 1097)</w:t>
      </w:r>
    </w:p>
    <w:p w:rsidR="00CF289C" w:rsidRPr="00D3157C" w:rsidRDefault="00CF289C" w:rsidP="00D1117E">
      <w:pPr>
        <w:pStyle w:val="ConsPlusNormal"/>
        <w:ind w:firstLine="540"/>
        <w:jc w:val="both"/>
        <w:rPr>
          <w:sz w:val="22"/>
          <w:szCs w:val="22"/>
        </w:rPr>
      </w:pPr>
      <w:r w:rsidRPr="00D3157C">
        <w:rPr>
          <w:sz w:val="22"/>
          <w:szCs w:val="22"/>
        </w:rPr>
        <w:t>1-(1-Бутил-1Н-индазол-3-ил)-2-фенилэтанон и его производные</w:t>
      </w:r>
    </w:p>
    <w:p w:rsidR="00CF289C" w:rsidRPr="00D3157C" w:rsidRDefault="00CF289C" w:rsidP="00D1117E">
      <w:pPr>
        <w:pStyle w:val="ConsPlusNormal"/>
        <w:jc w:val="both"/>
        <w:rPr>
          <w:sz w:val="22"/>
          <w:szCs w:val="22"/>
        </w:rPr>
      </w:pPr>
      <w:r w:rsidRPr="00D3157C">
        <w:rPr>
          <w:sz w:val="22"/>
          <w:szCs w:val="22"/>
        </w:rPr>
        <w:t>(введено Постановлением Правительства РФ от 02.07.2015 N 665)</w:t>
      </w:r>
    </w:p>
    <w:p w:rsidR="00CF289C" w:rsidRPr="00D3157C" w:rsidRDefault="00CF289C" w:rsidP="00D1117E">
      <w:pPr>
        <w:pStyle w:val="ConsPlusNormal"/>
        <w:ind w:firstLine="540"/>
        <w:jc w:val="both"/>
        <w:rPr>
          <w:sz w:val="22"/>
          <w:szCs w:val="22"/>
        </w:rPr>
      </w:pPr>
      <w:r w:rsidRPr="00D3157C">
        <w:rPr>
          <w:sz w:val="22"/>
          <w:szCs w:val="22"/>
        </w:rPr>
        <w:t>(1-Бутил-1H-индол-3-ил)(нафталин-1-ил)метанон (JWH-073) и его производные, за исключением производных, включенных в качестве самостоятельных позиций в перечень</w:t>
      </w:r>
    </w:p>
    <w:p w:rsidR="00CF289C" w:rsidRPr="00D3157C" w:rsidRDefault="00CF289C" w:rsidP="00D1117E">
      <w:pPr>
        <w:pStyle w:val="ConsPlusNormal"/>
        <w:jc w:val="both"/>
        <w:rPr>
          <w:sz w:val="22"/>
          <w:szCs w:val="22"/>
        </w:rPr>
      </w:pPr>
      <w:r w:rsidRPr="00D3157C">
        <w:rPr>
          <w:sz w:val="22"/>
          <w:szCs w:val="22"/>
        </w:rPr>
        <w:t>(введено Постановлением Правительства РФ от 31.12.2009 N 1186, в ред. Постановления Правительства РФ от 30.10.2010 N 882)</w:t>
      </w:r>
    </w:p>
    <w:p w:rsidR="00CF289C" w:rsidRPr="00D3157C" w:rsidRDefault="00CF289C" w:rsidP="00D1117E">
      <w:pPr>
        <w:pStyle w:val="ConsPlusNormal"/>
        <w:ind w:firstLine="540"/>
        <w:jc w:val="both"/>
        <w:rPr>
          <w:sz w:val="22"/>
          <w:szCs w:val="22"/>
        </w:rPr>
      </w:pPr>
      <w:r w:rsidRPr="00D3157C">
        <w:rPr>
          <w:sz w:val="22"/>
          <w:szCs w:val="22"/>
        </w:rPr>
        <w:t>Гашиш (анаша, смола каннабиса)</w:t>
      </w:r>
    </w:p>
    <w:p w:rsidR="00CF289C" w:rsidRPr="00D3157C" w:rsidRDefault="00CF289C" w:rsidP="00D1117E">
      <w:pPr>
        <w:pStyle w:val="ConsPlusNormal"/>
        <w:ind w:firstLine="540"/>
        <w:jc w:val="both"/>
        <w:rPr>
          <w:sz w:val="22"/>
          <w:szCs w:val="22"/>
        </w:rPr>
      </w:pPr>
      <w:r w:rsidRPr="00D3157C">
        <w:rPr>
          <w:sz w:val="22"/>
          <w:szCs w:val="22"/>
        </w:rPr>
        <w:t>Героин (диацетилморфин)</w:t>
      </w:r>
    </w:p>
    <w:p w:rsidR="00CF289C" w:rsidRPr="00D3157C" w:rsidRDefault="00CF289C" w:rsidP="00D1117E">
      <w:pPr>
        <w:pStyle w:val="ConsPlusNormal"/>
        <w:ind w:firstLine="540"/>
        <w:jc w:val="both"/>
        <w:rPr>
          <w:sz w:val="22"/>
          <w:szCs w:val="22"/>
        </w:rPr>
      </w:pPr>
      <w:r w:rsidRPr="00D3157C">
        <w:rPr>
          <w:sz w:val="22"/>
          <w:szCs w:val="22"/>
        </w:rPr>
        <w:t>Гидрокодон</w:t>
      </w:r>
    </w:p>
    <w:p w:rsidR="00CF289C" w:rsidRPr="00D3157C" w:rsidRDefault="00CF289C" w:rsidP="00D1117E">
      <w:pPr>
        <w:pStyle w:val="ConsPlusNormal"/>
        <w:ind w:firstLine="540"/>
        <w:jc w:val="both"/>
        <w:rPr>
          <w:sz w:val="22"/>
          <w:szCs w:val="22"/>
        </w:rPr>
      </w:pPr>
      <w:r w:rsidRPr="00D3157C">
        <w:rPr>
          <w:sz w:val="22"/>
          <w:szCs w:val="22"/>
        </w:rPr>
        <w:t>2-(1R,2R,5R)-5-гидрокси-2-(3-гидроксипропил)циклогексил-5-(2-метилоктан-2-ил)фенол (CP-55,940) и его производные, за исключением производных, включенных в качестве самостоятельных позиций в перечень</w:t>
      </w:r>
    </w:p>
    <w:p w:rsidR="00CF289C" w:rsidRPr="00D3157C" w:rsidRDefault="00CF289C" w:rsidP="00D1117E">
      <w:pPr>
        <w:pStyle w:val="ConsPlusNormal"/>
        <w:jc w:val="both"/>
        <w:rPr>
          <w:sz w:val="22"/>
          <w:szCs w:val="22"/>
        </w:rPr>
      </w:pPr>
      <w:r w:rsidRPr="00D3157C">
        <w:rPr>
          <w:sz w:val="22"/>
          <w:szCs w:val="22"/>
        </w:rPr>
        <w:t>(введено Постановлением Правительства РФ от 10.07.2013 N 580)</w:t>
      </w:r>
    </w:p>
    <w:p w:rsidR="00CF289C" w:rsidRPr="00D3157C" w:rsidRDefault="00CF289C" w:rsidP="00D1117E">
      <w:pPr>
        <w:pStyle w:val="ConsPlusNormal"/>
        <w:ind w:firstLine="540"/>
        <w:jc w:val="both"/>
        <w:rPr>
          <w:sz w:val="22"/>
          <w:szCs w:val="22"/>
        </w:rPr>
      </w:pPr>
      <w:r w:rsidRPr="00D3157C">
        <w:rPr>
          <w:sz w:val="22"/>
          <w:szCs w:val="22"/>
        </w:rPr>
        <w:t>4-Гидрокситриптамин и его производные, за исключением производных, включенных в качестве самостоятельных позиций в перечень</w:t>
      </w:r>
    </w:p>
    <w:p w:rsidR="00CF289C" w:rsidRPr="00D3157C" w:rsidRDefault="00CF289C" w:rsidP="00D1117E">
      <w:pPr>
        <w:pStyle w:val="ConsPlusNormal"/>
        <w:jc w:val="both"/>
        <w:rPr>
          <w:sz w:val="22"/>
          <w:szCs w:val="22"/>
        </w:rPr>
      </w:pPr>
      <w:r w:rsidRPr="00D3157C">
        <w:rPr>
          <w:sz w:val="22"/>
          <w:szCs w:val="22"/>
        </w:rPr>
        <w:t>(введено Постановлением Правительства РФ от 06.10.2011 N 822)</w:t>
      </w:r>
    </w:p>
    <w:p w:rsidR="00CF289C" w:rsidRPr="00D3157C" w:rsidRDefault="00CF289C" w:rsidP="00D1117E">
      <w:pPr>
        <w:pStyle w:val="ConsPlusNormal"/>
        <w:ind w:firstLine="540"/>
        <w:jc w:val="both"/>
        <w:rPr>
          <w:sz w:val="22"/>
          <w:szCs w:val="22"/>
        </w:rPr>
      </w:pPr>
      <w:r w:rsidRPr="00D3157C">
        <w:rPr>
          <w:sz w:val="22"/>
          <w:szCs w:val="22"/>
        </w:rPr>
        <w:t>5-Гидрокси-N-метилтриптамин и его производные, за исключением производных, включенных в качестве самостоятельных позиций в перечень</w:t>
      </w:r>
    </w:p>
    <w:p w:rsidR="00CF289C" w:rsidRPr="00D3157C" w:rsidRDefault="00CF289C" w:rsidP="00D1117E">
      <w:pPr>
        <w:pStyle w:val="ConsPlusNormal"/>
        <w:jc w:val="both"/>
        <w:rPr>
          <w:sz w:val="22"/>
          <w:szCs w:val="22"/>
        </w:rPr>
      </w:pPr>
      <w:r w:rsidRPr="00D3157C">
        <w:rPr>
          <w:sz w:val="22"/>
          <w:szCs w:val="22"/>
        </w:rPr>
        <w:t>(введено Постановлением Правительства РФ от 06.10.2011 N 822)</w:t>
      </w:r>
    </w:p>
    <w:p w:rsidR="00CF289C" w:rsidRPr="00D3157C" w:rsidRDefault="00CF289C" w:rsidP="00D1117E">
      <w:pPr>
        <w:pStyle w:val="ConsPlusNormal"/>
        <w:ind w:firstLine="540"/>
        <w:jc w:val="both"/>
        <w:rPr>
          <w:sz w:val="22"/>
          <w:szCs w:val="22"/>
        </w:rPr>
      </w:pPr>
      <w:r w:rsidRPr="00D3157C">
        <w:rPr>
          <w:sz w:val="22"/>
          <w:szCs w:val="22"/>
        </w:rPr>
        <w:t>Позиция исключена. - Постановление Правительства РФ от 30.06.2010 N 486</w:t>
      </w:r>
    </w:p>
    <w:p w:rsidR="00CF289C" w:rsidRPr="00D3157C" w:rsidRDefault="00CF289C" w:rsidP="00D1117E">
      <w:pPr>
        <w:pStyle w:val="ConsPlusNormal"/>
        <w:ind w:firstLine="540"/>
        <w:jc w:val="both"/>
        <w:rPr>
          <w:sz w:val="22"/>
          <w:szCs w:val="22"/>
        </w:rPr>
      </w:pPr>
      <w:r w:rsidRPr="00D3157C">
        <w:rPr>
          <w:sz w:val="22"/>
          <w:szCs w:val="22"/>
        </w:rPr>
        <w:t>N-гидрокси-МДА</w:t>
      </w:r>
    </w:p>
    <w:p w:rsidR="00CF289C" w:rsidRPr="00D3157C" w:rsidRDefault="00CF289C" w:rsidP="00D1117E">
      <w:pPr>
        <w:pStyle w:val="ConsPlusNormal"/>
        <w:ind w:firstLine="540"/>
        <w:jc w:val="both"/>
        <w:rPr>
          <w:sz w:val="22"/>
          <w:szCs w:val="22"/>
        </w:rPr>
      </w:pPr>
      <w:r w:rsidRPr="00D3157C">
        <w:rPr>
          <w:sz w:val="22"/>
          <w:szCs w:val="22"/>
        </w:rPr>
        <w:t>7-Гидроксимитрагинин</w:t>
      </w:r>
    </w:p>
    <w:p w:rsidR="00CF289C" w:rsidRPr="00D3157C" w:rsidRDefault="00CF289C" w:rsidP="00D1117E">
      <w:pPr>
        <w:pStyle w:val="ConsPlusNormal"/>
        <w:jc w:val="both"/>
        <w:rPr>
          <w:sz w:val="22"/>
          <w:szCs w:val="22"/>
        </w:rPr>
      </w:pPr>
      <w:r w:rsidRPr="00D3157C">
        <w:rPr>
          <w:sz w:val="22"/>
          <w:szCs w:val="22"/>
        </w:rPr>
        <w:t>(введено Постановлением Правительства РФ от 06.10.2011 N 822)</w:t>
      </w:r>
    </w:p>
    <w:p w:rsidR="00CF289C" w:rsidRPr="00D3157C" w:rsidRDefault="00CF289C" w:rsidP="00D1117E">
      <w:pPr>
        <w:pStyle w:val="ConsPlusNormal"/>
        <w:ind w:firstLine="540"/>
        <w:jc w:val="both"/>
        <w:rPr>
          <w:sz w:val="22"/>
          <w:szCs w:val="22"/>
        </w:rPr>
      </w:pPr>
      <w:r w:rsidRPr="00D3157C">
        <w:rPr>
          <w:sz w:val="22"/>
          <w:szCs w:val="22"/>
        </w:rPr>
        <w:t>Гидроксипетидин</w:t>
      </w:r>
    </w:p>
    <w:p w:rsidR="00CF289C" w:rsidRPr="00D3157C" w:rsidRDefault="00CF289C" w:rsidP="00D1117E">
      <w:pPr>
        <w:pStyle w:val="ConsPlusNormal"/>
        <w:jc w:val="both"/>
        <w:rPr>
          <w:sz w:val="22"/>
          <w:szCs w:val="22"/>
        </w:rPr>
      </w:pPr>
      <w:r w:rsidRPr="00D3157C">
        <w:rPr>
          <w:sz w:val="22"/>
          <w:szCs w:val="22"/>
        </w:rPr>
        <w:t>(введено Постановлением Правительства РФ от 08.07.2006 N 421)</w:t>
      </w:r>
    </w:p>
    <w:p w:rsidR="00CF289C" w:rsidRPr="00D3157C" w:rsidRDefault="00CF289C" w:rsidP="00D1117E">
      <w:pPr>
        <w:pStyle w:val="ConsPlusNormal"/>
        <w:ind w:firstLine="540"/>
        <w:jc w:val="both"/>
        <w:rPr>
          <w:sz w:val="22"/>
          <w:szCs w:val="22"/>
        </w:rPr>
      </w:pPr>
      <w:r w:rsidRPr="00D3157C">
        <w:rPr>
          <w:sz w:val="22"/>
          <w:szCs w:val="22"/>
        </w:rPr>
        <w:t>2-[(1R,3S)-3-Гидроксициклогексил]-5-(2-метилоктан-2-ил)фенол (CP 47,497) и его производные, за исключением производных, включенных в качестве самостоятельных позиций в перечень</w:t>
      </w:r>
    </w:p>
    <w:p w:rsidR="00CF289C" w:rsidRPr="00D3157C" w:rsidRDefault="00CF289C" w:rsidP="00D1117E">
      <w:pPr>
        <w:pStyle w:val="ConsPlusNormal"/>
        <w:jc w:val="both"/>
        <w:rPr>
          <w:sz w:val="22"/>
          <w:szCs w:val="22"/>
        </w:rPr>
      </w:pPr>
      <w:r w:rsidRPr="00D3157C">
        <w:rPr>
          <w:sz w:val="22"/>
          <w:szCs w:val="22"/>
        </w:rPr>
        <w:t>(введено Постановлением Правительства РФ от 31.12.2009 N 1186, в ред. Постановления Правительства РФ от 30.10.2010 N 882)</w:t>
      </w:r>
    </w:p>
    <w:p w:rsidR="00CF289C" w:rsidRPr="00D3157C" w:rsidRDefault="00CF289C" w:rsidP="00D1117E">
      <w:pPr>
        <w:pStyle w:val="ConsPlusNormal"/>
        <w:ind w:firstLine="540"/>
        <w:jc w:val="both"/>
        <w:rPr>
          <w:sz w:val="22"/>
          <w:szCs w:val="22"/>
        </w:rPr>
      </w:pPr>
      <w:r w:rsidRPr="00D3157C">
        <w:rPr>
          <w:sz w:val="22"/>
          <w:szCs w:val="22"/>
        </w:rPr>
        <w:t>2-[(1R,3S)-3-Гидроксициклогексил]-5-(2-метилгептан-2-ил)фенол (CP 47,497)-C6) и его производные, за исключением производных, включенных в качестве самостоятельных позиций в перечень</w:t>
      </w:r>
    </w:p>
    <w:p w:rsidR="00CF289C" w:rsidRPr="00D3157C" w:rsidRDefault="00CF289C" w:rsidP="00D1117E">
      <w:pPr>
        <w:pStyle w:val="ConsPlusNormal"/>
        <w:jc w:val="both"/>
        <w:rPr>
          <w:sz w:val="22"/>
          <w:szCs w:val="22"/>
        </w:rPr>
      </w:pPr>
      <w:r w:rsidRPr="00D3157C">
        <w:rPr>
          <w:sz w:val="22"/>
          <w:szCs w:val="22"/>
        </w:rPr>
        <w:t>(введено Постановлением Правительства РФ от 31.12.2009 N 1186, в ред. Постановления Правительства РФ от 30.10.2010 N 882)</w:t>
      </w:r>
    </w:p>
    <w:p w:rsidR="00CF289C" w:rsidRPr="00D3157C" w:rsidRDefault="00CF289C" w:rsidP="00D1117E">
      <w:pPr>
        <w:pStyle w:val="ConsPlusNormal"/>
        <w:ind w:firstLine="540"/>
        <w:jc w:val="both"/>
        <w:rPr>
          <w:sz w:val="22"/>
          <w:szCs w:val="22"/>
        </w:rPr>
      </w:pPr>
      <w:r w:rsidRPr="00D3157C">
        <w:rPr>
          <w:sz w:val="22"/>
          <w:szCs w:val="22"/>
        </w:rPr>
        <w:t>2-[(1R,3S)-3-Гидроксициклогексил]-5-(2-метилдекан-2-ил)фенол (CP 47,497)-C9) и его производные, за исключением производных, включенных в качестве самостоятельных позиций в перечень</w:t>
      </w:r>
    </w:p>
    <w:p w:rsidR="00CF289C" w:rsidRPr="00D3157C" w:rsidRDefault="00CF289C" w:rsidP="00D1117E">
      <w:pPr>
        <w:pStyle w:val="ConsPlusNormal"/>
        <w:jc w:val="both"/>
        <w:rPr>
          <w:sz w:val="22"/>
          <w:szCs w:val="22"/>
        </w:rPr>
      </w:pPr>
      <w:r w:rsidRPr="00D3157C">
        <w:rPr>
          <w:sz w:val="22"/>
          <w:szCs w:val="22"/>
        </w:rPr>
        <w:t>(введено Постановлением Правительства РФ от 31.12.2009 N 1186, в ред. Постановления Правительства РФ от 30.10.2010 N 882)</w:t>
      </w:r>
    </w:p>
    <w:p w:rsidR="00CF289C" w:rsidRPr="00D3157C" w:rsidRDefault="00CF289C" w:rsidP="00D1117E">
      <w:pPr>
        <w:pStyle w:val="ConsPlusNormal"/>
        <w:ind w:firstLine="540"/>
        <w:jc w:val="both"/>
        <w:rPr>
          <w:sz w:val="22"/>
          <w:szCs w:val="22"/>
        </w:rPr>
      </w:pPr>
      <w:r w:rsidRPr="00D3157C">
        <w:rPr>
          <w:sz w:val="22"/>
          <w:szCs w:val="22"/>
        </w:rPr>
        <w:t>2-[(1R,3S)-3-Гидроксициклогексил]-5-(2-метилнонан-2-ил)фенол (CP 47,497)-C8) и его производные, за исключением производных, включенных в качестве самостоятельных позиций в перечень</w:t>
      </w:r>
    </w:p>
    <w:p w:rsidR="00CF289C" w:rsidRPr="00D3157C" w:rsidRDefault="00CF289C" w:rsidP="00D1117E">
      <w:pPr>
        <w:pStyle w:val="ConsPlusNormal"/>
        <w:jc w:val="both"/>
        <w:rPr>
          <w:sz w:val="22"/>
          <w:szCs w:val="22"/>
        </w:rPr>
      </w:pPr>
      <w:r w:rsidRPr="00D3157C">
        <w:rPr>
          <w:sz w:val="22"/>
          <w:szCs w:val="22"/>
        </w:rPr>
        <w:t>(введено Постановлением Правительства РФ от 31.12.2009 N 1186, в ред. Постановления Правительства РФ от 30.10.2010 N 882)</w:t>
      </w:r>
    </w:p>
    <w:p w:rsidR="00CF289C" w:rsidRPr="00D3157C" w:rsidRDefault="00CF289C" w:rsidP="00D1117E">
      <w:pPr>
        <w:pStyle w:val="ConsPlusNormal"/>
        <w:ind w:firstLine="540"/>
        <w:jc w:val="both"/>
        <w:rPr>
          <w:sz w:val="22"/>
          <w:szCs w:val="22"/>
        </w:rPr>
      </w:pPr>
      <w:r w:rsidRPr="00D3157C">
        <w:rPr>
          <w:sz w:val="22"/>
          <w:szCs w:val="22"/>
        </w:rPr>
        <w:t>Гидроморфинол</w:t>
      </w:r>
    </w:p>
    <w:p w:rsidR="00CF289C" w:rsidRPr="00D3157C" w:rsidRDefault="00CF289C" w:rsidP="00D1117E">
      <w:pPr>
        <w:pStyle w:val="ConsPlusNormal"/>
        <w:ind w:firstLine="540"/>
        <w:jc w:val="both"/>
        <w:rPr>
          <w:sz w:val="22"/>
          <w:szCs w:val="22"/>
        </w:rPr>
      </w:pPr>
      <w:r w:rsidRPr="00D3157C">
        <w:rPr>
          <w:sz w:val="22"/>
          <w:szCs w:val="22"/>
        </w:rPr>
        <w:t>6-дезоксикодеин</w:t>
      </w:r>
    </w:p>
    <w:p w:rsidR="00CF289C" w:rsidRPr="00D3157C" w:rsidRDefault="00CF289C" w:rsidP="00D1117E">
      <w:pPr>
        <w:pStyle w:val="ConsPlusNormal"/>
        <w:jc w:val="both"/>
        <w:rPr>
          <w:sz w:val="22"/>
          <w:szCs w:val="22"/>
        </w:rPr>
      </w:pPr>
      <w:r w:rsidRPr="00D3157C">
        <w:rPr>
          <w:sz w:val="22"/>
          <w:szCs w:val="22"/>
        </w:rPr>
        <w:t>(введено Постановлением Правительства РФ от 07.07.2011 N 540)</w:t>
      </w:r>
    </w:p>
    <w:p w:rsidR="00CF289C" w:rsidRPr="00D3157C" w:rsidRDefault="00CF289C" w:rsidP="00D1117E">
      <w:pPr>
        <w:pStyle w:val="ConsPlusNormal"/>
        <w:ind w:firstLine="540"/>
        <w:jc w:val="both"/>
        <w:rPr>
          <w:sz w:val="22"/>
          <w:szCs w:val="22"/>
        </w:rPr>
      </w:pPr>
      <w:r w:rsidRPr="00D3157C">
        <w:rPr>
          <w:sz w:val="22"/>
          <w:szCs w:val="22"/>
        </w:rPr>
        <w:t>Позиция исключена. - Постановление Правительства РФ от 11.03.2011 N 158</w:t>
      </w:r>
    </w:p>
    <w:p w:rsidR="00CF289C" w:rsidRPr="00D3157C" w:rsidRDefault="00CF289C" w:rsidP="00D1117E">
      <w:pPr>
        <w:pStyle w:val="ConsPlusNormal"/>
        <w:ind w:firstLine="540"/>
        <w:jc w:val="both"/>
        <w:rPr>
          <w:sz w:val="22"/>
          <w:szCs w:val="22"/>
        </w:rPr>
      </w:pPr>
      <w:r w:rsidRPr="00D3157C">
        <w:rPr>
          <w:sz w:val="22"/>
          <w:szCs w:val="22"/>
        </w:rPr>
        <w:t>Дезоморфин</w:t>
      </w:r>
    </w:p>
    <w:p w:rsidR="00CF289C" w:rsidRPr="00D3157C" w:rsidRDefault="00CF289C" w:rsidP="00D1117E">
      <w:pPr>
        <w:pStyle w:val="ConsPlusNormal"/>
        <w:ind w:firstLine="540"/>
        <w:jc w:val="both"/>
        <w:rPr>
          <w:sz w:val="22"/>
          <w:szCs w:val="22"/>
        </w:rPr>
      </w:pPr>
      <w:r w:rsidRPr="00D3157C">
        <w:rPr>
          <w:sz w:val="22"/>
          <w:szCs w:val="22"/>
        </w:rPr>
        <w:t>Диампромид</w:t>
      </w:r>
    </w:p>
    <w:p w:rsidR="00CF289C" w:rsidRPr="00D3157C" w:rsidRDefault="00CF289C" w:rsidP="00D1117E">
      <w:pPr>
        <w:pStyle w:val="ConsPlusNormal"/>
        <w:ind w:firstLine="540"/>
        <w:jc w:val="both"/>
        <w:rPr>
          <w:sz w:val="22"/>
          <w:szCs w:val="22"/>
        </w:rPr>
      </w:pPr>
      <w:r w:rsidRPr="00D3157C">
        <w:rPr>
          <w:sz w:val="22"/>
          <w:szCs w:val="22"/>
        </w:rPr>
        <w:t>Диацетилморфин (героин)</w:t>
      </w:r>
    </w:p>
    <w:p w:rsidR="00CF289C" w:rsidRPr="00D3157C" w:rsidRDefault="00CF289C" w:rsidP="00D1117E">
      <w:pPr>
        <w:pStyle w:val="ConsPlusNormal"/>
        <w:ind w:firstLine="540"/>
        <w:jc w:val="both"/>
        <w:rPr>
          <w:sz w:val="22"/>
          <w:szCs w:val="22"/>
        </w:rPr>
      </w:pPr>
      <w:r w:rsidRPr="00D3157C">
        <w:rPr>
          <w:sz w:val="22"/>
          <w:szCs w:val="22"/>
        </w:rPr>
        <w:t>Дигидроморфин</w:t>
      </w:r>
    </w:p>
    <w:p w:rsidR="00CF289C" w:rsidRPr="00D3157C" w:rsidRDefault="00CF289C" w:rsidP="00D1117E">
      <w:pPr>
        <w:pStyle w:val="ConsPlusNormal"/>
        <w:ind w:firstLine="540"/>
        <w:jc w:val="both"/>
        <w:rPr>
          <w:sz w:val="22"/>
          <w:szCs w:val="22"/>
        </w:rPr>
      </w:pPr>
      <w:r w:rsidRPr="00D3157C">
        <w:rPr>
          <w:sz w:val="22"/>
          <w:szCs w:val="22"/>
        </w:rPr>
        <w:t>Дименоксадол</w:t>
      </w:r>
    </w:p>
    <w:p w:rsidR="00CF289C" w:rsidRPr="00D3157C" w:rsidRDefault="00CF289C" w:rsidP="00D1117E">
      <w:pPr>
        <w:pStyle w:val="ConsPlusNormal"/>
        <w:ind w:firstLine="540"/>
        <w:jc w:val="both"/>
        <w:rPr>
          <w:sz w:val="22"/>
          <w:szCs w:val="22"/>
        </w:rPr>
      </w:pPr>
      <w:r w:rsidRPr="00D3157C">
        <w:rPr>
          <w:sz w:val="22"/>
          <w:szCs w:val="22"/>
        </w:rPr>
        <w:t>2-(4-диметиламинофенил)-этиламид-3-этил-5-фторо-1H-индол-2-карбоновой кислоты (Org 27759) и его производные, за исключением производных, включенных в качестве самостоятельных позиций в перечень</w:t>
      </w:r>
    </w:p>
    <w:p w:rsidR="00CF289C" w:rsidRPr="00D3157C" w:rsidRDefault="00CF289C" w:rsidP="00D1117E">
      <w:pPr>
        <w:pStyle w:val="ConsPlusNormal"/>
        <w:jc w:val="both"/>
        <w:rPr>
          <w:sz w:val="22"/>
          <w:szCs w:val="22"/>
        </w:rPr>
      </w:pPr>
      <w:r w:rsidRPr="00D3157C">
        <w:rPr>
          <w:sz w:val="22"/>
          <w:szCs w:val="22"/>
        </w:rPr>
        <w:t>(введено Постановлением Правительства РФ от 10.07.2013 N 580)</w:t>
      </w:r>
    </w:p>
    <w:p w:rsidR="00CF289C" w:rsidRPr="00D3157C" w:rsidRDefault="00CF289C" w:rsidP="00D1117E">
      <w:pPr>
        <w:pStyle w:val="ConsPlusNormal"/>
        <w:ind w:firstLine="540"/>
        <w:jc w:val="both"/>
        <w:rPr>
          <w:sz w:val="22"/>
          <w:szCs w:val="22"/>
        </w:rPr>
      </w:pPr>
      <w:r w:rsidRPr="00D3157C">
        <w:rPr>
          <w:sz w:val="22"/>
          <w:szCs w:val="22"/>
        </w:rPr>
        <w:t>N-Диметиламфетамин</w:t>
      </w:r>
    </w:p>
    <w:p w:rsidR="00CF289C" w:rsidRPr="00D3157C" w:rsidRDefault="00CF289C" w:rsidP="00D1117E">
      <w:pPr>
        <w:pStyle w:val="ConsPlusNormal"/>
        <w:ind w:firstLine="540"/>
        <w:jc w:val="both"/>
        <w:rPr>
          <w:sz w:val="22"/>
          <w:szCs w:val="22"/>
        </w:rPr>
      </w:pPr>
      <w:r w:rsidRPr="00D3157C">
        <w:rPr>
          <w:sz w:val="22"/>
          <w:szCs w:val="22"/>
        </w:rPr>
        <w:t>Диметокаин [(3-диэтиламино-2,2-диметилпропил)-4-аминобензоат]</w:t>
      </w:r>
    </w:p>
    <w:p w:rsidR="00CF289C" w:rsidRPr="00D3157C" w:rsidRDefault="00CF289C" w:rsidP="00D1117E">
      <w:pPr>
        <w:pStyle w:val="ConsPlusNormal"/>
        <w:jc w:val="both"/>
        <w:rPr>
          <w:sz w:val="22"/>
          <w:szCs w:val="22"/>
        </w:rPr>
      </w:pPr>
      <w:r w:rsidRPr="00D3157C">
        <w:rPr>
          <w:sz w:val="22"/>
          <w:szCs w:val="22"/>
        </w:rPr>
        <w:t>(введено Постановлением Правительства РФ от 22.02.2012 N 144)</w:t>
      </w:r>
    </w:p>
    <w:p w:rsidR="00CF289C" w:rsidRPr="00D3157C" w:rsidRDefault="00CF289C" w:rsidP="00D1117E">
      <w:pPr>
        <w:pStyle w:val="ConsPlusNormal"/>
        <w:ind w:firstLine="540"/>
        <w:jc w:val="both"/>
        <w:rPr>
          <w:sz w:val="22"/>
          <w:szCs w:val="22"/>
        </w:rPr>
      </w:pPr>
      <w:r w:rsidRPr="00D3157C">
        <w:rPr>
          <w:sz w:val="22"/>
          <w:szCs w:val="22"/>
        </w:rPr>
        <w:t>2-(2,5-диметоксифенил)-N-(2-метоксибензил)этанамин и его производные</w:t>
      </w:r>
    </w:p>
    <w:p w:rsidR="00CF289C" w:rsidRPr="00D3157C" w:rsidRDefault="00CF289C" w:rsidP="00D1117E">
      <w:pPr>
        <w:pStyle w:val="ConsPlusNormal"/>
        <w:jc w:val="both"/>
        <w:rPr>
          <w:sz w:val="22"/>
          <w:szCs w:val="22"/>
        </w:rPr>
      </w:pPr>
      <w:r w:rsidRPr="00D3157C">
        <w:rPr>
          <w:sz w:val="22"/>
          <w:szCs w:val="22"/>
        </w:rPr>
        <w:t>(введено Постановлением Правительства РФ от 08.05.2015 N 448)</w:t>
      </w:r>
    </w:p>
    <w:p w:rsidR="00CF289C" w:rsidRPr="00D3157C" w:rsidRDefault="00CF289C" w:rsidP="00D1117E">
      <w:pPr>
        <w:pStyle w:val="ConsPlusNormal"/>
        <w:ind w:firstLine="540"/>
        <w:jc w:val="both"/>
        <w:rPr>
          <w:sz w:val="22"/>
          <w:szCs w:val="22"/>
        </w:rPr>
      </w:pPr>
      <w:r w:rsidRPr="00D3157C">
        <w:rPr>
          <w:sz w:val="22"/>
          <w:szCs w:val="22"/>
        </w:rPr>
        <w:t>2,5-Диметоксифенэтиламин и его производные, за исключением производных, включенных в качестве самостоятельных позиций в перечень</w:t>
      </w:r>
    </w:p>
    <w:p w:rsidR="00CF289C" w:rsidRPr="00D3157C" w:rsidRDefault="00CF289C" w:rsidP="00D1117E">
      <w:pPr>
        <w:pStyle w:val="ConsPlusNormal"/>
        <w:jc w:val="both"/>
        <w:rPr>
          <w:sz w:val="22"/>
          <w:szCs w:val="22"/>
        </w:rPr>
      </w:pPr>
      <w:r w:rsidRPr="00D3157C">
        <w:rPr>
          <w:sz w:val="22"/>
          <w:szCs w:val="22"/>
        </w:rPr>
        <w:t>(введено Постановлением Правительства РФ от 06.10.2011 N 822)</w:t>
      </w:r>
    </w:p>
    <w:p w:rsidR="00CF289C" w:rsidRPr="00D3157C" w:rsidRDefault="00CF289C" w:rsidP="00D1117E">
      <w:pPr>
        <w:pStyle w:val="ConsPlusNormal"/>
        <w:ind w:firstLine="540"/>
        <w:jc w:val="both"/>
        <w:rPr>
          <w:sz w:val="22"/>
          <w:szCs w:val="22"/>
        </w:rPr>
      </w:pPr>
      <w:r w:rsidRPr="00D3157C">
        <w:rPr>
          <w:sz w:val="22"/>
          <w:szCs w:val="22"/>
        </w:rPr>
        <w:t>Димепгептанол</w:t>
      </w:r>
    </w:p>
    <w:p w:rsidR="00CF289C" w:rsidRPr="00D3157C" w:rsidRDefault="00CF289C" w:rsidP="00D1117E">
      <w:pPr>
        <w:pStyle w:val="ConsPlusNormal"/>
        <w:ind w:firstLine="540"/>
        <w:jc w:val="both"/>
        <w:rPr>
          <w:sz w:val="22"/>
          <w:szCs w:val="22"/>
        </w:rPr>
      </w:pPr>
      <w:r w:rsidRPr="00D3157C">
        <w:rPr>
          <w:sz w:val="22"/>
          <w:szCs w:val="22"/>
        </w:rPr>
        <w:t>Диметилтиамбутен</w:t>
      </w:r>
    </w:p>
    <w:p w:rsidR="00CF289C" w:rsidRPr="00D3157C" w:rsidRDefault="00CF289C" w:rsidP="00D1117E">
      <w:pPr>
        <w:pStyle w:val="ConsPlusNormal"/>
        <w:ind w:firstLine="540"/>
        <w:jc w:val="both"/>
        <w:rPr>
          <w:sz w:val="22"/>
          <w:szCs w:val="22"/>
        </w:rPr>
      </w:pPr>
      <w:r w:rsidRPr="00D3157C">
        <w:rPr>
          <w:sz w:val="22"/>
          <w:szCs w:val="22"/>
        </w:rPr>
        <w:t>(6aR, 10aR)-9-(Гидроксиметил)-6,6-диметил-3-(2-метилоктан-2-ил)-6a, 7, 10, 10a-тетрагидробензо[с]хромен-1-ол (HU-210) и его производные, за исключением производных, включенных в качестве самостоятельных позиций в перечень</w:t>
      </w:r>
    </w:p>
    <w:p w:rsidR="00CF289C" w:rsidRPr="00D3157C" w:rsidRDefault="00CF289C" w:rsidP="00D1117E">
      <w:pPr>
        <w:pStyle w:val="ConsPlusNormal"/>
        <w:jc w:val="both"/>
        <w:rPr>
          <w:sz w:val="22"/>
          <w:szCs w:val="22"/>
        </w:rPr>
      </w:pPr>
      <w:r w:rsidRPr="00D3157C">
        <w:rPr>
          <w:sz w:val="22"/>
          <w:szCs w:val="22"/>
        </w:rPr>
        <w:t>(введено Постановлением Правительства РФ от 31.12.2009 N 1186, в ред. Постановления Правительства РФ от 30.10.2010 N 882)</w:t>
      </w:r>
    </w:p>
    <w:p w:rsidR="00CF289C" w:rsidRPr="00D3157C" w:rsidRDefault="00CF289C" w:rsidP="00D1117E">
      <w:pPr>
        <w:pStyle w:val="ConsPlusNormal"/>
        <w:ind w:firstLine="540"/>
        <w:jc w:val="both"/>
        <w:rPr>
          <w:sz w:val="22"/>
          <w:szCs w:val="22"/>
        </w:rPr>
      </w:pPr>
      <w:r w:rsidRPr="00D3157C">
        <w:rPr>
          <w:sz w:val="22"/>
          <w:szCs w:val="22"/>
        </w:rPr>
        <w:t>2С-Т-7 (2,5-диметокси-4-N-пропилтиофенэтиламин)</w:t>
      </w:r>
    </w:p>
    <w:p w:rsidR="00CF289C" w:rsidRPr="00D3157C" w:rsidRDefault="00CF289C" w:rsidP="00D1117E">
      <w:pPr>
        <w:pStyle w:val="ConsPlusNormal"/>
        <w:jc w:val="both"/>
        <w:rPr>
          <w:sz w:val="22"/>
          <w:szCs w:val="22"/>
        </w:rPr>
      </w:pPr>
      <w:r w:rsidRPr="00D3157C">
        <w:rPr>
          <w:sz w:val="22"/>
          <w:szCs w:val="22"/>
        </w:rPr>
        <w:t>(введено Постановлением Правительства РФ от 08.07.2006 N 421)</w:t>
      </w:r>
    </w:p>
    <w:p w:rsidR="00CF289C" w:rsidRPr="00D3157C" w:rsidRDefault="00CF289C" w:rsidP="00D1117E">
      <w:pPr>
        <w:pStyle w:val="ConsPlusNormal"/>
        <w:ind w:firstLine="540"/>
        <w:jc w:val="both"/>
        <w:rPr>
          <w:sz w:val="22"/>
          <w:szCs w:val="22"/>
        </w:rPr>
      </w:pPr>
      <w:r w:rsidRPr="00D3157C">
        <w:rPr>
          <w:sz w:val="22"/>
          <w:szCs w:val="22"/>
        </w:rPr>
        <w:t>Диоксафетил бутират</w:t>
      </w:r>
    </w:p>
    <w:p w:rsidR="00CF289C" w:rsidRPr="00D3157C" w:rsidRDefault="00CF289C" w:rsidP="00D1117E">
      <w:pPr>
        <w:pStyle w:val="ConsPlusNormal"/>
        <w:ind w:firstLine="540"/>
        <w:jc w:val="both"/>
        <w:rPr>
          <w:sz w:val="22"/>
          <w:szCs w:val="22"/>
        </w:rPr>
      </w:pPr>
      <w:r w:rsidRPr="00D3157C">
        <w:rPr>
          <w:sz w:val="22"/>
          <w:szCs w:val="22"/>
        </w:rPr>
        <w:t>Дипипанон</w:t>
      </w:r>
    </w:p>
    <w:p w:rsidR="00CF289C" w:rsidRPr="00D3157C" w:rsidRDefault="00CF289C" w:rsidP="00D1117E">
      <w:pPr>
        <w:pStyle w:val="ConsPlusNormal"/>
        <w:ind w:firstLine="540"/>
        <w:jc w:val="both"/>
        <w:rPr>
          <w:sz w:val="22"/>
          <w:szCs w:val="22"/>
        </w:rPr>
      </w:pPr>
      <w:r w:rsidRPr="00D3157C">
        <w:rPr>
          <w:sz w:val="22"/>
          <w:szCs w:val="22"/>
        </w:rPr>
        <w:t>Дифеноксин</w:t>
      </w:r>
    </w:p>
    <w:p w:rsidR="00CF289C" w:rsidRPr="00D3157C" w:rsidRDefault="00CF289C" w:rsidP="00D1117E">
      <w:pPr>
        <w:pStyle w:val="ConsPlusNormal"/>
        <w:ind w:firstLine="540"/>
        <w:jc w:val="both"/>
        <w:rPr>
          <w:sz w:val="22"/>
          <w:szCs w:val="22"/>
        </w:rPr>
      </w:pPr>
      <w:r w:rsidRPr="00D3157C">
        <w:rPr>
          <w:sz w:val="22"/>
          <w:szCs w:val="22"/>
        </w:rPr>
        <w:t>3,4-дихлоро-N-[1-диметиламино)циклогексилметил]бензамид и его производные, за исключением производных, включенных в качестве самостоятельных позиций в перечень</w:t>
      </w:r>
    </w:p>
    <w:p w:rsidR="00CF289C" w:rsidRPr="00D3157C" w:rsidRDefault="00CF289C" w:rsidP="00D1117E">
      <w:pPr>
        <w:pStyle w:val="ConsPlusNormal"/>
        <w:jc w:val="both"/>
        <w:rPr>
          <w:sz w:val="22"/>
          <w:szCs w:val="22"/>
        </w:rPr>
      </w:pPr>
      <w:r w:rsidRPr="00D3157C">
        <w:rPr>
          <w:sz w:val="22"/>
          <w:szCs w:val="22"/>
        </w:rPr>
        <w:t>(введено Постановлением Правительства РФ от 07.11.2013 N 998)</w:t>
      </w:r>
    </w:p>
    <w:p w:rsidR="00CF289C" w:rsidRPr="00D3157C" w:rsidRDefault="00CF289C" w:rsidP="00D1117E">
      <w:pPr>
        <w:pStyle w:val="ConsPlusNormal"/>
        <w:ind w:firstLine="540"/>
        <w:jc w:val="both"/>
        <w:rPr>
          <w:sz w:val="22"/>
          <w:szCs w:val="22"/>
        </w:rPr>
      </w:pPr>
      <w:r w:rsidRPr="00D3157C">
        <w:rPr>
          <w:sz w:val="22"/>
          <w:szCs w:val="22"/>
        </w:rPr>
        <w:t>Диэтилтиамбутен</w:t>
      </w:r>
    </w:p>
    <w:p w:rsidR="00CF289C" w:rsidRPr="00D3157C" w:rsidRDefault="00CF289C" w:rsidP="00D1117E">
      <w:pPr>
        <w:pStyle w:val="ConsPlusNormal"/>
        <w:ind w:firstLine="540"/>
        <w:jc w:val="both"/>
        <w:rPr>
          <w:sz w:val="22"/>
          <w:szCs w:val="22"/>
        </w:rPr>
      </w:pPr>
      <w:r w:rsidRPr="00D3157C">
        <w:rPr>
          <w:sz w:val="22"/>
          <w:szCs w:val="22"/>
        </w:rPr>
        <w:t>ДМА (d, L-2,5-диметокси-альфа-метил-фенил-этиламин)</w:t>
      </w:r>
    </w:p>
    <w:p w:rsidR="00CF289C" w:rsidRPr="00D3157C" w:rsidRDefault="00CF289C" w:rsidP="00D1117E">
      <w:pPr>
        <w:pStyle w:val="ConsPlusNormal"/>
        <w:ind w:firstLine="540"/>
        <w:jc w:val="both"/>
        <w:rPr>
          <w:sz w:val="22"/>
          <w:szCs w:val="22"/>
        </w:rPr>
      </w:pPr>
      <w:r w:rsidRPr="00D3157C">
        <w:rPr>
          <w:sz w:val="22"/>
          <w:szCs w:val="22"/>
        </w:rPr>
        <w:t>ДМГП (диметилгептилпиран)</w:t>
      </w:r>
    </w:p>
    <w:p w:rsidR="00CF289C" w:rsidRPr="00D3157C" w:rsidRDefault="00CF289C" w:rsidP="00D1117E">
      <w:pPr>
        <w:pStyle w:val="ConsPlusNormal"/>
        <w:ind w:firstLine="540"/>
        <w:jc w:val="both"/>
        <w:rPr>
          <w:sz w:val="22"/>
          <w:szCs w:val="22"/>
        </w:rPr>
      </w:pPr>
      <w:r w:rsidRPr="00D3157C">
        <w:rPr>
          <w:sz w:val="22"/>
          <w:szCs w:val="22"/>
        </w:rPr>
        <w:t>ДМТ (диметилтриптамин) и его производные, за исключением производных, включенных в качестве самостоятельных позиций в перечень</w:t>
      </w:r>
    </w:p>
    <w:p w:rsidR="00CF289C" w:rsidRPr="00D3157C" w:rsidRDefault="00CF289C" w:rsidP="00D1117E">
      <w:pPr>
        <w:pStyle w:val="ConsPlusNormal"/>
        <w:jc w:val="both"/>
        <w:rPr>
          <w:sz w:val="22"/>
          <w:szCs w:val="22"/>
        </w:rPr>
      </w:pPr>
      <w:r w:rsidRPr="00D3157C">
        <w:rPr>
          <w:sz w:val="22"/>
          <w:szCs w:val="22"/>
        </w:rPr>
        <w:t>(в ред. Постановления Правительства РФ от 06.10.2011 N 822)</w:t>
      </w:r>
    </w:p>
    <w:p w:rsidR="00CF289C" w:rsidRPr="00D3157C" w:rsidRDefault="00CF289C" w:rsidP="00D1117E">
      <w:pPr>
        <w:pStyle w:val="ConsPlusNormal"/>
        <w:ind w:firstLine="540"/>
        <w:jc w:val="both"/>
        <w:rPr>
          <w:sz w:val="22"/>
          <w:szCs w:val="22"/>
        </w:rPr>
      </w:pPr>
      <w:r w:rsidRPr="00D3157C">
        <w:rPr>
          <w:sz w:val="22"/>
          <w:szCs w:val="22"/>
        </w:rPr>
        <w:t>Позиция исключена. - Постановление Правительства РФ от 30.06.2010 N 486</w:t>
      </w:r>
    </w:p>
    <w:p w:rsidR="00CF289C" w:rsidRPr="00D3157C" w:rsidRDefault="00CF289C" w:rsidP="00D1117E">
      <w:pPr>
        <w:pStyle w:val="ConsPlusNormal"/>
        <w:ind w:firstLine="540"/>
        <w:jc w:val="both"/>
        <w:rPr>
          <w:sz w:val="22"/>
          <w:szCs w:val="22"/>
        </w:rPr>
      </w:pPr>
      <w:r w:rsidRPr="00D3157C">
        <w:rPr>
          <w:sz w:val="22"/>
          <w:szCs w:val="22"/>
        </w:rPr>
        <w:t>ДОХ (d, L-2,5-диметокси-4-хлор-амфетамин)</w:t>
      </w:r>
    </w:p>
    <w:p w:rsidR="00CF289C" w:rsidRPr="00D3157C" w:rsidRDefault="00CF289C" w:rsidP="00D1117E">
      <w:pPr>
        <w:pStyle w:val="ConsPlusNormal"/>
        <w:ind w:firstLine="540"/>
        <w:jc w:val="both"/>
        <w:rPr>
          <w:sz w:val="22"/>
          <w:szCs w:val="22"/>
        </w:rPr>
      </w:pPr>
      <w:r w:rsidRPr="00D3157C">
        <w:rPr>
          <w:sz w:val="22"/>
          <w:szCs w:val="22"/>
        </w:rPr>
        <w:t>ДОЭТ (d, L-2,5-диметокси-4-этил-амфетамин)</w:t>
      </w:r>
    </w:p>
    <w:p w:rsidR="00CF289C" w:rsidRPr="00D3157C" w:rsidRDefault="00CF289C" w:rsidP="00D1117E">
      <w:pPr>
        <w:pStyle w:val="ConsPlusNormal"/>
        <w:ind w:firstLine="540"/>
        <w:jc w:val="both"/>
        <w:rPr>
          <w:sz w:val="22"/>
          <w:szCs w:val="22"/>
        </w:rPr>
      </w:pPr>
      <w:r w:rsidRPr="00D3157C">
        <w:rPr>
          <w:sz w:val="22"/>
          <w:szCs w:val="22"/>
        </w:rPr>
        <w:t>Дротебанол</w:t>
      </w:r>
    </w:p>
    <w:p w:rsidR="00CF289C" w:rsidRPr="00D3157C" w:rsidRDefault="00CF289C" w:rsidP="00D1117E">
      <w:pPr>
        <w:pStyle w:val="ConsPlusNormal"/>
        <w:ind w:firstLine="540"/>
        <w:jc w:val="both"/>
        <w:rPr>
          <w:sz w:val="22"/>
          <w:szCs w:val="22"/>
        </w:rPr>
      </w:pPr>
      <w:r w:rsidRPr="00D3157C">
        <w:rPr>
          <w:sz w:val="22"/>
          <w:szCs w:val="22"/>
        </w:rPr>
        <w:t>ДЭТ (N,N-диэтилтриптамин)</w:t>
      </w:r>
    </w:p>
    <w:p w:rsidR="00CF289C" w:rsidRPr="00D3157C" w:rsidRDefault="00CF289C" w:rsidP="00D1117E">
      <w:pPr>
        <w:pStyle w:val="ConsPlusNormal"/>
        <w:ind w:firstLine="540"/>
        <w:jc w:val="both"/>
        <w:rPr>
          <w:sz w:val="22"/>
          <w:szCs w:val="22"/>
        </w:rPr>
      </w:pPr>
      <w:r w:rsidRPr="00D3157C">
        <w:rPr>
          <w:sz w:val="22"/>
          <w:szCs w:val="22"/>
        </w:rPr>
        <w:t>Изометадон</w:t>
      </w:r>
    </w:p>
    <w:p w:rsidR="00CF289C" w:rsidRPr="00D3157C" w:rsidRDefault="00CF289C" w:rsidP="00D1117E">
      <w:pPr>
        <w:pStyle w:val="ConsPlusNormal"/>
        <w:ind w:firstLine="540"/>
        <w:jc w:val="both"/>
        <w:rPr>
          <w:sz w:val="22"/>
          <w:szCs w:val="22"/>
        </w:rPr>
      </w:pPr>
      <w:r w:rsidRPr="00D3157C">
        <w:rPr>
          <w:sz w:val="22"/>
          <w:szCs w:val="22"/>
        </w:rPr>
        <w:t>2-(1H-индол-5-ил)-1-метилэтиламин и его производные, за исключением производных, включенных в качестве самостоятельных позиций в перечень</w:t>
      </w:r>
    </w:p>
    <w:p w:rsidR="00CF289C" w:rsidRPr="00D3157C" w:rsidRDefault="00CF289C" w:rsidP="00D1117E">
      <w:pPr>
        <w:pStyle w:val="ConsPlusNormal"/>
        <w:jc w:val="both"/>
        <w:rPr>
          <w:sz w:val="22"/>
          <w:szCs w:val="22"/>
        </w:rPr>
      </w:pPr>
      <w:r w:rsidRPr="00D3157C">
        <w:rPr>
          <w:sz w:val="22"/>
          <w:szCs w:val="22"/>
        </w:rPr>
        <w:t>(введено Постановлением Правительства РФ от 07.11.2013 N 998)</w:t>
      </w:r>
    </w:p>
    <w:p w:rsidR="00CF289C" w:rsidRPr="00D3157C" w:rsidRDefault="00CF289C" w:rsidP="00D1117E">
      <w:pPr>
        <w:pStyle w:val="ConsPlusNormal"/>
        <w:ind w:firstLine="540"/>
        <w:jc w:val="both"/>
        <w:rPr>
          <w:sz w:val="22"/>
          <w:szCs w:val="22"/>
        </w:rPr>
      </w:pPr>
      <w:r w:rsidRPr="00D3157C">
        <w:rPr>
          <w:sz w:val="22"/>
          <w:szCs w:val="22"/>
        </w:rPr>
        <w:t>1-(1H-индол-3-ил)-3,3,4-триметил-пент-4-ен-1-он и его производные, за исключением производных, включенных в качестве самостоятельных позиций в перечень</w:t>
      </w:r>
    </w:p>
    <w:p w:rsidR="00CF289C" w:rsidRPr="00D3157C" w:rsidRDefault="00CF289C" w:rsidP="00D1117E">
      <w:pPr>
        <w:pStyle w:val="ConsPlusNormal"/>
        <w:jc w:val="both"/>
        <w:rPr>
          <w:sz w:val="22"/>
          <w:szCs w:val="22"/>
        </w:rPr>
      </w:pPr>
      <w:r w:rsidRPr="00D3157C">
        <w:rPr>
          <w:sz w:val="22"/>
          <w:szCs w:val="22"/>
        </w:rPr>
        <w:t>(введено Постановлением Правительства РФ от 18.01.2017 N 26)</w:t>
      </w:r>
    </w:p>
    <w:p w:rsidR="00CF289C" w:rsidRPr="00D3157C" w:rsidRDefault="00CF289C" w:rsidP="00D1117E">
      <w:pPr>
        <w:pStyle w:val="ConsPlusNormal"/>
        <w:ind w:firstLine="540"/>
        <w:jc w:val="both"/>
        <w:rPr>
          <w:sz w:val="22"/>
          <w:szCs w:val="22"/>
        </w:rPr>
      </w:pPr>
      <w:r w:rsidRPr="00D3157C">
        <w:rPr>
          <w:sz w:val="22"/>
          <w:szCs w:val="22"/>
        </w:rPr>
        <w:t>Каннабис (марихуана)</w:t>
      </w:r>
    </w:p>
    <w:p w:rsidR="00CF289C" w:rsidRPr="00D3157C" w:rsidRDefault="00CF289C" w:rsidP="00D1117E">
      <w:pPr>
        <w:pStyle w:val="ConsPlusNormal"/>
        <w:ind w:firstLine="540"/>
        <w:jc w:val="both"/>
        <w:rPr>
          <w:sz w:val="22"/>
          <w:szCs w:val="22"/>
        </w:rPr>
      </w:pPr>
      <w:r w:rsidRPr="00D3157C">
        <w:rPr>
          <w:sz w:val="22"/>
          <w:szCs w:val="22"/>
        </w:rPr>
        <w:t>3'-карбамоил-бифенил-3-ил-ундецинкарбамат и его производные, за исключением производных, включенных в качестве самостоятельных позиций в перечень</w:t>
      </w:r>
    </w:p>
    <w:p w:rsidR="00CF289C" w:rsidRPr="00D3157C" w:rsidRDefault="00CF289C" w:rsidP="00D1117E">
      <w:pPr>
        <w:pStyle w:val="ConsPlusNormal"/>
        <w:jc w:val="both"/>
        <w:rPr>
          <w:sz w:val="22"/>
          <w:szCs w:val="22"/>
        </w:rPr>
      </w:pPr>
      <w:r w:rsidRPr="00D3157C">
        <w:rPr>
          <w:sz w:val="22"/>
          <w:szCs w:val="22"/>
        </w:rPr>
        <w:t>(введено Постановлением Правительства РФ от 07.11.2013 N 998)</w:t>
      </w:r>
    </w:p>
    <w:p w:rsidR="00CF289C" w:rsidRPr="00D3157C" w:rsidRDefault="00CF289C" w:rsidP="00D1117E">
      <w:pPr>
        <w:pStyle w:val="ConsPlusNormal"/>
        <w:ind w:firstLine="540"/>
        <w:jc w:val="both"/>
        <w:rPr>
          <w:sz w:val="22"/>
          <w:szCs w:val="22"/>
        </w:rPr>
      </w:pPr>
      <w:r w:rsidRPr="00D3157C">
        <w:rPr>
          <w:sz w:val="22"/>
          <w:szCs w:val="22"/>
        </w:rPr>
        <w:t>N-(1-карбамоил-2-метилпропил)-1-пентил-1Н-индазол-3-карбоксамид и его производные</w:t>
      </w:r>
    </w:p>
    <w:p w:rsidR="00CF289C" w:rsidRPr="00D3157C" w:rsidRDefault="00CF289C" w:rsidP="00D1117E">
      <w:pPr>
        <w:pStyle w:val="ConsPlusNormal"/>
        <w:jc w:val="both"/>
        <w:rPr>
          <w:sz w:val="22"/>
          <w:szCs w:val="22"/>
        </w:rPr>
      </w:pPr>
      <w:r w:rsidRPr="00D3157C">
        <w:rPr>
          <w:sz w:val="22"/>
          <w:szCs w:val="22"/>
        </w:rPr>
        <w:t>(введено Постановлением Правительства РФ от 09.09.2013 N 788)</w:t>
      </w:r>
    </w:p>
    <w:p w:rsidR="00CF289C" w:rsidRPr="00D3157C" w:rsidRDefault="00CF289C" w:rsidP="00D1117E">
      <w:pPr>
        <w:pStyle w:val="ConsPlusNormal"/>
        <w:ind w:firstLine="540"/>
        <w:jc w:val="both"/>
        <w:rPr>
          <w:sz w:val="22"/>
          <w:szCs w:val="22"/>
        </w:rPr>
      </w:pPr>
      <w:r w:rsidRPr="00D3157C">
        <w:rPr>
          <w:sz w:val="22"/>
          <w:szCs w:val="22"/>
        </w:rPr>
        <w:t>N-(1-карбамоил-2-метилпропил)-1-пентил-1Н-индол-3-карбоксамид и его производные</w:t>
      </w:r>
    </w:p>
    <w:p w:rsidR="00CF289C" w:rsidRPr="00D3157C" w:rsidRDefault="00CF289C" w:rsidP="00D1117E">
      <w:pPr>
        <w:pStyle w:val="ConsPlusNormal"/>
        <w:jc w:val="both"/>
        <w:rPr>
          <w:sz w:val="22"/>
          <w:szCs w:val="22"/>
        </w:rPr>
      </w:pPr>
      <w:r w:rsidRPr="00D3157C">
        <w:rPr>
          <w:sz w:val="22"/>
          <w:szCs w:val="22"/>
        </w:rPr>
        <w:t>(введено Постановлением Правительства РФ от 09.09.2013 N 788)</w:t>
      </w:r>
    </w:p>
    <w:p w:rsidR="00CF289C" w:rsidRPr="00D3157C" w:rsidRDefault="00CF289C" w:rsidP="00D1117E">
      <w:pPr>
        <w:pStyle w:val="ConsPlusNormal"/>
        <w:ind w:firstLine="540"/>
        <w:jc w:val="both"/>
        <w:rPr>
          <w:sz w:val="22"/>
          <w:szCs w:val="22"/>
        </w:rPr>
      </w:pPr>
      <w:r w:rsidRPr="00D3157C">
        <w:rPr>
          <w:sz w:val="22"/>
          <w:szCs w:val="22"/>
        </w:rPr>
        <w:t>N-(1-карбамоил-2-метилпропил)-1-(фенилметил)-1Н-индазол-3-карбоксамид и его производные</w:t>
      </w:r>
    </w:p>
    <w:p w:rsidR="00CF289C" w:rsidRPr="00D3157C" w:rsidRDefault="00CF289C" w:rsidP="00D1117E">
      <w:pPr>
        <w:pStyle w:val="ConsPlusNormal"/>
        <w:jc w:val="both"/>
        <w:rPr>
          <w:sz w:val="22"/>
          <w:szCs w:val="22"/>
        </w:rPr>
      </w:pPr>
      <w:r w:rsidRPr="00D3157C">
        <w:rPr>
          <w:sz w:val="22"/>
          <w:szCs w:val="22"/>
        </w:rPr>
        <w:t>(введено Постановлением Правительства РФ от 09.09.2013 N 788)</w:t>
      </w:r>
    </w:p>
    <w:p w:rsidR="00CF289C" w:rsidRPr="00D3157C" w:rsidRDefault="00CF289C" w:rsidP="00D1117E">
      <w:pPr>
        <w:pStyle w:val="ConsPlusNormal"/>
        <w:ind w:firstLine="540"/>
        <w:jc w:val="both"/>
        <w:rPr>
          <w:sz w:val="22"/>
          <w:szCs w:val="22"/>
        </w:rPr>
      </w:pPr>
      <w:r w:rsidRPr="00D3157C">
        <w:rPr>
          <w:sz w:val="22"/>
          <w:szCs w:val="22"/>
        </w:rPr>
        <w:t>N-(1-карбамоил-2-метилпропил)-1-(фенилметил)-1Н-индол-3-карбоксамид и его производные</w:t>
      </w:r>
    </w:p>
    <w:p w:rsidR="00CF289C" w:rsidRPr="00D3157C" w:rsidRDefault="00CF289C" w:rsidP="00D1117E">
      <w:pPr>
        <w:pStyle w:val="ConsPlusNormal"/>
        <w:jc w:val="both"/>
        <w:rPr>
          <w:sz w:val="22"/>
          <w:szCs w:val="22"/>
        </w:rPr>
      </w:pPr>
      <w:r w:rsidRPr="00D3157C">
        <w:rPr>
          <w:sz w:val="22"/>
          <w:szCs w:val="22"/>
        </w:rPr>
        <w:t>(введено Постановлением Правительства РФ от 09.09.2013 N 788)</w:t>
      </w:r>
    </w:p>
    <w:p w:rsidR="00CF289C" w:rsidRPr="00D3157C" w:rsidRDefault="00CF289C" w:rsidP="00D1117E">
      <w:pPr>
        <w:pStyle w:val="ConsPlusNormal"/>
        <w:ind w:firstLine="540"/>
        <w:jc w:val="both"/>
        <w:rPr>
          <w:sz w:val="22"/>
          <w:szCs w:val="22"/>
        </w:rPr>
      </w:pPr>
      <w:r w:rsidRPr="00D3157C">
        <w:rPr>
          <w:sz w:val="22"/>
          <w:szCs w:val="22"/>
        </w:rPr>
        <w:t>Позиция исключена. - Постановление Правительства РФ от 27.11.2010 N 934</w:t>
      </w:r>
    </w:p>
    <w:p w:rsidR="00CF289C" w:rsidRPr="00D3157C" w:rsidRDefault="00CF289C" w:rsidP="00D1117E">
      <w:pPr>
        <w:pStyle w:val="ConsPlusNormal"/>
        <w:ind w:firstLine="540"/>
        <w:jc w:val="both"/>
        <w:rPr>
          <w:sz w:val="22"/>
          <w:szCs w:val="22"/>
        </w:rPr>
      </w:pPr>
      <w:r w:rsidRPr="00D3157C">
        <w:rPr>
          <w:sz w:val="22"/>
          <w:szCs w:val="22"/>
        </w:rPr>
        <w:t>Кетобемидон</w:t>
      </w:r>
    </w:p>
    <w:p w:rsidR="00CF289C" w:rsidRPr="00D3157C" w:rsidRDefault="00CF289C" w:rsidP="00D1117E">
      <w:pPr>
        <w:pStyle w:val="ConsPlusNormal"/>
        <w:ind w:firstLine="540"/>
        <w:jc w:val="both"/>
        <w:rPr>
          <w:sz w:val="22"/>
          <w:szCs w:val="22"/>
        </w:rPr>
      </w:pPr>
      <w:r w:rsidRPr="00D3157C">
        <w:rPr>
          <w:sz w:val="22"/>
          <w:szCs w:val="22"/>
        </w:rPr>
        <w:t>Клонитазен</w:t>
      </w:r>
    </w:p>
    <w:p w:rsidR="00CF289C" w:rsidRPr="00D3157C" w:rsidRDefault="00CF289C" w:rsidP="00D1117E">
      <w:pPr>
        <w:pStyle w:val="ConsPlusNormal"/>
        <w:ind w:firstLine="540"/>
        <w:jc w:val="both"/>
        <w:rPr>
          <w:sz w:val="22"/>
          <w:szCs w:val="22"/>
        </w:rPr>
      </w:pPr>
      <w:r w:rsidRPr="00D3157C">
        <w:rPr>
          <w:sz w:val="22"/>
          <w:szCs w:val="22"/>
        </w:rPr>
        <w:t>Кодоксим</w:t>
      </w:r>
    </w:p>
    <w:p w:rsidR="00CF289C" w:rsidRPr="00D3157C" w:rsidRDefault="00CF289C" w:rsidP="00D1117E">
      <w:pPr>
        <w:pStyle w:val="ConsPlusNormal"/>
        <w:ind w:firstLine="540"/>
        <w:jc w:val="both"/>
        <w:rPr>
          <w:sz w:val="22"/>
          <w:szCs w:val="22"/>
        </w:rPr>
      </w:pPr>
      <w:r w:rsidRPr="00D3157C">
        <w:rPr>
          <w:sz w:val="22"/>
          <w:szCs w:val="22"/>
        </w:rPr>
        <w:t>Позиция исключена. - Постановление Правительства РФ от 27.11.2010 N 934</w:t>
      </w:r>
    </w:p>
    <w:p w:rsidR="00CF289C" w:rsidRPr="00D3157C" w:rsidRDefault="00CF289C" w:rsidP="00D1117E">
      <w:pPr>
        <w:pStyle w:val="ConsPlusNormal"/>
        <w:ind w:firstLine="540"/>
        <w:jc w:val="both"/>
        <w:rPr>
          <w:sz w:val="22"/>
          <w:szCs w:val="22"/>
        </w:rPr>
      </w:pPr>
      <w:r w:rsidRPr="00D3157C">
        <w:rPr>
          <w:sz w:val="22"/>
          <w:szCs w:val="22"/>
        </w:rPr>
        <w:t>Кустарно изготовленные препараты из эфедрина (псевдоэфедрина) или из препаратов, содержащих эфедрин (псевдоэфедрин)</w:t>
      </w:r>
    </w:p>
    <w:p w:rsidR="00CF289C" w:rsidRPr="00D3157C" w:rsidRDefault="00CF289C" w:rsidP="00D1117E">
      <w:pPr>
        <w:pStyle w:val="ConsPlusNormal"/>
        <w:jc w:val="both"/>
        <w:rPr>
          <w:sz w:val="22"/>
          <w:szCs w:val="22"/>
        </w:rPr>
      </w:pPr>
      <w:r w:rsidRPr="00D3157C">
        <w:rPr>
          <w:sz w:val="22"/>
          <w:szCs w:val="22"/>
        </w:rPr>
        <w:t>(в ред. Постановления Правительства РФ от 03.03.2012 N 169)</w:t>
      </w:r>
    </w:p>
    <w:p w:rsidR="00CF289C" w:rsidRPr="00D3157C" w:rsidRDefault="00CF289C" w:rsidP="00D1117E">
      <w:pPr>
        <w:pStyle w:val="ConsPlusNormal"/>
        <w:ind w:firstLine="540"/>
        <w:jc w:val="both"/>
        <w:rPr>
          <w:sz w:val="22"/>
          <w:szCs w:val="22"/>
        </w:rPr>
      </w:pPr>
      <w:r w:rsidRPr="00D3157C">
        <w:rPr>
          <w:sz w:val="22"/>
          <w:szCs w:val="22"/>
        </w:rPr>
        <w:t>Позиция исключена. - Постановление Правительства РФ от 03.03.2012 N 169</w:t>
      </w:r>
    </w:p>
    <w:p w:rsidR="00CF289C" w:rsidRPr="00D3157C" w:rsidRDefault="00CF289C" w:rsidP="00D1117E">
      <w:pPr>
        <w:pStyle w:val="ConsPlusNormal"/>
        <w:ind w:firstLine="540"/>
        <w:jc w:val="both"/>
        <w:rPr>
          <w:sz w:val="22"/>
          <w:szCs w:val="22"/>
        </w:rPr>
      </w:pPr>
      <w:r w:rsidRPr="00D3157C">
        <w:rPr>
          <w:sz w:val="22"/>
          <w:szCs w:val="22"/>
        </w:rPr>
        <w:t>Кустарно изготовленные препараты из фенилпропаноламина или из препаратов, содержащих фенилпропаноламин</w:t>
      </w:r>
    </w:p>
    <w:p w:rsidR="00CF289C" w:rsidRPr="00D3157C" w:rsidRDefault="00CF289C" w:rsidP="00D1117E">
      <w:pPr>
        <w:pStyle w:val="ConsPlusNormal"/>
        <w:jc w:val="both"/>
        <w:rPr>
          <w:sz w:val="22"/>
          <w:szCs w:val="22"/>
        </w:rPr>
      </w:pPr>
      <w:r w:rsidRPr="00D3157C">
        <w:rPr>
          <w:sz w:val="22"/>
          <w:szCs w:val="22"/>
        </w:rPr>
        <w:t>(введено Постановлением Правительства РФ от 08.07.2006 N 421)</w:t>
      </w:r>
    </w:p>
    <w:p w:rsidR="00CF289C" w:rsidRPr="00D3157C" w:rsidRDefault="00CF289C" w:rsidP="00D1117E">
      <w:pPr>
        <w:pStyle w:val="ConsPlusNormal"/>
        <w:ind w:firstLine="540"/>
        <w:jc w:val="both"/>
        <w:rPr>
          <w:sz w:val="22"/>
          <w:szCs w:val="22"/>
        </w:rPr>
      </w:pPr>
      <w:r w:rsidRPr="00D3157C">
        <w:rPr>
          <w:sz w:val="22"/>
          <w:szCs w:val="22"/>
        </w:rPr>
        <w:t>Левометорфан</w:t>
      </w:r>
    </w:p>
    <w:p w:rsidR="00CF289C" w:rsidRPr="00D3157C" w:rsidRDefault="00CF289C" w:rsidP="00D1117E">
      <w:pPr>
        <w:pStyle w:val="ConsPlusNormal"/>
        <w:ind w:firstLine="540"/>
        <w:jc w:val="both"/>
        <w:rPr>
          <w:sz w:val="22"/>
          <w:szCs w:val="22"/>
        </w:rPr>
      </w:pPr>
      <w:r w:rsidRPr="00D3157C">
        <w:rPr>
          <w:sz w:val="22"/>
          <w:szCs w:val="22"/>
        </w:rPr>
        <w:t>Левоморамид</w:t>
      </w:r>
    </w:p>
    <w:p w:rsidR="00CF289C" w:rsidRPr="00D3157C" w:rsidRDefault="00CF289C" w:rsidP="00D1117E">
      <w:pPr>
        <w:pStyle w:val="ConsPlusNormal"/>
        <w:ind w:firstLine="540"/>
        <w:jc w:val="both"/>
        <w:rPr>
          <w:sz w:val="22"/>
          <w:szCs w:val="22"/>
        </w:rPr>
      </w:pPr>
      <w:r w:rsidRPr="00D3157C">
        <w:rPr>
          <w:sz w:val="22"/>
          <w:szCs w:val="22"/>
        </w:rPr>
        <w:t>Леворфанол (леморан)</w:t>
      </w:r>
    </w:p>
    <w:p w:rsidR="00CF289C" w:rsidRPr="00D3157C" w:rsidRDefault="00CF289C" w:rsidP="00D1117E">
      <w:pPr>
        <w:pStyle w:val="ConsPlusNormal"/>
        <w:ind w:firstLine="540"/>
        <w:jc w:val="both"/>
        <w:rPr>
          <w:sz w:val="22"/>
          <w:szCs w:val="22"/>
        </w:rPr>
      </w:pPr>
      <w:r w:rsidRPr="00D3157C">
        <w:rPr>
          <w:sz w:val="22"/>
          <w:szCs w:val="22"/>
        </w:rPr>
        <w:t>Левофенацилморфан</w:t>
      </w:r>
    </w:p>
    <w:p w:rsidR="00CF289C" w:rsidRPr="00D3157C" w:rsidRDefault="00CF289C" w:rsidP="00D1117E">
      <w:pPr>
        <w:pStyle w:val="ConsPlusNormal"/>
        <w:ind w:firstLine="540"/>
        <w:jc w:val="both"/>
        <w:rPr>
          <w:sz w:val="22"/>
          <w:szCs w:val="22"/>
        </w:rPr>
      </w:pPr>
      <w:r w:rsidRPr="00D3157C">
        <w:rPr>
          <w:sz w:val="22"/>
          <w:szCs w:val="22"/>
        </w:rPr>
        <w:t>Позиция исключена с 1 января 2013 года. - Постановление Правительства РФ от 01.10.2012 N 1003</w:t>
      </w:r>
    </w:p>
    <w:p w:rsidR="00CF289C" w:rsidRPr="00D3157C" w:rsidRDefault="00CF289C" w:rsidP="00D1117E">
      <w:pPr>
        <w:pStyle w:val="ConsPlusNormal"/>
        <w:ind w:firstLine="540"/>
        <w:jc w:val="both"/>
        <w:rPr>
          <w:sz w:val="22"/>
          <w:szCs w:val="22"/>
        </w:rPr>
      </w:pPr>
      <w:r w:rsidRPr="00D3157C">
        <w:rPr>
          <w:sz w:val="22"/>
          <w:szCs w:val="22"/>
        </w:rPr>
        <w:t>d-Лизергид (ЛСД, ЛСД-25)</w:t>
      </w:r>
    </w:p>
    <w:p w:rsidR="00CF289C" w:rsidRPr="00D3157C" w:rsidRDefault="00CF289C" w:rsidP="00D1117E">
      <w:pPr>
        <w:pStyle w:val="ConsPlusNormal"/>
        <w:ind w:firstLine="540"/>
        <w:jc w:val="both"/>
        <w:rPr>
          <w:sz w:val="22"/>
          <w:szCs w:val="22"/>
        </w:rPr>
      </w:pPr>
      <w:r w:rsidRPr="00D3157C">
        <w:rPr>
          <w:sz w:val="22"/>
          <w:szCs w:val="22"/>
        </w:rPr>
        <w:t>Лист кока</w:t>
      </w:r>
    </w:p>
    <w:p w:rsidR="00CF289C" w:rsidRPr="00D3157C" w:rsidRDefault="00CF289C" w:rsidP="00D1117E">
      <w:pPr>
        <w:pStyle w:val="ConsPlusNormal"/>
        <w:ind w:firstLine="540"/>
        <w:jc w:val="both"/>
        <w:rPr>
          <w:sz w:val="22"/>
          <w:szCs w:val="22"/>
        </w:rPr>
      </w:pPr>
      <w:r w:rsidRPr="00D3157C">
        <w:rPr>
          <w:sz w:val="22"/>
          <w:szCs w:val="22"/>
        </w:rPr>
        <w:t>Позиция исключена. - Постановление Правительства РФ от 27.11.2010 N 934</w:t>
      </w:r>
    </w:p>
    <w:p w:rsidR="00CF289C" w:rsidRPr="00D3157C" w:rsidRDefault="00CF289C" w:rsidP="00D1117E">
      <w:pPr>
        <w:pStyle w:val="ConsPlusNormal"/>
        <w:ind w:firstLine="540"/>
        <w:jc w:val="both"/>
        <w:rPr>
          <w:sz w:val="22"/>
          <w:szCs w:val="22"/>
        </w:rPr>
      </w:pPr>
      <w:r w:rsidRPr="00D3157C">
        <w:rPr>
          <w:sz w:val="22"/>
          <w:szCs w:val="22"/>
        </w:rPr>
        <w:t>Маковая солома</w:t>
      </w:r>
    </w:p>
    <w:p w:rsidR="00CF289C" w:rsidRPr="00D3157C" w:rsidRDefault="00CF289C" w:rsidP="00D1117E">
      <w:pPr>
        <w:pStyle w:val="ConsPlusNormal"/>
        <w:ind w:firstLine="540"/>
        <w:jc w:val="both"/>
        <w:rPr>
          <w:sz w:val="22"/>
          <w:szCs w:val="22"/>
        </w:rPr>
      </w:pPr>
      <w:r w:rsidRPr="00D3157C">
        <w:rPr>
          <w:sz w:val="22"/>
          <w:szCs w:val="22"/>
        </w:rPr>
        <w:t>Масло каннабиса (гашишное масло)</w:t>
      </w:r>
    </w:p>
    <w:p w:rsidR="00CF289C" w:rsidRPr="00D3157C" w:rsidRDefault="00CF289C" w:rsidP="00D1117E">
      <w:pPr>
        <w:pStyle w:val="ConsPlusNormal"/>
        <w:ind w:firstLine="540"/>
        <w:jc w:val="both"/>
        <w:rPr>
          <w:sz w:val="22"/>
          <w:szCs w:val="22"/>
        </w:rPr>
      </w:pPr>
      <w:r w:rsidRPr="00D3157C">
        <w:rPr>
          <w:sz w:val="22"/>
          <w:szCs w:val="22"/>
        </w:rPr>
        <w:t>МБДБ [N-Метил-1-(3,4-метилендиоксифенил)-2-бутанамин]</w:t>
      </w:r>
    </w:p>
    <w:p w:rsidR="00CF289C" w:rsidRPr="00D3157C" w:rsidRDefault="00CF289C" w:rsidP="00D1117E">
      <w:pPr>
        <w:pStyle w:val="ConsPlusNormal"/>
        <w:ind w:firstLine="540"/>
        <w:jc w:val="both"/>
        <w:rPr>
          <w:sz w:val="22"/>
          <w:szCs w:val="22"/>
        </w:rPr>
      </w:pPr>
      <w:r w:rsidRPr="00D3157C">
        <w:rPr>
          <w:sz w:val="22"/>
          <w:szCs w:val="22"/>
        </w:rPr>
        <w:t>МДА (тенамфетамин)</w:t>
      </w:r>
    </w:p>
    <w:p w:rsidR="00CF289C" w:rsidRPr="00D3157C" w:rsidRDefault="00CF289C" w:rsidP="00D1117E">
      <w:pPr>
        <w:pStyle w:val="ConsPlusNormal"/>
        <w:ind w:firstLine="540"/>
        <w:jc w:val="both"/>
        <w:rPr>
          <w:sz w:val="22"/>
          <w:szCs w:val="22"/>
        </w:rPr>
      </w:pPr>
      <w:r w:rsidRPr="00D3157C">
        <w:rPr>
          <w:sz w:val="22"/>
          <w:szCs w:val="22"/>
        </w:rPr>
        <w:t>МДМА (d, L-3,4-метилендиокси-N-альфа-диметил-фенил-этиламин)</w:t>
      </w:r>
    </w:p>
    <w:p w:rsidR="00CF289C" w:rsidRPr="00D3157C" w:rsidRDefault="00CF289C" w:rsidP="00D1117E">
      <w:pPr>
        <w:pStyle w:val="ConsPlusNormal"/>
        <w:ind w:firstLine="540"/>
        <w:jc w:val="both"/>
        <w:rPr>
          <w:sz w:val="22"/>
          <w:szCs w:val="22"/>
        </w:rPr>
      </w:pPr>
      <w:r w:rsidRPr="00D3157C">
        <w:rPr>
          <w:sz w:val="22"/>
          <w:szCs w:val="22"/>
        </w:rPr>
        <w:t>Мезембрин [3а-(3,4-диметоксифенил)-1-метилгексагидро-1Н-индол-6(2Н)-он]</w:t>
      </w:r>
    </w:p>
    <w:p w:rsidR="00CF289C" w:rsidRPr="00D3157C" w:rsidRDefault="00CF289C" w:rsidP="00D1117E">
      <w:pPr>
        <w:pStyle w:val="ConsPlusNormal"/>
        <w:jc w:val="both"/>
        <w:rPr>
          <w:sz w:val="22"/>
          <w:szCs w:val="22"/>
        </w:rPr>
      </w:pPr>
      <w:r w:rsidRPr="00D3157C">
        <w:rPr>
          <w:sz w:val="22"/>
          <w:szCs w:val="22"/>
        </w:rPr>
        <w:t>(введено Постановлением Правительства РФ от 09.09.2013 N 788)</w:t>
      </w:r>
    </w:p>
    <w:p w:rsidR="00CF289C" w:rsidRPr="00D3157C" w:rsidRDefault="00CF289C" w:rsidP="00D1117E">
      <w:pPr>
        <w:pStyle w:val="ConsPlusNormal"/>
        <w:ind w:firstLine="540"/>
        <w:jc w:val="both"/>
        <w:rPr>
          <w:sz w:val="22"/>
          <w:szCs w:val="22"/>
        </w:rPr>
      </w:pPr>
      <w:r w:rsidRPr="00D3157C">
        <w:rPr>
          <w:sz w:val="22"/>
          <w:szCs w:val="22"/>
        </w:rPr>
        <w:t>3-Моноацетилморфин</w:t>
      </w:r>
    </w:p>
    <w:p w:rsidR="00CF289C" w:rsidRPr="00D3157C" w:rsidRDefault="00CF289C" w:rsidP="00D1117E">
      <w:pPr>
        <w:pStyle w:val="ConsPlusNormal"/>
        <w:ind w:firstLine="540"/>
        <w:jc w:val="both"/>
        <w:rPr>
          <w:sz w:val="22"/>
          <w:szCs w:val="22"/>
        </w:rPr>
      </w:pPr>
      <w:r w:rsidRPr="00D3157C">
        <w:rPr>
          <w:sz w:val="22"/>
          <w:szCs w:val="22"/>
        </w:rPr>
        <w:t>6-Моноацетилморфин</w:t>
      </w:r>
    </w:p>
    <w:p w:rsidR="00CF289C" w:rsidRPr="00D3157C" w:rsidRDefault="00CF289C" w:rsidP="00D1117E">
      <w:pPr>
        <w:pStyle w:val="ConsPlusNormal"/>
        <w:ind w:firstLine="540"/>
        <w:jc w:val="both"/>
        <w:rPr>
          <w:sz w:val="22"/>
          <w:szCs w:val="22"/>
        </w:rPr>
      </w:pPr>
      <w:r w:rsidRPr="00D3157C">
        <w:rPr>
          <w:sz w:val="22"/>
          <w:szCs w:val="22"/>
        </w:rPr>
        <w:t>Мескалин и его производные</w:t>
      </w:r>
    </w:p>
    <w:p w:rsidR="00CF289C" w:rsidRPr="00D3157C" w:rsidRDefault="00CF289C" w:rsidP="00D1117E">
      <w:pPr>
        <w:pStyle w:val="ConsPlusNormal"/>
        <w:jc w:val="both"/>
        <w:rPr>
          <w:sz w:val="22"/>
          <w:szCs w:val="22"/>
        </w:rPr>
      </w:pPr>
      <w:r w:rsidRPr="00D3157C">
        <w:rPr>
          <w:sz w:val="22"/>
          <w:szCs w:val="22"/>
        </w:rPr>
        <w:t>(в ред. Постановления Правительства РФ от 09.09.2013 N 788)</w:t>
      </w:r>
    </w:p>
    <w:p w:rsidR="00CF289C" w:rsidRPr="00D3157C" w:rsidRDefault="00CF289C" w:rsidP="00D1117E">
      <w:pPr>
        <w:pStyle w:val="ConsPlusNormal"/>
        <w:ind w:firstLine="540"/>
        <w:jc w:val="both"/>
        <w:rPr>
          <w:sz w:val="22"/>
          <w:szCs w:val="22"/>
        </w:rPr>
      </w:pPr>
      <w:r w:rsidRPr="00D3157C">
        <w:rPr>
          <w:sz w:val="22"/>
          <w:szCs w:val="22"/>
        </w:rPr>
        <w:t>Метадон (фенадон, долофин)</w:t>
      </w:r>
    </w:p>
    <w:p w:rsidR="00CF289C" w:rsidRPr="00D3157C" w:rsidRDefault="00CF289C" w:rsidP="00D1117E">
      <w:pPr>
        <w:pStyle w:val="ConsPlusNormal"/>
        <w:jc w:val="both"/>
        <w:rPr>
          <w:sz w:val="22"/>
          <w:szCs w:val="22"/>
        </w:rPr>
      </w:pPr>
      <w:r w:rsidRPr="00D3157C">
        <w:rPr>
          <w:sz w:val="22"/>
          <w:szCs w:val="22"/>
        </w:rPr>
        <w:t>(в ред. Постановления Правительства РФ от 30.06.2010 N 486)</w:t>
      </w:r>
    </w:p>
    <w:p w:rsidR="00CF289C" w:rsidRPr="00D3157C" w:rsidRDefault="00CF289C" w:rsidP="00D1117E">
      <w:pPr>
        <w:pStyle w:val="ConsPlusNormal"/>
        <w:ind w:firstLine="540"/>
        <w:jc w:val="both"/>
        <w:rPr>
          <w:sz w:val="22"/>
          <w:szCs w:val="22"/>
        </w:rPr>
      </w:pPr>
      <w:r w:rsidRPr="00D3157C">
        <w:rPr>
          <w:sz w:val="22"/>
          <w:szCs w:val="22"/>
        </w:rPr>
        <w:t>Позиция исключена. - Постановление Правительства РФ от 30.06.2010 N 486</w:t>
      </w:r>
    </w:p>
    <w:p w:rsidR="00CF289C" w:rsidRPr="00D3157C" w:rsidRDefault="00CF289C" w:rsidP="00D1117E">
      <w:pPr>
        <w:pStyle w:val="ConsPlusNormal"/>
        <w:ind w:firstLine="540"/>
        <w:jc w:val="both"/>
        <w:rPr>
          <w:sz w:val="22"/>
          <w:szCs w:val="22"/>
        </w:rPr>
      </w:pPr>
      <w:r w:rsidRPr="00D3157C">
        <w:rPr>
          <w:sz w:val="22"/>
          <w:szCs w:val="22"/>
        </w:rPr>
        <w:t>Позиция исключена. - Постановление Правительства РФ от 30.06.2010 N 486</w:t>
      </w:r>
    </w:p>
    <w:p w:rsidR="00CF289C" w:rsidRPr="00D3157C" w:rsidRDefault="00CF289C" w:rsidP="00D1117E">
      <w:pPr>
        <w:pStyle w:val="ConsPlusNormal"/>
        <w:ind w:firstLine="540"/>
        <w:jc w:val="both"/>
        <w:rPr>
          <w:sz w:val="22"/>
          <w:szCs w:val="22"/>
        </w:rPr>
      </w:pPr>
      <w:r w:rsidRPr="00D3157C">
        <w:rPr>
          <w:sz w:val="22"/>
          <w:szCs w:val="22"/>
        </w:rPr>
        <w:t>Метадона промежуточный продукт (4-циано-2-диметиламино-4,4-дифенилбутан)</w:t>
      </w:r>
    </w:p>
    <w:p w:rsidR="00CF289C" w:rsidRPr="00D3157C" w:rsidRDefault="00CF289C" w:rsidP="00D1117E">
      <w:pPr>
        <w:pStyle w:val="ConsPlusNormal"/>
        <w:ind w:firstLine="540"/>
        <w:jc w:val="both"/>
        <w:rPr>
          <w:sz w:val="22"/>
          <w:szCs w:val="22"/>
        </w:rPr>
      </w:pPr>
      <w:r w:rsidRPr="00D3157C">
        <w:rPr>
          <w:sz w:val="22"/>
          <w:szCs w:val="22"/>
        </w:rPr>
        <w:t>Метазоцин</w:t>
      </w:r>
    </w:p>
    <w:p w:rsidR="00CF289C" w:rsidRPr="00D3157C" w:rsidRDefault="00CF289C" w:rsidP="00D1117E">
      <w:pPr>
        <w:pStyle w:val="ConsPlusNormal"/>
        <w:ind w:firstLine="540"/>
        <w:jc w:val="both"/>
        <w:rPr>
          <w:sz w:val="22"/>
          <w:szCs w:val="22"/>
        </w:rPr>
      </w:pPr>
      <w:r w:rsidRPr="00D3157C">
        <w:rPr>
          <w:sz w:val="22"/>
          <w:szCs w:val="22"/>
        </w:rPr>
        <w:t>Метамфетамин (первитин)</w:t>
      </w:r>
    </w:p>
    <w:p w:rsidR="00CF289C" w:rsidRPr="00D3157C" w:rsidRDefault="00CF289C" w:rsidP="00D1117E">
      <w:pPr>
        <w:pStyle w:val="ConsPlusNormal"/>
        <w:jc w:val="both"/>
        <w:rPr>
          <w:sz w:val="22"/>
          <w:szCs w:val="22"/>
        </w:rPr>
      </w:pPr>
      <w:r w:rsidRPr="00D3157C">
        <w:rPr>
          <w:sz w:val="22"/>
          <w:szCs w:val="22"/>
        </w:rPr>
        <w:t>(в ред. Постановления Правительства РФ от 30.06.2010 N 486)</w:t>
      </w:r>
    </w:p>
    <w:p w:rsidR="00CF289C" w:rsidRPr="00D3157C" w:rsidRDefault="00CF289C" w:rsidP="00D1117E">
      <w:pPr>
        <w:pStyle w:val="ConsPlusNormal"/>
        <w:ind w:firstLine="540"/>
        <w:jc w:val="both"/>
        <w:rPr>
          <w:sz w:val="22"/>
          <w:szCs w:val="22"/>
        </w:rPr>
      </w:pPr>
      <w:r w:rsidRPr="00D3157C">
        <w:rPr>
          <w:sz w:val="22"/>
          <w:szCs w:val="22"/>
        </w:rPr>
        <w:t>Метилдезорфин</w:t>
      </w:r>
    </w:p>
    <w:p w:rsidR="00CF289C" w:rsidRPr="00D3157C" w:rsidRDefault="00CF289C" w:rsidP="00D1117E">
      <w:pPr>
        <w:pStyle w:val="ConsPlusNormal"/>
        <w:ind w:firstLine="540"/>
        <w:jc w:val="both"/>
        <w:rPr>
          <w:sz w:val="22"/>
          <w:szCs w:val="22"/>
        </w:rPr>
      </w:pPr>
      <w:r w:rsidRPr="00D3157C">
        <w:rPr>
          <w:sz w:val="22"/>
          <w:szCs w:val="22"/>
        </w:rPr>
        <w:t>Метилдигидроморфин</w:t>
      </w:r>
    </w:p>
    <w:p w:rsidR="00CF289C" w:rsidRPr="00D3157C" w:rsidRDefault="00CF289C" w:rsidP="00D1117E">
      <w:pPr>
        <w:pStyle w:val="ConsPlusNormal"/>
        <w:ind w:firstLine="540"/>
        <w:jc w:val="both"/>
        <w:rPr>
          <w:sz w:val="22"/>
          <w:szCs w:val="22"/>
        </w:rPr>
      </w:pPr>
      <w:r w:rsidRPr="00D3157C">
        <w:rPr>
          <w:sz w:val="22"/>
          <w:szCs w:val="22"/>
        </w:rPr>
        <w:t>Метилендиоксипировалерон</w:t>
      </w:r>
    </w:p>
    <w:p w:rsidR="00CF289C" w:rsidRPr="00D3157C" w:rsidRDefault="00CF289C" w:rsidP="00D1117E">
      <w:pPr>
        <w:pStyle w:val="ConsPlusNormal"/>
        <w:jc w:val="both"/>
        <w:rPr>
          <w:sz w:val="22"/>
          <w:szCs w:val="22"/>
        </w:rPr>
      </w:pPr>
      <w:r w:rsidRPr="00D3157C">
        <w:rPr>
          <w:sz w:val="22"/>
          <w:szCs w:val="22"/>
        </w:rPr>
        <w:t>(введено Постановлением Правительства РФ от 25.02.2011 N 112)</w:t>
      </w:r>
    </w:p>
    <w:p w:rsidR="00CF289C" w:rsidRPr="00D3157C" w:rsidRDefault="00CF289C" w:rsidP="00D1117E">
      <w:pPr>
        <w:pStyle w:val="ConsPlusNormal"/>
        <w:ind w:firstLine="540"/>
        <w:jc w:val="both"/>
        <w:rPr>
          <w:sz w:val="22"/>
          <w:szCs w:val="22"/>
        </w:rPr>
      </w:pPr>
      <w:r w:rsidRPr="00D3157C">
        <w:rPr>
          <w:sz w:val="22"/>
          <w:szCs w:val="22"/>
        </w:rPr>
        <w:t>6-метил-2-[(4-метилфенил)амино]-4H-3,1-бензоксазин-4-он</w:t>
      </w:r>
    </w:p>
    <w:p w:rsidR="00CF289C" w:rsidRPr="00D3157C" w:rsidRDefault="00CF289C" w:rsidP="00D1117E">
      <w:pPr>
        <w:pStyle w:val="ConsPlusNormal"/>
        <w:jc w:val="both"/>
        <w:rPr>
          <w:sz w:val="22"/>
          <w:szCs w:val="22"/>
        </w:rPr>
      </w:pPr>
      <w:r w:rsidRPr="00D3157C">
        <w:rPr>
          <w:sz w:val="22"/>
          <w:szCs w:val="22"/>
        </w:rPr>
        <w:t>(введено Постановлением Правительства РФ от 23.11.2012 N 1215)</w:t>
      </w:r>
    </w:p>
    <w:p w:rsidR="00CF289C" w:rsidRPr="00D3157C" w:rsidRDefault="00CF289C" w:rsidP="00D1117E">
      <w:pPr>
        <w:pStyle w:val="ConsPlusNormal"/>
        <w:ind w:firstLine="540"/>
        <w:jc w:val="both"/>
        <w:rPr>
          <w:sz w:val="22"/>
          <w:szCs w:val="22"/>
        </w:rPr>
      </w:pPr>
      <w:r w:rsidRPr="00D3157C">
        <w:rPr>
          <w:sz w:val="22"/>
          <w:szCs w:val="22"/>
        </w:rPr>
        <w:t>метиловый эфир 3-метил-2-(1-бензил-1H-индазол-3-карбоксамидо)бутановой кислоты и его производные</w:t>
      </w:r>
    </w:p>
    <w:p w:rsidR="00CF289C" w:rsidRPr="00D3157C" w:rsidRDefault="00CF289C" w:rsidP="00D1117E">
      <w:pPr>
        <w:pStyle w:val="ConsPlusNormal"/>
        <w:jc w:val="both"/>
        <w:rPr>
          <w:sz w:val="22"/>
          <w:szCs w:val="22"/>
        </w:rPr>
      </w:pPr>
      <w:r w:rsidRPr="00D3157C">
        <w:rPr>
          <w:sz w:val="22"/>
          <w:szCs w:val="22"/>
        </w:rPr>
        <w:t>(введено Постановлением Правительства РФ от 09.12.2014 N 1340)</w:t>
      </w:r>
    </w:p>
    <w:p w:rsidR="00CF289C" w:rsidRPr="00D3157C" w:rsidRDefault="00CF289C" w:rsidP="00D1117E">
      <w:pPr>
        <w:pStyle w:val="ConsPlusNormal"/>
        <w:ind w:firstLine="540"/>
        <w:jc w:val="both"/>
        <w:rPr>
          <w:sz w:val="22"/>
          <w:szCs w:val="22"/>
        </w:rPr>
      </w:pPr>
      <w:r w:rsidRPr="00D3157C">
        <w:rPr>
          <w:sz w:val="22"/>
          <w:szCs w:val="22"/>
        </w:rPr>
        <w:t>метиловый эфир 3-метил-2-(1-бензил-1H-индол-3-карбоксамидо)бутановой кислоты и его производные</w:t>
      </w:r>
    </w:p>
    <w:p w:rsidR="00CF289C" w:rsidRPr="00D3157C" w:rsidRDefault="00CF289C" w:rsidP="00D1117E">
      <w:pPr>
        <w:pStyle w:val="ConsPlusNormal"/>
        <w:jc w:val="both"/>
        <w:rPr>
          <w:sz w:val="22"/>
          <w:szCs w:val="22"/>
        </w:rPr>
      </w:pPr>
      <w:r w:rsidRPr="00D3157C">
        <w:rPr>
          <w:sz w:val="22"/>
          <w:szCs w:val="22"/>
        </w:rPr>
        <w:t>(введено Постановлением Правительства РФ от 09.12.2014 N 1340)</w:t>
      </w:r>
    </w:p>
    <w:p w:rsidR="00CF289C" w:rsidRPr="00D3157C" w:rsidRDefault="00CF289C" w:rsidP="00D1117E">
      <w:pPr>
        <w:pStyle w:val="ConsPlusNormal"/>
        <w:ind w:firstLine="540"/>
        <w:jc w:val="both"/>
        <w:rPr>
          <w:sz w:val="22"/>
          <w:szCs w:val="22"/>
        </w:rPr>
      </w:pPr>
      <w:r w:rsidRPr="00D3157C">
        <w:rPr>
          <w:sz w:val="22"/>
          <w:szCs w:val="22"/>
        </w:rPr>
        <w:t>Метилон (3,4-метилендиокси-N-метилкатинон)</w:t>
      </w:r>
    </w:p>
    <w:p w:rsidR="00CF289C" w:rsidRPr="00D3157C" w:rsidRDefault="00CF289C" w:rsidP="00D1117E">
      <w:pPr>
        <w:pStyle w:val="ConsPlusNormal"/>
        <w:jc w:val="both"/>
        <w:rPr>
          <w:sz w:val="22"/>
          <w:szCs w:val="22"/>
        </w:rPr>
      </w:pPr>
      <w:r w:rsidRPr="00D3157C">
        <w:rPr>
          <w:sz w:val="22"/>
          <w:szCs w:val="22"/>
        </w:rPr>
        <w:t>(введено Постановлением Правительства РФ от 29.07.2010 N 578)</w:t>
      </w:r>
    </w:p>
    <w:p w:rsidR="00CF289C" w:rsidRPr="00D3157C" w:rsidRDefault="00CF289C" w:rsidP="00D1117E">
      <w:pPr>
        <w:pStyle w:val="ConsPlusNormal"/>
        <w:ind w:firstLine="540"/>
        <w:jc w:val="both"/>
        <w:rPr>
          <w:sz w:val="22"/>
          <w:szCs w:val="22"/>
        </w:rPr>
      </w:pPr>
      <w:r w:rsidRPr="00D3157C">
        <w:rPr>
          <w:sz w:val="22"/>
          <w:szCs w:val="22"/>
        </w:rPr>
        <w:t>2-Метил-1-пентил-1H-индол-3-ил-(1-нафтил)метан (JWH-196) и его производные, за исключением производных, включенных в качестве самостоятельных позиций в перечень</w:t>
      </w:r>
    </w:p>
    <w:p w:rsidR="00CF289C" w:rsidRPr="00D3157C" w:rsidRDefault="00CF289C" w:rsidP="00D1117E">
      <w:pPr>
        <w:pStyle w:val="ConsPlusNormal"/>
        <w:jc w:val="both"/>
        <w:rPr>
          <w:sz w:val="22"/>
          <w:szCs w:val="22"/>
        </w:rPr>
      </w:pPr>
      <w:r w:rsidRPr="00D3157C">
        <w:rPr>
          <w:sz w:val="22"/>
          <w:szCs w:val="22"/>
        </w:rPr>
        <w:t>(введено Постановлением Правительства РФ от 31.12.2009 N 1186, в ред. Постановления Правительства РФ от 30.10.2010 N 882)</w:t>
      </w:r>
    </w:p>
    <w:p w:rsidR="00CF289C" w:rsidRPr="00D3157C" w:rsidRDefault="00CF289C" w:rsidP="00D1117E">
      <w:pPr>
        <w:pStyle w:val="ConsPlusNormal"/>
        <w:ind w:firstLine="540"/>
        <w:jc w:val="both"/>
        <w:rPr>
          <w:sz w:val="22"/>
          <w:szCs w:val="22"/>
        </w:rPr>
      </w:pPr>
      <w:r w:rsidRPr="00D3157C">
        <w:rPr>
          <w:sz w:val="22"/>
          <w:szCs w:val="22"/>
        </w:rPr>
        <w:t>2-Метил-1-пентил-1H-индол-3-ил-(4-метил-1-нафтил)метан (JWH-194) и его производные, за исключением производных, включенных в качестве самостоятельных позиций в перечень</w:t>
      </w:r>
    </w:p>
    <w:p w:rsidR="00CF289C" w:rsidRPr="00D3157C" w:rsidRDefault="00CF289C" w:rsidP="00D1117E">
      <w:pPr>
        <w:pStyle w:val="ConsPlusNormal"/>
        <w:jc w:val="both"/>
        <w:rPr>
          <w:sz w:val="22"/>
          <w:szCs w:val="22"/>
        </w:rPr>
      </w:pPr>
      <w:r w:rsidRPr="00D3157C">
        <w:rPr>
          <w:sz w:val="22"/>
          <w:szCs w:val="22"/>
        </w:rPr>
        <w:t>(введено Постановлением Правительства РФ от 31.12.2009 N 1186, в ред. Постановления Правительства РФ от 30.10.2010 N 882)</w:t>
      </w:r>
    </w:p>
    <w:p w:rsidR="00CF289C" w:rsidRPr="00D3157C" w:rsidRDefault="00CF289C" w:rsidP="00D1117E">
      <w:pPr>
        <w:pStyle w:val="ConsPlusNormal"/>
        <w:ind w:firstLine="540"/>
        <w:jc w:val="both"/>
        <w:rPr>
          <w:sz w:val="22"/>
          <w:szCs w:val="22"/>
        </w:rPr>
      </w:pPr>
      <w:r w:rsidRPr="00D3157C">
        <w:rPr>
          <w:sz w:val="22"/>
          <w:szCs w:val="22"/>
        </w:rPr>
        <w:t>2-Метил-1-пентил-1H-индол-3-ил-(4-метокси-1-нафтил)метан (JWH-197) и его производные, за исключением производных, включенных в качестве самостоятельных позиций в перечень</w:t>
      </w:r>
    </w:p>
    <w:p w:rsidR="00CF289C" w:rsidRPr="00D3157C" w:rsidRDefault="00CF289C" w:rsidP="00D1117E">
      <w:pPr>
        <w:pStyle w:val="ConsPlusNormal"/>
        <w:jc w:val="both"/>
        <w:rPr>
          <w:sz w:val="22"/>
          <w:szCs w:val="22"/>
        </w:rPr>
      </w:pPr>
      <w:r w:rsidRPr="00D3157C">
        <w:rPr>
          <w:sz w:val="22"/>
          <w:szCs w:val="22"/>
        </w:rPr>
        <w:t>(введено Постановлением Правительства РФ от 31.12.2009 N 1186, в ред. Постановления Правительства РФ от 30.10.2010 N 882)</w:t>
      </w:r>
    </w:p>
    <w:p w:rsidR="00CF289C" w:rsidRPr="00D3157C" w:rsidRDefault="00CF289C" w:rsidP="00D1117E">
      <w:pPr>
        <w:pStyle w:val="ConsPlusNormal"/>
        <w:ind w:firstLine="540"/>
        <w:jc w:val="both"/>
        <w:rPr>
          <w:sz w:val="22"/>
          <w:szCs w:val="22"/>
        </w:rPr>
      </w:pPr>
      <w:r w:rsidRPr="00D3157C">
        <w:rPr>
          <w:sz w:val="22"/>
          <w:szCs w:val="22"/>
        </w:rPr>
        <w:t>(2-Метил-1-пентил-1H-индол-3-ил)(нафталин-1-ил)метанон (JWH-007) и его производные, за исключением производных, включенных в качестве самостоятельных позиций в перечень</w:t>
      </w:r>
    </w:p>
    <w:p w:rsidR="00CF289C" w:rsidRPr="00D3157C" w:rsidRDefault="00CF289C" w:rsidP="00D1117E">
      <w:pPr>
        <w:pStyle w:val="ConsPlusNormal"/>
        <w:jc w:val="both"/>
        <w:rPr>
          <w:sz w:val="22"/>
          <w:szCs w:val="22"/>
        </w:rPr>
      </w:pPr>
      <w:r w:rsidRPr="00D3157C">
        <w:rPr>
          <w:sz w:val="22"/>
          <w:szCs w:val="22"/>
        </w:rPr>
        <w:t>(введено Постановлением Правительства РФ от 31.12.2009 N 1186, в ред. Постановления Правительства РФ от 30.10.2010 N 882)</w:t>
      </w:r>
    </w:p>
    <w:p w:rsidR="00CF289C" w:rsidRPr="00D3157C" w:rsidRDefault="00CF289C" w:rsidP="00D1117E">
      <w:pPr>
        <w:pStyle w:val="ConsPlusNormal"/>
        <w:ind w:firstLine="540"/>
        <w:jc w:val="both"/>
        <w:rPr>
          <w:sz w:val="22"/>
          <w:szCs w:val="22"/>
        </w:rPr>
      </w:pPr>
      <w:r w:rsidRPr="00D3157C">
        <w:rPr>
          <w:sz w:val="22"/>
          <w:szCs w:val="22"/>
        </w:rPr>
        <w:t>(4-Метилнафталин-1-ил)(2-метил-1-пентил-1H-индо-3-ил)метанон (JWH-149) и его производные, за исключением производных, включенных в качестве самостоятельных позиций в перечень</w:t>
      </w:r>
    </w:p>
    <w:p w:rsidR="00CF289C" w:rsidRPr="00D3157C" w:rsidRDefault="00CF289C" w:rsidP="00D1117E">
      <w:pPr>
        <w:pStyle w:val="ConsPlusNormal"/>
        <w:jc w:val="both"/>
        <w:rPr>
          <w:sz w:val="22"/>
          <w:szCs w:val="22"/>
        </w:rPr>
      </w:pPr>
      <w:r w:rsidRPr="00D3157C">
        <w:rPr>
          <w:sz w:val="22"/>
          <w:szCs w:val="22"/>
        </w:rPr>
        <w:t>(введено Постановлением Правительства РФ от 31.12.2009 N 1186, в ред. Постановления Правительства РФ от 30.10.2010 N 882)</w:t>
      </w:r>
    </w:p>
    <w:p w:rsidR="00CF289C" w:rsidRPr="00D3157C" w:rsidRDefault="00CF289C" w:rsidP="00D1117E">
      <w:pPr>
        <w:pStyle w:val="ConsPlusNormal"/>
        <w:ind w:firstLine="540"/>
        <w:jc w:val="both"/>
        <w:rPr>
          <w:sz w:val="22"/>
          <w:szCs w:val="22"/>
        </w:rPr>
      </w:pPr>
      <w:r w:rsidRPr="00D3157C">
        <w:rPr>
          <w:sz w:val="22"/>
          <w:szCs w:val="22"/>
        </w:rPr>
        <w:t>Метиловый эфир 3-метил-2-(1-пентил-1H-индол-3-карбоксамидо)бутановой кислоты и его производные,</w:t>
      </w:r>
    </w:p>
    <w:p w:rsidR="00CF289C" w:rsidRPr="00D3157C" w:rsidRDefault="00CF289C" w:rsidP="00D1117E">
      <w:pPr>
        <w:pStyle w:val="ConsPlusNormal"/>
        <w:jc w:val="both"/>
        <w:rPr>
          <w:sz w:val="22"/>
          <w:szCs w:val="22"/>
        </w:rPr>
      </w:pPr>
      <w:r w:rsidRPr="00D3157C">
        <w:rPr>
          <w:sz w:val="22"/>
          <w:szCs w:val="22"/>
        </w:rPr>
        <w:t>(введено Постановлением Правительства РФ от 23.06.2014 N 578)</w:t>
      </w:r>
    </w:p>
    <w:p w:rsidR="00CF289C" w:rsidRPr="00D3157C" w:rsidRDefault="00CF289C" w:rsidP="00D1117E">
      <w:pPr>
        <w:pStyle w:val="ConsPlusNormal"/>
        <w:ind w:firstLine="540"/>
        <w:jc w:val="both"/>
        <w:rPr>
          <w:sz w:val="22"/>
          <w:szCs w:val="22"/>
        </w:rPr>
      </w:pPr>
      <w:r w:rsidRPr="00D3157C">
        <w:rPr>
          <w:sz w:val="22"/>
          <w:szCs w:val="22"/>
        </w:rPr>
        <w:t>Метиловый эфир 3-метил-2-(1-пентил-1H-индазол-3-карбоксамидо)бутановой кислоты и его производные</w:t>
      </w:r>
    </w:p>
    <w:p w:rsidR="00CF289C" w:rsidRPr="00D3157C" w:rsidRDefault="00CF289C" w:rsidP="00D1117E">
      <w:pPr>
        <w:pStyle w:val="ConsPlusNormal"/>
        <w:jc w:val="both"/>
        <w:rPr>
          <w:sz w:val="22"/>
          <w:szCs w:val="22"/>
        </w:rPr>
      </w:pPr>
      <w:r w:rsidRPr="00D3157C">
        <w:rPr>
          <w:sz w:val="22"/>
          <w:szCs w:val="22"/>
        </w:rPr>
        <w:t>(введено Постановлением Правительства РФ от 23.06.2014 N 578)</w:t>
      </w:r>
    </w:p>
    <w:p w:rsidR="00CF289C" w:rsidRPr="00D3157C" w:rsidRDefault="00CF289C" w:rsidP="00D1117E">
      <w:pPr>
        <w:pStyle w:val="ConsPlusNormal"/>
        <w:ind w:firstLine="540"/>
        <w:jc w:val="both"/>
        <w:rPr>
          <w:sz w:val="22"/>
          <w:szCs w:val="22"/>
        </w:rPr>
      </w:pPr>
      <w:r w:rsidRPr="00D3157C">
        <w:rPr>
          <w:sz w:val="22"/>
          <w:szCs w:val="22"/>
        </w:rPr>
        <w:t>(2-Метил-1-пентил-1H-индол-3-ил)(4-метоксинафталин-1-ил)метанон (JWH-098) и его производные, за исключением производных, включенных в качестве самостоятельных позиций в перечень</w:t>
      </w:r>
    </w:p>
    <w:p w:rsidR="00CF289C" w:rsidRPr="00D3157C" w:rsidRDefault="00CF289C" w:rsidP="00D1117E">
      <w:pPr>
        <w:pStyle w:val="ConsPlusNormal"/>
        <w:jc w:val="both"/>
        <w:rPr>
          <w:sz w:val="22"/>
          <w:szCs w:val="22"/>
        </w:rPr>
      </w:pPr>
      <w:r w:rsidRPr="00D3157C">
        <w:rPr>
          <w:sz w:val="22"/>
          <w:szCs w:val="22"/>
        </w:rPr>
        <w:t>(введено Постановлением Правительства РФ от 31.12.2009 N 1186, в ред. Постановления Правительства РФ от 30.10.2010 N 882)</w:t>
      </w:r>
    </w:p>
    <w:p w:rsidR="00CF289C" w:rsidRPr="00D3157C" w:rsidRDefault="00CF289C" w:rsidP="00D1117E">
      <w:pPr>
        <w:pStyle w:val="ConsPlusNormal"/>
        <w:ind w:firstLine="540"/>
        <w:jc w:val="both"/>
        <w:rPr>
          <w:sz w:val="22"/>
          <w:szCs w:val="22"/>
        </w:rPr>
      </w:pPr>
      <w:r w:rsidRPr="00D3157C">
        <w:rPr>
          <w:sz w:val="22"/>
          <w:szCs w:val="22"/>
        </w:rPr>
        <w:t>3-метилтиофентанил</w:t>
      </w:r>
    </w:p>
    <w:p w:rsidR="00CF289C" w:rsidRPr="00D3157C" w:rsidRDefault="00CF289C" w:rsidP="00D1117E">
      <w:pPr>
        <w:pStyle w:val="ConsPlusNormal"/>
        <w:ind w:firstLine="540"/>
        <w:jc w:val="both"/>
        <w:rPr>
          <w:sz w:val="22"/>
          <w:szCs w:val="22"/>
        </w:rPr>
      </w:pPr>
      <w:r w:rsidRPr="00D3157C">
        <w:rPr>
          <w:sz w:val="22"/>
          <w:szCs w:val="22"/>
        </w:rPr>
        <w:t>3-метилфентанил</w:t>
      </w:r>
    </w:p>
    <w:p w:rsidR="00CF289C" w:rsidRPr="00D3157C" w:rsidRDefault="00CF289C" w:rsidP="00D1117E">
      <w:pPr>
        <w:pStyle w:val="ConsPlusNormal"/>
        <w:ind w:firstLine="540"/>
        <w:jc w:val="both"/>
        <w:rPr>
          <w:sz w:val="22"/>
          <w:szCs w:val="22"/>
        </w:rPr>
      </w:pPr>
      <w:r w:rsidRPr="00D3157C">
        <w:rPr>
          <w:sz w:val="22"/>
          <w:szCs w:val="22"/>
        </w:rPr>
        <w:t>N-метилэфедрон и его производные, за исключением производных, включенных в качестве самостоятельных позиций в перечень</w:t>
      </w:r>
    </w:p>
    <w:p w:rsidR="00CF289C" w:rsidRPr="00D3157C" w:rsidRDefault="00CF289C" w:rsidP="00D1117E">
      <w:pPr>
        <w:pStyle w:val="ConsPlusNormal"/>
        <w:jc w:val="both"/>
        <w:rPr>
          <w:sz w:val="22"/>
          <w:szCs w:val="22"/>
        </w:rPr>
      </w:pPr>
      <w:r w:rsidRPr="00D3157C">
        <w:rPr>
          <w:sz w:val="22"/>
          <w:szCs w:val="22"/>
        </w:rPr>
        <w:t>(в ред. Постановления Правительства РФ от 30.10.2010 N 882)</w:t>
      </w:r>
    </w:p>
    <w:p w:rsidR="00CF289C" w:rsidRPr="00D3157C" w:rsidRDefault="00CF289C" w:rsidP="00D1117E">
      <w:pPr>
        <w:pStyle w:val="ConsPlusNormal"/>
        <w:ind w:firstLine="540"/>
        <w:jc w:val="both"/>
        <w:rPr>
          <w:sz w:val="22"/>
          <w:szCs w:val="22"/>
        </w:rPr>
      </w:pPr>
      <w:r w:rsidRPr="00D3157C">
        <w:rPr>
          <w:sz w:val="22"/>
          <w:szCs w:val="22"/>
        </w:rPr>
        <w:t>Метоксетамин [2-(3-метоксифенил)-2-(этиламино)циклогексанон] и его производные, за исключением производных, включенных в качестве самостоятельных позиций в перечень</w:t>
      </w:r>
    </w:p>
    <w:p w:rsidR="00CF289C" w:rsidRPr="00D3157C" w:rsidRDefault="00CF289C" w:rsidP="00D1117E">
      <w:pPr>
        <w:pStyle w:val="ConsPlusNormal"/>
        <w:jc w:val="both"/>
        <w:rPr>
          <w:sz w:val="22"/>
          <w:szCs w:val="22"/>
        </w:rPr>
      </w:pPr>
      <w:r w:rsidRPr="00D3157C">
        <w:rPr>
          <w:sz w:val="22"/>
          <w:szCs w:val="22"/>
        </w:rPr>
        <w:t>(введено Постановлением Правительства РФ от 06.10.2011 N 822)</w:t>
      </w:r>
    </w:p>
    <w:p w:rsidR="00CF289C" w:rsidRPr="00D3157C" w:rsidRDefault="00CF289C" w:rsidP="00D1117E">
      <w:pPr>
        <w:pStyle w:val="ConsPlusNormal"/>
        <w:ind w:firstLine="540"/>
        <w:jc w:val="both"/>
        <w:rPr>
          <w:sz w:val="22"/>
          <w:szCs w:val="22"/>
        </w:rPr>
      </w:pPr>
      <w:r w:rsidRPr="00D3157C">
        <w:rPr>
          <w:sz w:val="22"/>
          <w:szCs w:val="22"/>
        </w:rPr>
        <w:t>7-метокси-1-(2-морфолин-4-илэтил)-N-(1,3,3-триметилбицикло[2.2.1]гептан-2-ил)-1H-индол-3-карбоксамид</w:t>
      </w:r>
    </w:p>
    <w:p w:rsidR="00CF289C" w:rsidRPr="00D3157C" w:rsidRDefault="00CF289C" w:rsidP="00D1117E">
      <w:pPr>
        <w:pStyle w:val="ConsPlusNormal"/>
        <w:jc w:val="both"/>
        <w:rPr>
          <w:sz w:val="22"/>
          <w:szCs w:val="22"/>
        </w:rPr>
      </w:pPr>
      <w:r w:rsidRPr="00D3157C">
        <w:rPr>
          <w:sz w:val="22"/>
          <w:szCs w:val="22"/>
        </w:rPr>
        <w:t>(введено Постановлением Правительства РФ от 08.05.2015 N 448)</w:t>
      </w:r>
    </w:p>
    <w:p w:rsidR="00CF289C" w:rsidRPr="00D3157C" w:rsidRDefault="00CF289C" w:rsidP="00D1117E">
      <w:pPr>
        <w:pStyle w:val="ConsPlusNormal"/>
        <w:ind w:firstLine="540"/>
        <w:jc w:val="both"/>
        <w:rPr>
          <w:sz w:val="22"/>
          <w:szCs w:val="22"/>
        </w:rPr>
      </w:pPr>
      <w:r w:rsidRPr="00D3157C">
        <w:rPr>
          <w:sz w:val="22"/>
          <w:szCs w:val="22"/>
        </w:rPr>
        <w:t>1-(1-(2-Метоксифенил)-2-фенилэтил)пиперидин и его производные</w:t>
      </w:r>
    </w:p>
    <w:p w:rsidR="00CF289C" w:rsidRPr="00D3157C" w:rsidRDefault="00CF289C" w:rsidP="00D1117E">
      <w:pPr>
        <w:pStyle w:val="ConsPlusNormal"/>
        <w:jc w:val="both"/>
        <w:rPr>
          <w:sz w:val="22"/>
          <w:szCs w:val="22"/>
        </w:rPr>
      </w:pPr>
      <w:r w:rsidRPr="00D3157C">
        <w:rPr>
          <w:sz w:val="22"/>
          <w:szCs w:val="22"/>
        </w:rPr>
        <w:t>(введено Постановлением Правительства РФ от 27.02.2015 N 174)</w:t>
      </w:r>
    </w:p>
    <w:p w:rsidR="00CF289C" w:rsidRPr="00D3157C" w:rsidRDefault="00CF289C" w:rsidP="00D1117E">
      <w:pPr>
        <w:pStyle w:val="ConsPlusNormal"/>
        <w:ind w:firstLine="540"/>
        <w:jc w:val="both"/>
        <w:rPr>
          <w:sz w:val="22"/>
          <w:szCs w:val="22"/>
        </w:rPr>
      </w:pPr>
      <w:r w:rsidRPr="00D3157C">
        <w:rPr>
          <w:sz w:val="22"/>
          <w:szCs w:val="22"/>
        </w:rPr>
        <w:t>1-(2-(метокси(фенил)метил)фенил)пиперидин и его производные</w:t>
      </w:r>
    </w:p>
    <w:p w:rsidR="00CF289C" w:rsidRPr="00D3157C" w:rsidRDefault="00CF289C" w:rsidP="00D1117E">
      <w:pPr>
        <w:pStyle w:val="ConsPlusNormal"/>
        <w:jc w:val="both"/>
        <w:rPr>
          <w:sz w:val="22"/>
          <w:szCs w:val="22"/>
        </w:rPr>
      </w:pPr>
      <w:r w:rsidRPr="00D3157C">
        <w:rPr>
          <w:sz w:val="22"/>
          <w:szCs w:val="22"/>
        </w:rPr>
        <w:t>(введено Постановлением Правительства РФ от 25.10.2014 N 1102)</w:t>
      </w:r>
    </w:p>
    <w:p w:rsidR="00CF289C" w:rsidRPr="00D3157C" w:rsidRDefault="00CF289C" w:rsidP="00D1117E">
      <w:pPr>
        <w:pStyle w:val="ConsPlusNormal"/>
        <w:ind w:firstLine="540"/>
        <w:jc w:val="both"/>
        <w:rPr>
          <w:sz w:val="22"/>
          <w:szCs w:val="22"/>
        </w:rPr>
      </w:pPr>
      <w:r w:rsidRPr="00D3157C">
        <w:rPr>
          <w:sz w:val="22"/>
          <w:szCs w:val="22"/>
        </w:rPr>
        <w:t>N-[3-(2-метоксиэтил)-4,5-диметил-1,3-тиазол-2-илиден]-2,2,3,3-тетраметилциклопропан-1-карбоксамид</w:t>
      </w:r>
    </w:p>
    <w:p w:rsidR="00CF289C" w:rsidRPr="00D3157C" w:rsidRDefault="00CF289C" w:rsidP="00D1117E">
      <w:pPr>
        <w:pStyle w:val="ConsPlusNormal"/>
        <w:jc w:val="both"/>
        <w:rPr>
          <w:sz w:val="22"/>
          <w:szCs w:val="22"/>
        </w:rPr>
      </w:pPr>
      <w:r w:rsidRPr="00D3157C">
        <w:rPr>
          <w:sz w:val="22"/>
          <w:szCs w:val="22"/>
        </w:rPr>
        <w:t>(введено Постановлением Правительства РФ от 23.11.2012 N 1215)</w:t>
      </w:r>
    </w:p>
    <w:p w:rsidR="00CF289C" w:rsidRPr="00D3157C" w:rsidRDefault="00CF289C" w:rsidP="00D1117E">
      <w:pPr>
        <w:pStyle w:val="ConsPlusNormal"/>
        <w:ind w:firstLine="540"/>
        <w:jc w:val="both"/>
        <w:rPr>
          <w:sz w:val="22"/>
          <w:szCs w:val="22"/>
        </w:rPr>
      </w:pPr>
      <w:r w:rsidRPr="00D3157C">
        <w:rPr>
          <w:sz w:val="22"/>
          <w:szCs w:val="22"/>
        </w:rPr>
        <w:t>Метопон</w:t>
      </w:r>
    </w:p>
    <w:p w:rsidR="00CF289C" w:rsidRPr="00D3157C" w:rsidRDefault="00CF289C" w:rsidP="00D1117E">
      <w:pPr>
        <w:pStyle w:val="ConsPlusNormal"/>
        <w:ind w:firstLine="540"/>
        <w:jc w:val="both"/>
        <w:rPr>
          <w:sz w:val="22"/>
          <w:szCs w:val="22"/>
        </w:rPr>
      </w:pPr>
      <w:r w:rsidRPr="00D3157C">
        <w:rPr>
          <w:sz w:val="22"/>
          <w:szCs w:val="22"/>
        </w:rPr>
        <w:t>Мефедрон (4-метилметкатинон)</w:t>
      </w:r>
    </w:p>
    <w:p w:rsidR="00CF289C" w:rsidRPr="00D3157C" w:rsidRDefault="00CF289C" w:rsidP="00D1117E">
      <w:pPr>
        <w:pStyle w:val="ConsPlusNormal"/>
        <w:jc w:val="both"/>
        <w:rPr>
          <w:sz w:val="22"/>
          <w:szCs w:val="22"/>
        </w:rPr>
      </w:pPr>
      <w:r w:rsidRPr="00D3157C">
        <w:rPr>
          <w:sz w:val="22"/>
          <w:szCs w:val="22"/>
        </w:rPr>
        <w:t>(введено Постановлением Правительства РФ от 29.07.2010 N 578)</w:t>
      </w:r>
    </w:p>
    <w:p w:rsidR="00CF289C" w:rsidRPr="00D3157C" w:rsidRDefault="00CF289C" w:rsidP="00D1117E">
      <w:pPr>
        <w:pStyle w:val="ConsPlusNormal"/>
        <w:ind w:firstLine="540"/>
        <w:jc w:val="both"/>
        <w:rPr>
          <w:sz w:val="22"/>
          <w:szCs w:val="22"/>
        </w:rPr>
      </w:pPr>
      <w:r w:rsidRPr="00D3157C">
        <w:rPr>
          <w:sz w:val="22"/>
          <w:szCs w:val="22"/>
        </w:rPr>
        <w:t>Мирофин</w:t>
      </w:r>
    </w:p>
    <w:p w:rsidR="00CF289C" w:rsidRPr="00D3157C" w:rsidRDefault="00CF289C" w:rsidP="00D1117E">
      <w:pPr>
        <w:pStyle w:val="ConsPlusNormal"/>
        <w:ind w:firstLine="540"/>
        <w:jc w:val="both"/>
        <w:rPr>
          <w:sz w:val="22"/>
          <w:szCs w:val="22"/>
        </w:rPr>
      </w:pPr>
      <w:r w:rsidRPr="00D3157C">
        <w:rPr>
          <w:sz w:val="22"/>
          <w:szCs w:val="22"/>
        </w:rPr>
        <w:t>Митрагинин (9-метокси-коринантеидин) и его производные, за исключением производных, включенных в качестве самостоятельных позиций в перечень</w:t>
      </w:r>
    </w:p>
    <w:p w:rsidR="00CF289C" w:rsidRPr="00D3157C" w:rsidRDefault="00CF289C" w:rsidP="00D1117E">
      <w:pPr>
        <w:pStyle w:val="ConsPlusNormal"/>
        <w:jc w:val="both"/>
        <w:rPr>
          <w:sz w:val="22"/>
          <w:szCs w:val="22"/>
        </w:rPr>
      </w:pPr>
      <w:r w:rsidRPr="00D3157C">
        <w:rPr>
          <w:sz w:val="22"/>
          <w:szCs w:val="22"/>
        </w:rPr>
        <w:t>(введено Постановлением Правительства РФ от 06.10.2011 N 822)</w:t>
      </w:r>
    </w:p>
    <w:p w:rsidR="00CF289C" w:rsidRPr="00D3157C" w:rsidRDefault="00CF289C" w:rsidP="00D1117E">
      <w:pPr>
        <w:pStyle w:val="ConsPlusNormal"/>
        <w:ind w:firstLine="540"/>
        <w:jc w:val="both"/>
        <w:rPr>
          <w:sz w:val="22"/>
          <w:szCs w:val="22"/>
        </w:rPr>
      </w:pPr>
      <w:r w:rsidRPr="00D3157C">
        <w:rPr>
          <w:sz w:val="22"/>
          <w:szCs w:val="22"/>
        </w:rPr>
        <w:t>Млечный сок разных видов мака, не являющихся маком снотворным (растение вида Papaver somniferum L), но содержащих алкалоиды мака, включенные в списки наркотических средств и психотропных веществ</w:t>
      </w:r>
    </w:p>
    <w:p w:rsidR="00CF289C" w:rsidRPr="00D3157C" w:rsidRDefault="00CF289C" w:rsidP="00D1117E">
      <w:pPr>
        <w:pStyle w:val="ConsPlusNormal"/>
        <w:jc w:val="both"/>
        <w:rPr>
          <w:sz w:val="22"/>
          <w:szCs w:val="22"/>
        </w:rPr>
      </w:pPr>
      <w:r w:rsidRPr="00D3157C">
        <w:rPr>
          <w:sz w:val="22"/>
          <w:szCs w:val="22"/>
        </w:rPr>
        <w:t>(в ред. Постановления Правительства РФ от 27.11.2010 N 934)</w:t>
      </w:r>
    </w:p>
    <w:p w:rsidR="00CF289C" w:rsidRPr="00D3157C" w:rsidRDefault="00CF289C" w:rsidP="00D1117E">
      <w:pPr>
        <w:pStyle w:val="ConsPlusNormal"/>
        <w:ind w:firstLine="540"/>
        <w:jc w:val="both"/>
        <w:rPr>
          <w:sz w:val="22"/>
          <w:szCs w:val="22"/>
        </w:rPr>
      </w:pPr>
      <w:r w:rsidRPr="00D3157C">
        <w:rPr>
          <w:sz w:val="22"/>
          <w:szCs w:val="22"/>
        </w:rPr>
        <w:t>ММДА (2-метокси-альфа-4-метил 4,5-(метилендиокси)-фенетиламин)</w:t>
      </w:r>
    </w:p>
    <w:p w:rsidR="00CF289C" w:rsidRPr="00D3157C" w:rsidRDefault="00CF289C" w:rsidP="00D1117E">
      <w:pPr>
        <w:pStyle w:val="ConsPlusNormal"/>
        <w:ind w:firstLine="540"/>
        <w:jc w:val="both"/>
        <w:rPr>
          <w:sz w:val="22"/>
          <w:szCs w:val="22"/>
        </w:rPr>
      </w:pPr>
      <w:r w:rsidRPr="00D3157C">
        <w:rPr>
          <w:sz w:val="22"/>
          <w:szCs w:val="22"/>
        </w:rPr>
        <w:t>Морамида, промежуточный продукт (2-метил-3-морфолин-1, 1-дифенил-пропан-карбоновая кислота)</w:t>
      </w:r>
    </w:p>
    <w:p w:rsidR="00CF289C" w:rsidRPr="00D3157C" w:rsidRDefault="00CF289C" w:rsidP="00D1117E">
      <w:pPr>
        <w:pStyle w:val="ConsPlusNormal"/>
        <w:ind w:firstLine="540"/>
        <w:jc w:val="both"/>
        <w:rPr>
          <w:sz w:val="22"/>
          <w:szCs w:val="22"/>
        </w:rPr>
      </w:pPr>
      <w:r w:rsidRPr="00D3157C">
        <w:rPr>
          <w:sz w:val="22"/>
          <w:szCs w:val="22"/>
        </w:rPr>
        <w:t>Морферидин</w:t>
      </w:r>
    </w:p>
    <w:p w:rsidR="00CF289C" w:rsidRPr="00D3157C" w:rsidRDefault="00CF289C" w:rsidP="00D1117E">
      <w:pPr>
        <w:pStyle w:val="ConsPlusNormal"/>
        <w:ind w:firstLine="540"/>
        <w:jc w:val="both"/>
        <w:rPr>
          <w:sz w:val="22"/>
          <w:szCs w:val="22"/>
        </w:rPr>
      </w:pPr>
      <w:r w:rsidRPr="00D3157C">
        <w:rPr>
          <w:sz w:val="22"/>
          <w:szCs w:val="22"/>
        </w:rPr>
        <w:t>Морфин метилбромид</w:t>
      </w:r>
    </w:p>
    <w:p w:rsidR="00CF289C" w:rsidRPr="00D3157C" w:rsidRDefault="00CF289C" w:rsidP="00D1117E">
      <w:pPr>
        <w:pStyle w:val="ConsPlusNormal"/>
        <w:ind w:firstLine="540"/>
        <w:jc w:val="both"/>
        <w:rPr>
          <w:sz w:val="22"/>
          <w:szCs w:val="22"/>
        </w:rPr>
      </w:pPr>
      <w:r w:rsidRPr="00D3157C">
        <w:rPr>
          <w:sz w:val="22"/>
          <w:szCs w:val="22"/>
        </w:rPr>
        <w:t>Морфин-N-окись</w:t>
      </w:r>
    </w:p>
    <w:p w:rsidR="00CF289C" w:rsidRPr="00D3157C" w:rsidRDefault="00CF289C" w:rsidP="00D1117E">
      <w:pPr>
        <w:pStyle w:val="ConsPlusNormal"/>
        <w:ind w:firstLine="540"/>
        <w:jc w:val="both"/>
        <w:rPr>
          <w:sz w:val="22"/>
          <w:szCs w:val="22"/>
        </w:rPr>
      </w:pPr>
      <w:r w:rsidRPr="00D3157C">
        <w:rPr>
          <w:sz w:val="22"/>
          <w:szCs w:val="22"/>
        </w:rPr>
        <w:t>(1-[2-(4-Морфолино)этил]-1-H-индол-3-ил)(нафталин-1-ил)метан (JWH-195) и его производные, за исключением производных, включенных в качестве самостоятельных позиций в перечень</w:t>
      </w:r>
    </w:p>
    <w:p w:rsidR="00CF289C" w:rsidRPr="00D3157C" w:rsidRDefault="00CF289C" w:rsidP="00D1117E">
      <w:pPr>
        <w:pStyle w:val="ConsPlusNormal"/>
        <w:jc w:val="both"/>
        <w:rPr>
          <w:sz w:val="22"/>
          <w:szCs w:val="22"/>
        </w:rPr>
      </w:pPr>
      <w:r w:rsidRPr="00D3157C">
        <w:rPr>
          <w:sz w:val="22"/>
          <w:szCs w:val="22"/>
        </w:rPr>
        <w:t>(введено Постановлением Правительства РФ от 31.12.2009 N 1186, в ред. Постановления Правительства РФ от 30.10.2010 N 882)</w:t>
      </w:r>
    </w:p>
    <w:p w:rsidR="00CF289C" w:rsidRPr="00D3157C" w:rsidRDefault="00CF289C" w:rsidP="00D1117E">
      <w:pPr>
        <w:pStyle w:val="ConsPlusNormal"/>
        <w:ind w:firstLine="540"/>
        <w:jc w:val="both"/>
        <w:rPr>
          <w:sz w:val="22"/>
          <w:szCs w:val="22"/>
        </w:rPr>
      </w:pPr>
      <w:r w:rsidRPr="00D3157C">
        <w:rPr>
          <w:sz w:val="22"/>
          <w:szCs w:val="22"/>
        </w:rPr>
        <w:t>(4-Метилнафталин-1-ил)(1-[2-(4-морфолино)этил]-1H-индол-3-ил)метан (JWH-192) и его производные, за исключением производных, включенных в качестве самостоятельных позиций в перечень</w:t>
      </w:r>
    </w:p>
    <w:p w:rsidR="00CF289C" w:rsidRPr="00D3157C" w:rsidRDefault="00CF289C" w:rsidP="00D1117E">
      <w:pPr>
        <w:pStyle w:val="ConsPlusNormal"/>
        <w:jc w:val="both"/>
        <w:rPr>
          <w:sz w:val="22"/>
          <w:szCs w:val="22"/>
        </w:rPr>
      </w:pPr>
      <w:r w:rsidRPr="00D3157C">
        <w:rPr>
          <w:sz w:val="22"/>
          <w:szCs w:val="22"/>
        </w:rPr>
        <w:t>(введено Постановлением Правительства РФ от 31.12.2009 N 1186, в ред. Постановления Правительства РФ от 30.10.2010 N 882)</w:t>
      </w:r>
    </w:p>
    <w:p w:rsidR="00CF289C" w:rsidRPr="00D3157C" w:rsidRDefault="00CF289C" w:rsidP="00D1117E">
      <w:pPr>
        <w:pStyle w:val="ConsPlusNormal"/>
        <w:ind w:firstLine="540"/>
        <w:jc w:val="both"/>
        <w:rPr>
          <w:sz w:val="22"/>
          <w:szCs w:val="22"/>
        </w:rPr>
      </w:pPr>
      <w:r w:rsidRPr="00D3157C">
        <w:rPr>
          <w:sz w:val="22"/>
          <w:szCs w:val="22"/>
        </w:rPr>
        <w:t>(4-Метокси-1-нафтил)(1-[2-(4-морфолино)этил]-1H-индол-3-ил)метан (JWH-199) и его производные, за исключением производных, включенных в качестве самостоятельных позиций в перечень</w:t>
      </w:r>
    </w:p>
    <w:p w:rsidR="00CF289C" w:rsidRPr="00D3157C" w:rsidRDefault="00CF289C" w:rsidP="00D1117E">
      <w:pPr>
        <w:pStyle w:val="ConsPlusNormal"/>
        <w:jc w:val="both"/>
        <w:rPr>
          <w:sz w:val="22"/>
          <w:szCs w:val="22"/>
        </w:rPr>
      </w:pPr>
      <w:r w:rsidRPr="00D3157C">
        <w:rPr>
          <w:sz w:val="22"/>
          <w:szCs w:val="22"/>
        </w:rPr>
        <w:t>(введено Постановлением Правительства РФ от 31.12.2009 N 1186, в ред. Постановления Правительства РФ от 30.10.2010 N 882)</w:t>
      </w:r>
    </w:p>
    <w:p w:rsidR="00CF289C" w:rsidRPr="00D3157C" w:rsidRDefault="00CF289C" w:rsidP="00D1117E">
      <w:pPr>
        <w:pStyle w:val="ConsPlusNormal"/>
        <w:ind w:firstLine="540"/>
        <w:jc w:val="both"/>
        <w:rPr>
          <w:sz w:val="22"/>
          <w:szCs w:val="22"/>
        </w:rPr>
      </w:pPr>
      <w:r w:rsidRPr="00D3157C">
        <w:rPr>
          <w:sz w:val="22"/>
          <w:szCs w:val="22"/>
        </w:rPr>
        <w:t>(1-[2-(4-Морфолино)этил]-1H-индол-3-ил)(нафталин-1-ил)метанон (JWH-200) и его производные, за исключением производных, включенных в качестве самостоятельных позиций в перечень</w:t>
      </w:r>
    </w:p>
    <w:p w:rsidR="00CF289C" w:rsidRPr="00D3157C" w:rsidRDefault="00CF289C" w:rsidP="00D1117E">
      <w:pPr>
        <w:pStyle w:val="ConsPlusNormal"/>
        <w:jc w:val="both"/>
        <w:rPr>
          <w:sz w:val="22"/>
          <w:szCs w:val="22"/>
        </w:rPr>
      </w:pPr>
      <w:r w:rsidRPr="00D3157C">
        <w:rPr>
          <w:sz w:val="22"/>
          <w:szCs w:val="22"/>
        </w:rPr>
        <w:t>(введено Постановлением Правительства РФ от 31.12.2009 N 1186, в ред. Постановления Правительства РФ от 30.10.2010 N 882)</w:t>
      </w:r>
    </w:p>
    <w:p w:rsidR="00CF289C" w:rsidRPr="00D3157C" w:rsidRDefault="00CF289C" w:rsidP="00D1117E">
      <w:pPr>
        <w:pStyle w:val="ConsPlusNormal"/>
        <w:ind w:firstLine="540"/>
        <w:jc w:val="both"/>
        <w:rPr>
          <w:sz w:val="22"/>
          <w:szCs w:val="22"/>
        </w:rPr>
      </w:pPr>
      <w:r w:rsidRPr="00D3157C">
        <w:rPr>
          <w:sz w:val="22"/>
          <w:szCs w:val="22"/>
        </w:rPr>
        <w:t>(4-Метилнафталин-1-ил)(1-[2-(4-морфолино)этил]-1H-индол-3-ил)метанон (JWH-193) и его производные, за исключением производных, включенных в качестве самостоятельных позиций в перечень</w:t>
      </w:r>
    </w:p>
    <w:p w:rsidR="00CF289C" w:rsidRPr="00D3157C" w:rsidRDefault="00CF289C" w:rsidP="00D1117E">
      <w:pPr>
        <w:pStyle w:val="ConsPlusNormal"/>
        <w:jc w:val="both"/>
        <w:rPr>
          <w:sz w:val="22"/>
          <w:szCs w:val="22"/>
        </w:rPr>
      </w:pPr>
      <w:r w:rsidRPr="00D3157C">
        <w:rPr>
          <w:sz w:val="22"/>
          <w:szCs w:val="22"/>
        </w:rPr>
        <w:t>(введено Постановлением Правительства РФ от 31.12.2009 N 1186, в ред. Постановления Правительства РФ от 30.10.2010 N 882)</w:t>
      </w:r>
    </w:p>
    <w:p w:rsidR="00CF289C" w:rsidRPr="00D3157C" w:rsidRDefault="00CF289C" w:rsidP="00D1117E">
      <w:pPr>
        <w:pStyle w:val="ConsPlusNormal"/>
        <w:ind w:firstLine="540"/>
        <w:jc w:val="both"/>
        <w:rPr>
          <w:sz w:val="22"/>
          <w:szCs w:val="22"/>
        </w:rPr>
      </w:pPr>
      <w:r w:rsidRPr="00D3157C">
        <w:rPr>
          <w:sz w:val="22"/>
          <w:szCs w:val="22"/>
        </w:rPr>
        <w:t>(4-Метокси-1-нафтил)(1-[2-(4-морфолино)этил]-1H-индол-3-ил)метанон (JWH-198) и его производные, за исключением производных, включенных в качестве самостоятельных позиций в перечень</w:t>
      </w:r>
    </w:p>
    <w:p w:rsidR="00CF289C" w:rsidRPr="00D3157C" w:rsidRDefault="00CF289C" w:rsidP="00D1117E">
      <w:pPr>
        <w:pStyle w:val="ConsPlusNormal"/>
        <w:jc w:val="both"/>
        <w:rPr>
          <w:sz w:val="22"/>
          <w:szCs w:val="22"/>
        </w:rPr>
      </w:pPr>
      <w:r w:rsidRPr="00D3157C">
        <w:rPr>
          <w:sz w:val="22"/>
          <w:szCs w:val="22"/>
        </w:rPr>
        <w:t>(введено Постановлением Правительства РФ от 31.12.2009 N 1186, в ред. Постановления Правительства РФ от 30.10.2010 N 882)</w:t>
      </w:r>
    </w:p>
    <w:p w:rsidR="00CF289C" w:rsidRPr="00D3157C" w:rsidRDefault="00CF289C" w:rsidP="00D1117E">
      <w:pPr>
        <w:pStyle w:val="ConsPlusNormal"/>
        <w:ind w:firstLine="540"/>
        <w:jc w:val="both"/>
        <w:rPr>
          <w:sz w:val="22"/>
          <w:szCs w:val="22"/>
        </w:rPr>
      </w:pPr>
      <w:r w:rsidRPr="00D3157C">
        <w:rPr>
          <w:sz w:val="22"/>
          <w:szCs w:val="22"/>
        </w:rPr>
        <w:t>МППП (МФПП (1-метил-4-фенил-4-пиперидинол пропионат (эфир))</w:t>
      </w:r>
    </w:p>
    <w:p w:rsidR="00CF289C" w:rsidRPr="00D3157C" w:rsidRDefault="00CF289C" w:rsidP="00D1117E">
      <w:pPr>
        <w:pStyle w:val="ConsPlusNormal"/>
        <w:jc w:val="both"/>
        <w:rPr>
          <w:sz w:val="22"/>
          <w:szCs w:val="22"/>
        </w:rPr>
      </w:pPr>
      <w:r w:rsidRPr="00D3157C">
        <w:rPr>
          <w:sz w:val="22"/>
          <w:szCs w:val="22"/>
        </w:rPr>
        <w:t>(в ред. Постановления Правительства РФ от 30.06.2010 N 486)</w:t>
      </w:r>
    </w:p>
    <w:p w:rsidR="00CF289C" w:rsidRPr="00D3157C" w:rsidRDefault="00CF289C" w:rsidP="00D1117E">
      <w:pPr>
        <w:pStyle w:val="ConsPlusNormal"/>
        <w:ind w:firstLine="540"/>
        <w:jc w:val="both"/>
        <w:rPr>
          <w:sz w:val="22"/>
          <w:szCs w:val="22"/>
        </w:rPr>
      </w:pPr>
      <w:r w:rsidRPr="00D3157C">
        <w:rPr>
          <w:sz w:val="22"/>
          <w:szCs w:val="22"/>
        </w:rPr>
        <w:t>Нафталин-1-ил-1-бензил-1Н-индазол-3-карбоксилат и его производные</w:t>
      </w:r>
    </w:p>
    <w:p w:rsidR="00CF289C" w:rsidRPr="00D3157C" w:rsidRDefault="00CF289C" w:rsidP="00D1117E">
      <w:pPr>
        <w:pStyle w:val="ConsPlusNormal"/>
        <w:jc w:val="both"/>
        <w:rPr>
          <w:sz w:val="22"/>
          <w:szCs w:val="22"/>
        </w:rPr>
      </w:pPr>
      <w:r w:rsidRPr="00D3157C">
        <w:rPr>
          <w:sz w:val="22"/>
          <w:szCs w:val="22"/>
        </w:rPr>
        <w:t>(введено Постановлением Правительства РФ от 02.07.2015 N 665)</w:t>
      </w:r>
    </w:p>
    <w:p w:rsidR="00CF289C" w:rsidRPr="00D3157C" w:rsidRDefault="00CF289C" w:rsidP="00D1117E">
      <w:pPr>
        <w:pStyle w:val="ConsPlusNormal"/>
        <w:ind w:firstLine="540"/>
        <w:jc w:val="both"/>
        <w:rPr>
          <w:sz w:val="22"/>
          <w:szCs w:val="22"/>
        </w:rPr>
      </w:pPr>
      <w:r w:rsidRPr="00D3157C">
        <w:rPr>
          <w:sz w:val="22"/>
          <w:szCs w:val="22"/>
        </w:rPr>
        <w:t>Нафталин-1-ил-1-бензил-1H-индол-3-карбоксилат и его производные</w:t>
      </w:r>
    </w:p>
    <w:p w:rsidR="00CF289C" w:rsidRPr="00D3157C" w:rsidRDefault="00CF289C" w:rsidP="00D1117E">
      <w:pPr>
        <w:pStyle w:val="ConsPlusNormal"/>
        <w:jc w:val="both"/>
        <w:rPr>
          <w:sz w:val="22"/>
          <w:szCs w:val="22"/>
        </w:rPr>
      </w:pPr>
      <w:r w:rsidRPr="00D3157C">
        <w:rPr>
          <w:sz w:val="22"/>
          <w:szCs w:val="22"/>
        </w:rPr>
        <w:t>(введено Постановлением Правительства РФ от 23.06.2014 N 578)</w:t>
      </w:r>
    </w:p>
    <w:p w:rsidR="00CF289C" w:rsidRPr="00D3157C" w:rsidRDefault="00CF289C" w:rsidP="00D1117E">
      <w:pPr>
        <w:pStyle w:val="ConsPlusNormal"/>
        <w:ind w:firstLine="540"/>
        <w:jc w:val="both"/>
        <w:rPr>
          <w:sz w:val="22"/>
          <w:szCs w:val="22"/>
        </w:rPr>
      </w:pPr>
      <w:r w:rsidRPr="00D3157C">
        <w:rPr>
          <w:sz w:val="22"/>
          <w:szCs w:val="22"/>
        </w:rPr>
        <w:t>N-(нафталин-1-ил)-1H-индол-3-карбоксамид и его производные, за исключением производных, включенных в качестве самостоятельных позиций в перечень</w:t>
      </w:r>
    </w:p>
    <w:p w:rsidR="00CF289C" w:rsidRPr="00D3157C" w:rsidRDefault="00CF289C" w:rsidP="00D1117E">
      <w:pPr>
        <w:pStyle w:val="ConsPlusNormal"/>
        <w:jc w:val="both"/>
        <w:rPr>
          <w:sz w:val="22"/>
          <w:szCs w:val="22"/>
        </w:rPr>
      </w:pPr>
      <w:r w:rsidRPr="00D3157C">
        <w:rPr>
          <w:sz w:val="22"/>
          <w:szCs w:val="22"/>
        </w:rPr>
        <w:t>(введено Постановлением Правительства РФ от 10.07.2013 N 580)</w:t>
      </w:r>
    </w:p>
    <w:p w:rsidR="00CF289C" w:rsidRPr="00D3157C" w:rsidRDefault="00CF289C" w:rsidP="00D1117E">
      <w:pPr>
        <w:pStyle w:val="ConsPlusNormal"/>
        <w:ind w:firstLine="540"/>
        <w:jc w:val="both"/>
        <w:rPr>
          <w:sz w:val="22"/>
          <w:szCs w:val="22"/>
        </w:rPr>
      </w:pPr>
      <w:r w:rsidRPr="00D3157C">
        <w:rPr>
          <w:sz w:val="22"/>
          <w:szCs w:val="22"/>
        </w:rPr>
        <w:t>(E)-1-[1-(Нафталин-1-илметилиден)-1H-инден-3-ил]пентан (JWH-176) и его производные, за исключением производных, включенных в качестве самостоятельных позиций в перечень</w:t>
      </w:r>
    </w:p>
    <w:p w:rsidR="00CF289C" w:rsidRPr="00D3157C" w:rsidRDefault="00CF289C" w:rsidP="00D1117E">
      <w:pPr>
        <w:pStyle w:val="ConsPlusNormal"/>
        <w:jc w:val="both"/>
        <w:rPr>
          <w:sz w:val="22"/>
          <w:szCs w:val="22"/>
        </w:rPr>
      </w:pPr>
      <w:r w:rsidRPr="00D3157C">
        <w:rPr>
          <w:sz w:val="22"/>
          <w:szCs w:val="22"/>
        </w:rPr>
        <w:t>(введено Постановлением Правительства РФ от 31.12.2009 N 1186, в ред. Постановления Правительства РФ от 30.10.2010 N 882)</w:t>
      </w:r>
    </w:p>
    <w:p w:rsidR="00CF289C" w:rsidRPr="00D3157C" w:rsidRDefault="00CF289C" w:rsidP="00D1117E">
      <w:pPr>
        <w:pStyle w:val="ConsPlusNormal"/>
        <w:ind w:firstLine="540"/>
        <w:jc w:val="both"/>
        <w:rPr>
          <w:sz w:val="22"/>
          <w:szCs w:val="22"/>
        </w:rPr>
      </w:pPr>
      <w:r w:rsidRPr="00D3157C">
        <w:rPr>
          <w:sz w:val="22"/>
          <w:szCs w:val="22"/>
        </w:rPr>
        <w:t>Нафталин-1-ил(1-(пент-4-енил)-1H-пирроло[2,3-b] пиридин-3-ил)метанон и его производные</w:t>
      </w:r>
    </w:p>
    <w:p w:rsidR="00CF289C" w:rsidRPr="00D3157C" w:rsidRDefault="00CF289C" w:rsidP="00D1117E">
      <w:pPr>
        <w:pStyle w:val="ConsPlusNormal"/>
        <w:jc w:val="both"/>
        <w:rPr>
          <w:sz w:val="22"/>
          <w:szCs w:val="22"/>
        </w:rPr>
      </w:pPr>
      <w:r w:rsidRPr="00D3157C">
        <w:rPr>
          <w:sz w:val="22"/>
          <w:szCs w:val="22"/>
        </w:rPr>
        <w:t>(введено Постановлением Правительства РФ от 23.06.2014 N 578)</w:t>
      </w:r>
    </w:p>
    <w:p w:rsidR="00CF289C" w:rsidRPr="00D3157C" w:rsidRDefault="00CF289C" w:rsidP="00D1117E">
      <w:pPr>
        <w:pStyle w:val="ConsPlusNormal"/>
        <w:ind w:firstLine="540"/>
        <w:jc w:val="both"/>
        <w:rPr>
          <w:sz w:val="22"/>
          <w:szCs w:val="22"/>
        </w:rPr>
      </w:pPr>
      <w:r w:rsidRPr="00D3157C">
        <w:rPr>
          <w:sz w:val="22"/>
          <w:szCs w:val="22"/>
        </w:rPr>
        <w:t>Нафталин-1-ил(1-пентил-1H-бензимидазол-2-ил)метанон и его производные</w:t>
      </w:r>
    </w:p>
    <w:p w:rsidR="00CF289C" w:rsidRPr="00D3157C" w:rsidRDefault="00CF289C" w:rsidP="00D1117E">
      <w:pPr>
        <w:pStyle w:val="ConsPlusNormal"/>
        <w:jc w:val="both"/>
        <w:rPr>
          <w:sz w:val="22"/>
          <w:szCs w:val="22"/>
        </w:rPr>
      </w:pPr>
      <w:r w:rsidRPr="00D3157C">
        <w:rPr>
          <w:sz w:val="22"/>
          <w:szCs w:val="22"/>
        </w:rPr>
        <w:t>(введено Постановлением Правительства РФ от 23.06.2014 N 578)</w:t>
      </w:r>
    </w:p>
    <w:p w:rsidR="00CF289C" w:rsidRPr="00D3157C" w:rsidRDefault="00CF289C" w:rsidP="00D1117E">
      <w:pPr>
        <w:pStyle w:val="ConsPlusNormal"/>
        <w:ind w:firstLine="540"/>
        <w:jc w:val="both"/>
        <w:rPr>
          <w:sz w:val="22"/>
          <w:szCs w:val="22"/>
        </w:rPr>
      </w:pPr>
      <w:r w:rsidRPr="00D3157C">
        <w:rPr>
          <w:sz w:val="22"/>
          <w:szCs w:val="22"/>
        </w:rPr>
        <w:t>Нафталин-1-ил-1-пентил-1Н-индазол-3-карбоксилат и его производные</w:t>
      </w:r>
    </w:p>
    <w:p w:rsidR="00CF289C" w:rsidRPr="00D3157C" w:rsidRDefault="00CF289C" w:rsidP="00D1117E">
      <w:pPr>
        <w:pStyle w:val="ConsPlusNormal"/>
        <w:jc w:val="both"/>
        <w:rPr>
          <w:sz w:val="22"/>
          <w:szCs w:val="22"/>
        </w:rPr>
      </w:pPr>
      <w:r w:rsidRPr="00D3157C">
        <w:rPr>
          <w:sz w:val="22"/>
          <w:szCs w:val="22"/>
        </w:rPr>
        <w:t>(введено Постановлением Правительства РФ от 02.07.2015 N 665)</w:t>
      </w:r>
    </w:p>
    <w:p w:rsidR="00CF289C" w:rsidRPr="00D3157C" w:rsidRDefault="00CF289C" w:rsidP="00D1117E">
      <w:pPr>
        <w:pStyle w:val="ConsPlusNormal"/>
        <w:ind w:firstLine="540"/>
        <w:jc w:val="both"/>
        <w:rPr>
          <w:sz w:val="22"/>
          <w:szCs w:val="22"/>
        </w:rPr>
      </w:pPr>
      <w:r w:rsidRPr="00D3157C">
        <w:rPr>
          <w:sz w:val="22"/>
          <w:szCs w:val="22"/>
        </w:rPr>
        <w:t>Нафталин-1-ил(9-пентил-9H-карбазол-3-ил)метанон и его производные</w:t>
      </w:r>
    </w:p>
    <w:p w:rsidR="00CF289C" w:rsidRPr="00D3157C" w:rsidRDefault="00CF289C" w:rsidP="00D1117E">
      <w:pPr>
        <w:pStyle w:val="ConsPlusNormal"/>
        <w:jc w:val="both"/>
        <w:rPr>
          <w:sz w:val="22"/>
          <w:szCs w:val="22"/>
        </w:rPr>
      </w:pPr>
      <w:r w:rsidRPr="00D3157C">
        <w:rPr>
          <w:sz w:val="22"/>
          <w:szCs w:val="22"/>
        </w:rPr>
        <w:t>(введено Постановлением Правительства РФ от 08.05.2015 N 448)</w:t>
      </w:r>
    </w:p>
    <w:p w:rsidR="00CF289C" w:rsidRPr="00D3157C" w:rsidRDefault="00CF289C" w:rsidP="00D1117E">
      <w:pPr>
        <w:pStyle w:val="ConsPlusNormal"/>
        <w:ind w:firstLine="540"/>
        <w:jc w:val="both"/>
        <w:rPr>
          <w:sz w:val="22"/>
          <w:szCs w:val="22"/>
        </w:rPr>
      </w:pPr>
      <w:r w:rsidRPr="00D3157C">
        <w:rPr>
          <w:sz w:val="22"/>
          <w:szCs w:val="22"/>
        </w:rPr>
        <w:t>Нафталин-1-ил-1-пентил-1Н-индол-3-карбоксилат и его производные</w:t>
      </w:r>
    </w:p>
    <w:p w:rsidR="00CF289C" w:rsidRPr="00D3157C" w:rsidRDefault="00CF289C" w:rsidP="00D1117E">
      <w:pPr>
        <w:pStyle w:val="ConsPlusNormal"/>
        <w:jc w:val="both"/>
        <w:rPr>
          <w:sz w:val="22"/>
          <w:szCs w:val="22"/>
        </w:rPr>
      </w:pPr>
      <w:r w:rsidRPr="00D3157C">
        <w:rPr>
          <w:sz w:val="22"/>
          <w:szCs w:val="22"/>
        </w:rPr>
        <w:t>(введено Постановлением Правительства РФ от 25.10.2014 N 1102)</w:t>
      </w:r>
    </w:p>
    <w:p w:rsidR="00CF289C" w:rsidRPr="00D3157C" w:rsidRDefault="00CF289C" w:rsidP="00D1117E">
      <w:pPr>
        <w:pStyle w:val="ConsPlusNormal"/>
        <w:ind w:firstLine="540"/>
        <w:jc w:val="both"/>
        <w:rPr>
          <w:sz w:val="22"/>
          <w:szCs w:val="22"/>
        </w:rPr>
      </w:pPr>
      <w:r w:rsidRPr="00D3157C">
        <w:rPr>
          <w:sz w:val="22"/>
          <w:szCs w:val="22"/>
        </w:rPr>
        <w:t>N-(Нафталин-1-ил)-1-пентил-1H-пирроло[2,3-b] пиридин-3-карбоксамид и его производные</w:t>
      </w:r>
    </w:p>
    <w:p w:rsidR="00CF289C" w:rsidRPr="00D3157C" w:rsidRDefault="00CF289C" w:rsidP="00D1117E">
      <w:pPr>
        <w:pStyle w:val="ConsPlusNormal"/>
        <w:jc w:val="both"/>
        <w:rPr>
          <w:sz w:val="22"/>
          <w:szCs w:val="22"/>
        </w:rPr>
      </w:pPr>
      <w:r w:rsidRPr="00D3157C">
        <w:rPr>
          <w:sz w:val="22"/>
          <w:szCs w:val="22"/>
        </w:rPr>
        <w:t>(введено Постановлением Правительства РФ от 23.06.2014 N 578)</w:t>
      </w:r>
    </w:p>
    <w:p w:rsidR="00CF289C" w:rsidRPr="00D3157C" w:rsidRDefault="00CF289C" w:rsidP="00D1117E">
      <w:pPr>
        <w:pStyle w:val="ConsPlusNormal"/>
        <w:ind w:firstLine="540"/>
        <w:jc w:val="both"/>
        <w:rPr>
          <w:sz w:val="22"/>
          <w:szCs w:val="22"/>
        </w:rPr>
      </w:pPr>
      <w:r w:rsidRPr="00D3157C">
        <w:rPr>
          <w:sz w:val="22"/>
          <w:szCs w:val="22"/>
        </w:rPr>
        <w:t>3-(Нафталин-1-илоксометил)-1-пентил-1Н-7-азаиндол и его производные, за исключением производных, включенных в качестве самостоятельных позиций в перечень</w:t>
      </w:r>
    </w:p>
    <w:p w:rsidR="00CF289C" w:rsidRPr="00D3157C" w:rsidRDefault="00CF289C" w:rsidP="00D1117E">
      <w:pPr>
        <w:pStyle w:val="ConsPlusNormal"/>
        <w:jc w:val="both"/>
        <w:rPr>
          <w:sz w:val="22"/>
          <w:szCs w:val="22"/>
        </w:rPr>
      </w:pPr>
      <w:r w:rsidRPr="00D3157C">
        <w:rPr>
          <w:sz w:val="22"/>
          <w:szCs w:val="22"/>
        </w:rPr>
        <w:t>(введено Постановлением Правительства РФ от 22.03.2014 N 224)</w:t>
      </w:r>
    </w:p>
    <w:p w:rsidR="00CF289C" w:rsidRPr="00D3157C" w:rsidRDefault="00CF289C" w:rsidP="00D1117E">
      <w:pPr>
        <w:pStyle w:val="ConsPlusNormal"/>
        <w:ind w:firstLine="540"/>
        <w:jc w:val="both"/>
        <w:rPr>
          <w:sz w:val="22"/>
          <w:szCs w:val="22"/>
        </w:rPr>
      </w:pPr>
      <w:r w:rsidRPr="00D3157C">
        <w:rPr>
          <w:sz w:val="22"/>
          <w:szCs w:val="22"/>
        </w:rPr>
        <w:t>3-(Нафталин-1-илоксометил)-1-пентил-1Н-индазол и его производные, за исключением производных, включенных в качестве самостоятельных позиций в перечень</w:t>
      </w:r>
    </w:p>
    <w:p w:rsidR="00CF289C" w:rsidRPr="00D3157C" w:rsidRDefault="00CF289C" w:rsidP="00D1117E">
      <w:pPr>
        <w:pStyle w:val="ConsPlusNormal"/>
        <w:jc w:val="both"/>
        <w:rPr>
          <w:sz w:val="22"/>
          <w:szCs w:val="22"/>
        </w:rPr>
      </w:pPr>
      <w:r w:rsidRPr="00D3157C">
        <w:rPr>
          <w:sz w:val="22"/>
          <w:szCs w:val="22"/>
        </w:rPr>
        <w:t>(введено Постановлением Правительства РФ от 22.03.2014 N 224)</w:t>
      </w:r>
    </w:p>
    <w:p w:rsidR="00CF289C" w:rsidRPr="00D3157C" w:rsidRDefault="00CF289C" w:rsidP="00D1117E">
      <w:pPr>
        <w:pStyle w:val="ConsPlusNormal"/>
        <w:ind w:firstLine="540"/>
        <w:jc w:val="both"/>
        <w:rPr>
          <w:sz w:val="22"/>
          <w:szCs w:val="22"/>
        </w:rPr>
      </w:pPr>
      <w:r w:rsidRPr="00D3157C">
        <w:rPr>
          <w:sz w:val="22"/>
          <w:szCs w:val="22"/>
        </w:rPr>
        <w:t>(Нафталин-1-ил)(1Н-пиррол-3-ил)метанон и его производные, за исключением производных, включенных в качестве самостоятельных позиций в перечень</w:t>
      </w:r>
    </w:p>
    <w:p w:rsidR="00CF289C" w:rsidRPr="00D3157C" w:rsidRDefault="00CF289C" w:rsidP="00D1117E">
      <w:pPr>
        <w:pStyle w:val="ConsPlusNormal"/>
        <w:jc w:val="both"/>
        <w:rPr>
          <w:sz w:val="22"/>
          <w:szCs w:val="22"/>
        </w:rPr>
      </w:pPr>
      <w:r w:rsidRPr="00D3157C">
        <w:rPr>
          <w:sz w:val="22"/>
          <w:szCs w:val="22"/>
        </w:rPr>
        <w:t>(введено Постановлением Правительства РФ от 06.10.2011 N 822)</w:t>
      </w:r>
    </w:p>
    <w:p w:rsidR="00CF289C" w:rsidRPr="00D3157C" w:rsidRDefault="00CF289C" w:rsidP="00D1117E">
      <w:pPr>
        <w:pStyle w:val="ConsPlusNormal"/>
        <w:ind w:firstLine="540"/>
        <w:jc w:val="both"/>
        <w:rPr>
          <w:sz w:val="22"/>
          <w:szCs w:val="22"/>
        </w:rPr>
      </w:pPr>
      <w:r w:rsidRPr="00D3157C">
        <w:rPr>
          <w:sz w:val="22"/>
          <w:szCs w:val="22"/>
        </w:rPr>
        <w:t>(Нафталин-1-ил)(4-пентилоксинафталин-1-ил)метанон и его производные, за исключением производных, включенных в качестве самостоятельных позиций в перечень</w:t>
      </w:r>
    </w:p>
    <w:p w:rsidR="00CF289C" w:rsidRPr="00D3157C" w:rsidRDefault="00CF289C" w:rsidP="00D1117E">
      <w:pPr>
        <w:pStyle w:val="ConsPlusNormal"/>
        <w:jc w:val="both"/>
        <w:rPr>
          <w:sz w:val="22"/>
          <w:szCs w:val="22"/>
        </w:rPr>
      </w:pPr>
      <w:r w:rsidRPr="00D3157C">
        <w:rPr>
          <w:sz w:val="22"/>
          <w:szCs w:val="22"/>
        </w:rPr>
        <w:t>(введено Постановлением Правительства РФ от 18.05.2012 N 491)</w:t>
      </w:r>
    </w:p>
    <w:p w:rsidR="00CF289C" w:rsidRPr="00D3157C" w:rsidRDefault="00CF289C" w:rsidP="00D1117E">
      <w:pPr>
        <w:pStyle w:val="ConsPlusNormal"/>
        <w:ind w:firstLine="540"/>
        <w:jc w:val="both"/>
        <w:rPr>
          <w:sz w:val="22"/>
          <w:szCs w:val="22"/>
        </w:rPr>
      </w:pPr>
      <w:r w:rsidRPr="00D3157C">
        <w:rPr>
          <w:sz w:val="22"/>
          <w:szCs w:val="22"/>
        </w:rPr>
        <w:t>N-Нафтил-1-пентил-1Н-индазол-3-карбоксамид и его производные</w:t>
      </w:r>
    </w:p>
    <w:p w:rsidR="00CF289C" w:rsidRPr="00D3157C" w:rsidRDefault="00CF289C" w:rsidP="00D1117E">
      <w:pPr>
        <w:pStyle w:val="ConsPlusNormal"/>
        <w:jc w:val="both"/>
        <w:rPr>
          <w:sz w:val="22"/>
          <w:szCs w:val="22"/>
        </w:rPr>
      </w:pPr>
      <w:r w:rsidRPr="00D3157C">
        <w:rPr>
          <w:sz w:val="22"/>
          <w:szCs w:val="22"/>
        </w:rPr>
        <w:t>(введено Постановлением Правительства РФ от 09.09.2013 N 788)</w:t>
      </w:r>
    </w:p>
    <w:p w:rsidR="00CF289C" w:rsidRPr="00D3157C" w:rsidRDefault="00CF289C" w:rsidP="00D1117E">
      <w:pPr>
        <w:pStyle w:val="ConsPlusNormal"/>
        <w:ind w:firstLine="540"/>
        <w:jc w:val="both"/>
        <w:rPr>
          <w:sz w:val="22"/>
          <w:szCs w:val="22"/>
        </w:rPr>
      </w:pPr>
      <w:r w:rsidRPr="00D3157C">
        <w:rPr>
          <w:sz w:val="22"/>
          <w:szCs w:val="22"/>
        </w:rPr>
        <w:t>3-Нафтоилиндол [(1H-индол-3-ил)(нафталин-1-ил)метанон] и его производные, за исключением производных, включенных в качестве самостоятельных позиций в перечень</w:t>
      </w:r>
    </w:p>
    <w:p w:rsidR="00CF289C" w:rsidRPr="00D3157C" w:rsidRDefault="00CF289C" w:rsidP="00D1117E">
      <w:pPr>
        <w:pStyle w:val="ConsPlusNormal"/>
        <w:jc w:val="both"/>
        <w:rPr>
          <w:sz w:val="22"/>
          <w:szCs w:val="22"/>
        </w:rPr>
      </w:pPr>
      <w:r w:rsidRPr="00D3157C">
        <w:rPr>
          <w:sz w:val="22"/>
          <w:szCs w:val="22"/>
        </w:rPr>
        <w:t>(введено Постановлением Правительства РФ от 06.10.2011 N 822)</w:t>
      </w:r>
    </w:p>
    <w:p w:rsidR="00CF289C" w:rsidRPr="00D3157C" w:rsidRDefault="00CF289C" w:rsidP="00D1117E">
      <w:pPr>
        <w:pStyle w:val="ConsPlusNormal"/>
        <w:ind w:firstLine="540"/>
        <w:jc w:val="both"/>
        <w:rPr>
          <w:sz w:val="22"/>
          <w:szCs w:val="22"/>
        </w:rPr>
      </w:pPr>
      <w:r w:rsidRPr="00D3157C">
        <w:rPr>
          <w:sz w:val="22"/>
          <w:szCs w:val="22"/>
        </w:rPr>
        <w:t>Никодикодин</w:t>
      </w:r>
    </w:p>
    <w:p w:rsidR="00CF289C" w:rsidRPr="00D3157C" w:rsidRDefault="00CF289C" w:rsidP="00D1117E">
      <w:pPr>
        <w:pStyle w:val="ConsPlusNormal"/>
        <w:ind w:firstLine="540"/>
        <w:jc w:val="both"/>
        <w:rPr>
          <w:sz w:val="22"/>
          <w:szCs w:val="22"/>
        </w:rPr>
      </w:pPr>
      <w:r w:rsidRPr="00D3157C">
        <w:rPr>
          <w:sz w:val="22"/>
          <w:szCs w:val="22"/>
        </w:rPr>
        <w:t>Никокодин</w:t>
      </w:r>
    </w:p>
    <w:p w:rsidR="00CF289C" w:rsidRPr="00D3157C" w:rsidRDefault="00CF289C" w:rsidP="00D1117E">
      <w:pPr>
        <w:pStyle w:val="ConsPlusNormal"/>
        <w:ind w:firstLine="540"/>
        <w:jc w:val="both"/>
        <w:rPr>
          <w:sz w:val="22"/>
          <w:szCs w:val="22"/>
        </w:rPr>
      </w:pPr>
      <w:r w:rsidRPr="00D3157C">
        <w:rPr>
          <w:sz w:val="22"/>
          <w:szCs w:val="22"/>
        </w:rPr>
        <w:t>Никоморфин</w:t>
      </w:r>
    </w:p>
    <w:p w:rsidR="00CF289C" w:rsidRPr="00D3157C" w:rsidRDefault="00CF289C" w:rsidP="00D1117E">
      <w:pPr>
        <w:pStyle w:val="ConsPlusNormal"/>
        <w:ind w:firstLine="540"/>
        <w:jc w:val="both"/>
        <w:rPr>
          <w:sz w:val="22"/>
          <w:szCs w:val="22"/>
        </w:rPr>
      </w:pPr>
      <w:r w:rsidRPr="00D3157C">
        <w:rPr>
          <w:sz w:val="22"/>
          <w:szCs w:val="22"/>
        </w:rPr>
        <w:t>Норациметадол</w:t>
      </w:r>
    </w:p>
    <w:p w:rsidR="00CF289C" w:rsidRPr="00D3157C" w:rsidRDefault="00CF289C" w:rsidP="00D1117E">
      <w:pPr>
        <w:pStyle w:val="ConsPlusNormal"/>
        <w:ind w:firstLine="540"/>
        <w:jc w:val="both"/>
        <w:rPr>
          <w:sz w:val="22"/>
          <w:szCs w:val="22"/>
        </w:rPr>
      </w:pPr>
      <w:r w:rsidRPr="00D3157C">
        <w:rPr>
          <w:sz w:val="22"/>
          <w:szCs w:val="22"/>
        </w:rPr>
        <w:t>Норкодеин</w:t>
      </w:r>
    </w:p>
    <w:p w:rsidR="00CF289C" w:rsidRPr="00D3157C" w:rsidRDefault="00CF289C" w:rsidP="00D1117E">
      <w:pPr>
        <w:pStyle w:val="ConsPlusNormal"/>
        <w:ind w:firstLine="540"/>
        <w:jc w:val="both"/>
        <w:rPr>
          <w:sz w:val="22"/>
          <w:szCs w:val="22"/>
        </w:rPr>
      </w:pPr>
      <w:r w:rsidRPr="00D3157C">
        <w:rPr>
          <w:sz w:val="22"/>
          <w:szCs w:val="22"/>
        </w:rPr>
        <w:t>Норлеворфанол</w:t>
      </w:r>
    </w:p>
    <w:p w:rsidR="00CF289C" w:rsidRPr="00D3157C" w:rsidRDefault="00CF289C" w:rsidP="00D1117E">
      <w:pPr>
        <w:pStyle w:val="ConsPlusNormal"/>
        <w:ind w:firstLine="540"/>
        <w:jc w:val="both"/>
        <w:rPr>
          <w:sz w:val="22"/>
          <w:szCs w:val="22"/>
        </w:rPr>
      </w:pPr>
      <w:r w:rsidRPr="00D3157C">
        <w:rPr>
          <w:sz w:val="22"/>
          <w:szCs w:val="22"/>
        </w:rPr>
        <w:t>Норметадон</w:t>
      </w:r>
    </w:p>
    <w:p w:rsidR="00CF289C" w:rsidRPr="00D3157C" w:rsidRDefault="00CF289C" w:rsidP="00D1117E">
      <w:pPr>
        <w:pStyle w:val="ConsPlusNormal"/>
        <w:ind w:firstLine="540"/>
        <w:jc w:val="both"/>
        <w:rPr>
          <w:sz w:val="22"/>
          <w:szCs w:val="22"/>
        </w:rPr>
      </w:pPr>
      <w:r w:rsidRPr="00D3157C">
        <w:rPr>
          <w:sz w:val="22"/>
          <w:szCs w:val="22"/>
        </w:rPr>
        <w:t>Норморфин</w:t>
      </w:r>
    </w:p>
    <w:p w:rsidR="00CF289C" w:rsidRPr="00D3157C" w:rsidRDefault="00CF289C" w:rsidP="00D1117E">
      <w:pPr>
        <w:pStyle w:val="ConsPlusNormal"/>
        <w:ind w:firstLine="540"/>
        <w:jc w:val="both"/>
        <w:rPr>
          <w:sz w:val="22"/>
          <w:szCs w:val="22"/>
        </w:rPr>
      </w:pPr>
      <w:r w:rsidRPr="00D3157C">
        <w:rPr>
          <w:sz w:val="22"/>
          <w:szCs w:val="22"/>
        </w:rPr>
        <w:t>Норпипанон</w:t>
      </w:r>
    </w:p>
    <w:p w:rsidR="00CF289C" w:rsidRPr="00D3157C" w:rsidRDefault="00CF289C" w:rsidP="00D1117E">
      <w:pPr>
        <w:pStyle w:val="ConsPlusNormal"/>
        <w:ind w:firstLine="540"/>
        <w:jc w:val="both"/>
        <w:rPr>
          <w:sz w:val="22"/>
          <w:szCs w:val="22"/>
        </w:rPr>
      </w:pPr>
      <w:r w:rsidRPr="00D3157C">
        <w:rPr>
          <w:sz w:val="22"/>
          <w:szCs w:val="22"/>
        </w:rPr>
        <w:t>Позиция исключена. - Постановление Правительства РФ от 08.07.2006 N 421</w:t>
      </w:r>
    </w:p>
    <w:p w:rsidR="00CF289C" w:rsidRPr="00D3157C" w:rsidRDefault="00CF289C" w:rsidP="00D1117E">
      <w:pPr>
        <w:pStyle w:val="ConsPlusNormal"/>
        <w:ind w:firstLine="540"/>
        <w:jc w:val="both"/>
        <w:rPr>
          <w:sz w:val="22"/>
          <w:szCs w:val="22"/>
        </w:rPr>
      </w:pPr>
      <w:r w:rsidRPr="00D3157C">
        <w:rPr>
          <w:sz w:val="22"/>
          <w:szCs w:val="22"/>
        </w:rPr>
        <w:t>Оксиморфон</w:t>
      </w:r>
    </w:p>
    <w:p w:rsidR="00CF289C" w:rsidRPr="00D3157C" w:rsidRDefault="00CF289C" w:rsidP="00D1117E">
      <w:pPr>
        <w:pStyle w:val="ConsPlusNormal"/>
        <w:ind w:firstLine="540"/>
        <w:jc w:val="both"/>
        <w:rPr>
          <w:sz w:val="22"/>
          <w:szCs w:val="22"/>
        </w:rPr>
      </w:pPr>
      <w:r w:rsidRPr="00D3157C">
        <w:rPr>
          <w:sz w:val="22"/>
          <w:szCs w:val="22"/>
        </w:rPr>
        <w:t>Опий - свернувшийся сок мака снотворного (растение вида Papaver somniferum L)</w:t>
      </w:r>
    </w:p>
    <w:p w:rsidR="00CF289C" w:rsidRPr="00D3157C" w:rsidRDefault="00CF289C" w:rsidP="00D1117E">
      <w:pPr>
        <w:pStyle w:val="ConsPlusNormal"/>
        <w:jc w:val="both"/>
        <w:rPr>
          <w:sz w:val="22"/>
          <w:szCs w:val="22"/>
        </w:rPr>
      </w:pPr>
      <w:r w:rsidRPr="00D3157C">
        <w:rPr>
          <w:sz w:val="22"/>
          <w:szCs w:val="22"/>
        </w:rPr>
        <w:t>(в ред. Постановления Правительства РФ от 27.11.2010 N 934)</w:t>
      </w:r>
    </w:p>
    <w:p w:rsidR="00CF289C" w:rsidRPr="00D3157C" w:rsidRDefault="00CF289C" w:rsidP="00D1117E">
      <w:pPr>
        <w:pStyle w:val="ConsPlusNormal"/>
        <w:ind w:firstLine="540"/>
        <w:jc w:val="both"/>
        <w:rPr>
          <w:sz w:val="22"/>
          <w:szCs w:val="22"/>
        </w:rPr>
      </w:pPr>
      <w:r w:rsidRPr="00D3157C">
        <w:rPr>
          <w:sz w:val="22"/>
          <w:szCs w:val="22"/>
        </w:rPr>
        <w:t>Позиция исключена. - Постановление Правительства РФ от 27.11.2010 N 934</w:t>
      </w:r>
    </w:p>
    <w:p w:rsidR="00CF289C" w:rsidRPr="00D3157C" w:rsidRDefault="00CF289C" w:rsidP="00D1117E">
      <w:pPr>
        <w:pStyle w:val="ConsPlusNormal"/>
        <w:ind w:firstLine="540"/>
        <w:jc w:val="both"/>
        <w:rPr>
          <w:sz w:val="22"/>
          <w:szCs w:val="22"/>
        </w:rPr>
      </w:pPr>
      <w:r w:rsidRPr="00D3157C">
        <w:rPr>
          <w:sz w:val="22"/>
          <w:szCs w:val="22"/>
        </w:rPr>
        <w:t>Орипавин</w:t>
      </w:r>
    </w:p>
    <w:p w:rsidR="00CF289C" w:rsidRPr="00D3157C" w:rsidRDefault="00CF289C" w:rsidP="00D1117E">
      <w:pPr>
        <w:pStyle w:val="ConsPlusNormal"/>
        <w:ind w:firstLine="540"/>
        <w:jc w:val="both"/>
        <w:rPr>
          <w:sz w:val="22"/>
          <w:szCs w:val="22"/>
        </w:rPr>
      </w:pPr>
      <w:r w:rsidRPr="00D3157C">
        <w:rPr>
          <w:sz w:val="22"/>
          <w:szCs w:val="22"/>
        </w:rPr>
        <w:t>Пара-флуорофентанил (пара-фторфентанил)</w:t>
      </w:r>
    </w:p>
    <w:p w:rsidR="00CF289C" w:rsidRPr="00D3157C" w:rsidRDefault="00CF289C" w:rsidP="00D1117E">
      <w:pPr>
        <w:pStyle w:val="ConsPlusNormal"/>
        <w:ind w:firstLine="540"/>
        <w:jc w:val="both"/>
        <w:rPr>
          <w:sz w:val="22"/>
          <w:szCs w:val="22"/>
        </w:rPr>
      </w:pPr>
      <w:r w:rsidRPr="00D3157C">
        <w:rPr>
          <w:sz w:val="22"/>
          <w:szCs w:val="22"/>
        </w:rPr>
        <w:t>Парагексил</w:t>
      </w:r>
    </w:p>
    <w:p w:rsidR="00CF289C" w:rsidRPr="00D3157C" w:rsidRDefault="00CF289C" w:rsidP="00D1117E">
      <w:pPr>
        <w:pStyle w:val="ConsPlusNormal"/>
        <w:ind w:firstLine="540"/>
        <w:jc w:val="both"/>
        <w:rPr>
          <w:sz w:val="22"/>
          <w:szCs w:val="22"/>
        </w:rPr>
      </w:pPr>
      <w:r w:rsidRPr="00D3157C">
        <w:rPr>
          <w:sz w:val="22"/>
          <w:szCs w:val="22"/>
        </w:rPr>
        <w:t>(4-Метилнафталин-1-ил)(1-пентил-1H-индол-3-ил)метанон (JWH-122) и его производные, за исключением производных, включенных в качестве самостоятельных позиций в перечень</w:t>
      </w:r>
    </w:p>
    <w:p w:rsidR="00CF289C" w:rsidRPr="00D3157C" w:rsidRDefault="00CF289C" w:rsidP="00D1117E">
      <w:pPr>
        <w:pStyle w:val="ConsPlusNormal"/>
        <w:jc w:val="both"/>
        <w:rPr>
          <w:sz w:val="22"/>
          <w:szCs w:val="22"/>
        </w:rPr>
      </w:pPr>
      <w:r w:rsidRPr="00D3157C">
        <w:rPr>
          <w:sz w:val="22"/>
          <w:szCs w:val="22"/>
        </w:rPr>
        <w:t>(введено Постановлением Правительства РФ от 31.12.2009 N 1186, в ред. Постановления Правительства РФ от 30.10.2010 N 882)</w:t>
      </w:r>
    </w:p>
    <w:p w:rsidR="00CF289C" w:rsidRPr="00D3157C" w:rsidRDefault="00CF289C" w:rsidP="00D1117E">
      <w:pPr>
        <w:pStyle w:val="ConsPlusNormal"/>
        <w:ind w:firstLine="540"/>
        <w:jc w:val="both"/>
        <w:rPr>
          <w:sz w:val="22"/>
          <w:szCs w:val="22"/>
        </w:rPr>
      </w:pPr>
      <w:r w:rsidRPr="00D3157C">
        <w:rPr>
          <w:sz w:val="22"/>
          <w:szCs w:val="22"/>
        </w:rPr>
        <w:t>(4-Метоксинафталин-1-ил)(1-пентил-1H-индол-3-ил)метанон (JWH-081) и его производные, за исключением производных, включенных в качестве самостоятельных позиций в перечень</w:t>
      </w:r>
    </w:p>
    <w:p w:rsidR="00CF289C" w:rsidRPr="00D3157C" w:rsidRDefault="00CF289C" w:rsidP="00D1117E">
      <w:pPr>
        <w:pStyle w:val="ConsPlusNormal"/>
        <w:jc w:val="both"/>
        <w:rPr>
          <w:sz w:val="22"/>
          <w:szCs w:val="22"/>
        </w:rPr>
      </w:pPr>
      <w:r w:rsidRPr="00D3157C">
        <w:rPr>
          <w:sz w:val="22"/>
          <w:szCs w:val="22"/>
        </w:rPr>
        <w:t>(введено Постановлением Правительства РФ от 31.12.2009 N 1186, в ред. Постановления Правительства РФ от 30.10.2010 N 882)</w:t>
      </w:r>
    </w:p>
    <w:p w:rsidR="00CF289C" w:rsidRPr="00D3157C" w:rsidRDefault="00CF289C" w:rsidP="00D1117E">
      <w:pPr>
        <w:pStyle w:val="ConsPlusNormal"/>
        <w:ind w:firstLine="540"/>
        <w:jc w:val="both"/>
        <w:rPr>
          <w:sz w:val="22"/>
          <w:szCs w:val="22"/>
        </w:rPr>
      </w:pPr>
      <w:r w:rsidRPr="00D3157C">
        <w:rPr>
          <w:sz w:val="22"/>
          <w:szCs w:val="22"/>
        </w:rPr>
        <w:t>(Нафталин-1-ил)(1-пентил-1H-индол-3-ил)метанон (JWH-018) и его производные, за исключением производных, включенных в качестве самостоятельных позиций в перечень</w:t>
      </w:r>
    </w:p>
    <w:p w:rsidR="00CF289C" w:rsidRPr="00D3157C" w:rsidRDefault="00CF289C" w:rsidP="00D1117E">
      <w:pPr>
        <w:pStyle w:val="ConsPlusNormal"/>
        <w:jc w:val="both"/>
        <w:rPr>
          <w:sz w:val="22"/>
          <w:szCs w:val="22"/>
        </w:rPr>
      </w:pPr>
      <w:r w:rsidRPr="00D3157C">
        <w:rPr>
          <w:sz w:val="22"/>
          <w:szCs w:val="22"/>
        </w:rPr>
        <w:t>(введено Постановлением Правительства РФ от 31.12.2009 N 1186, в ред. Постановления Правительства РФ от 30.10.2010 N 882)</w:t>
      </w:r>
    </w:p>
    <w:p w:rsidR="00CF289C" w:rsidRPr="00D3157C" w:rsidRDefault="00CF289C" w:rsidP="00D1117E">
      <w:pPr>
        <w:pStyle w:val="ConsPlusNormal"/>
        <w:ind w:firstLine="540"/>
        <w:jc w:val="both"/>
        <w:rPr>
          <w:sz w:val="22"/>
          <w:szCs w:val="22"/>
        </w:rPr>
      </w:pPr>
      <w:r w:rsidRPr="00D3157C">
        <w:rPr>
          <w:sz w:val="22"/>
          <w:szCs w:val="22"/>
        </w:rPr>
        <w:t>2-(1-Пентил-1H-индазол-3-карбоксамидо)уксусная кислота и ее производные</w:t>
      </w:r>
    </w:p>
    <w:p w:rsidR="00CF289C" w:rsidRPr="00D3157C" w:rsidRDefault="00CF289C" w:rsidP="00D1117E">
      <w:pPr>
        <w:pStyle w:val="ConsPlusNormal"/>
        <w:jc w:val="both"/>
        <w:rPr>
          <w:sz w:val="22"/>
          <w:szCs w:val="22"/>
        </w:rPr>
      </w:pPr>
      <w:r w:rsidRPr="00D3157C">
        <w:rPr>
          <w:sz w:val="22"/>
          <w:szCs w:val="22"/>
        </w:rPr>
        <w:t>(введено Постановлением Правительства РФ от 27.02.2015 N 174)</w:t>
      </w:r>
    </w:p>
    <w:p w:rsidR="00CF289C" w:rsidRPr="00D3157C" w:rsidRDefault="00CF289C" w:rsidP="00D1117E">
      <w:pPr>
        <w:pStyle w:val="ConsPlusNormal"/>
        <w:ind w:firstLine="540"/>
        <w:jc w:val="both"/>
        <w:rPr>
          <w:sz w:val="22"/>
          <w:szCs w:val="22"/>
        </w:rPr>
      </w:pPr>
      <w:r w:rsidRPr="00D3157C">
        <w:rPr>
          <w:sz w:val="22"/>
          <w:szCs w:val="22"/>
        </w:rPr>
        <w:t>(1-Пентил-1Н-индазол-3-ил)(пиперазин-1-ил)метанон и его производные</w:t>
      </w:r>
    </w:p>
    <w:p w:rsidR="00CF289C" w:rsidRPr="00D3157C" w:rsidRDefault="00CF289C" w:rsidP="00D1117E">
      <w:pPr>
        <w:pStyle w:val="ConsPlusNormal"/>
        <w:jc w:val="both"/>
        <w:rPr>
          <w:sz w:val="22"/>
          <w:szCs w:val="22"/>
        </w:rPr>
      </w:pPr>
      <w:r w:rsidRPr="00D3157C">
        <w:rPr>
          <w:sz w:val="22"/>
          <w:szCs w:val="22"/>
        </w:rPr>
        <w:t>(введено Постановлением Правительства РФ от 09.09.2013 N 788)</w:t>
      </w:r>
    </w:p>
    <w:p w:rsidR="00CF289C" w:rsidRPr="00D3157C" w:rsidRDefault="00CF289C" w:rsidP="00D1117E">
      <w:pPr>
        <w:pStyle w:val="ConsPlusNormal"/>
        <w:ind w:firstLine="540"/>
        <w:jc w:val="both"/>
        <w:rPr>
          <w:sz w:val="22"/>
          <w:szCs w:val="22"/>
        </w:rPr>
      </w:pPr>
      <w:r w:rsidRPr="00D3157C">
        <w:rPr>
          <w:sz w:val="22"/>
          <w:szCs w:val="22"/>
        </w:rPr>
        <w:t>(1-Пентил-1H-индазол-3-ил) (2,2,3,3-тетраметилциклопропил) метанон и его производные</w:t>
      </w:r>
    </w:p>
    <w:p w:rsidR="00CF289C" w:rsidRPr="00D3157C" w:rsidRDefault="00CF289C" w:rsidP="00D1117E">
      <w:pPr>
        <w:pStyle w:val="ConsPlusNormal"/>
        <w:jc w:val="both"/>
        <w:rPr>
          <w:sz w:val="22"/>
          <w:szCs w:val="22"/>
        </w:rPr>
      </w:pPr>
      <w:r w:rsidRPr="00D3157C">
        <w:rPr>
          <w:sz w:val="22"/>
          <w:szCs w:val="22"/>
        </w:rPr>
        <w:t>(введено Постановлением Правительства РФ от 23.06.2014 N 578)</w:t>
      </w:r>
    </w:p>
    <w:p w:rsidR="00CF289C" w:rsidRPr="00D3157C" w:rsidRDefault="00CF289C" w:rsidP="00D1117E">
      <w:pPr>
        <w:pStyle w:val="ConsPlusNormal"/>
        <w:ind w:firstLine="540"/>
        <w:jc w:val="both"/>
        <w:rPr>
          <w:sz w:val="22"/>
          <w:szCs w:val="22"/>
        </w:rPr>
      </w:pPr>
      <w:r w:rsidRPr="00D3157C">
        <w:rPr>
          <w:sz w:val="22"/>
          <w:szCs w:val="22"/>
        </w:rPr>
        <w:t>2-(1-Пентил-1H-индол-3-карбоксамидо)уксусная кислота и ее производные</w:t>
      </w:r>
    </w:p>
    <w:p w:rsidR="00CF289C" w:rsidRPr="00D3157C" w:rsidRDefault="00CF289C" w:rsidP="00D1117E">
      <w:pPr>
        <w:pStyle w:val="ConsPlusNormal"/>
        <w:jc w:val="both"/>
        <w:rPr>
          <w:sz w:val="22"/>
          <w:szCs w:val="22"/>
        </w:rPr>
      </w:pPr>
      <w:r w:rsidRPr="00D3157C">
        <w:rPr>
          <w:sz w:val="22"/>
          <w:szCs w:val="22"/>
        </w:rPr>
        <w:t>(введено Постановлением Правительства РФ от 27.02.2015 N 174)</w:t>
      </w:r>
    </w:p>
    <w:p w:rsidR="00CF289C" w:rsidRPr="00D3157C" w:rsidRDefault="00CF289C" w:rsidP="00D1117E">
      <w:pPr>
        <w:pStyle w:val="ConsPlusNormal"/>
        <w:ind w:firstLine="540"/>
        <w:jc w:val="both"/>
        <w:rPr>
          <w:sz w:val="22"/>
          <w:szCs w:val="22"/>
        </w:rPr>
      </w:pPr>
      <w:r w:rsidRPr="00D3157C">
        <w:rPr>
          <w:sz w:val="22"/>
          <w:szCs w:val="22"/>
        </w:rPr>
        <w:t>1-Пентил-1H-индол-3-ил-(1-нафтил)метан (JWH-175) и его производные, за исключением производных, включенных в качестве самостоятельных позиций в перечень</w:t>
      </w:r>
    </w:p>
    <w:p w:rsidR="00CF289C" w:rsidRPr="00D3157C" w:rsidRDefault="00CF289C" w:rsidP="00D1117E">
      <w:pPr>
        <w:pStyle w:val="ConsPlusNormal"/>
        <w:jc w:val="both"/>
        <w:rPr>
          <w:sz w:val="22"/>
          <w:szCs w:val="22"/>
        </w:rPr>
      </w:pPr>
      <w:r w:rsidRPr="00D3157C">
        <w:rPr>
          <w:sz w:val="22"/>
          <w:szCs w:val="22"/>
        </w:rPr>
        <w:t>(введено Постановлением Правительства РФ от 31.12.2009 N 1186, в ред. Постановления Правительства РФ от 30.10.2010 N 882)</w:t>
      </w:r>
    </w:p>
    <w:p w:rsidR="00CF289C" w:rsidRPr="00D3157C" w:rsidRDefault="00CF289C" w:rsidP="00D1117E">
      <w:pPr>
        <w:pStyle w:val="ConsPlusNormal"/>
        <w:ind w:firstLine="540"/>
        <w:jc w:val="both"/>
        <w:rPr>
          <w:sz w:val="22"/>
          <w:szCs w:val="22"/>
        </w:rPr>
      </w:pPr>
      <w:r w:rsidRPr="00D3157C">
        <w:rPr>
          <w:sz w:val="22"/>
          <w:szCs w:val="22"/>
        </w:rPr>
        <w:t>(1-Пентил-1H-индол-3-ил)(пиридин-3-ил)метанон и его производные</w:t>
      </w:r>
    </w:p>
    <w:p w:rsidR="00CF289C" w:rsidRPr="00D3157C" w:rsidRDefault="00CF289C" w:rsidP="00D1117E">
      <w:pPr>
        <w:pStyle w:val="ConsPlusNormal"/>
        <w:jc w:val="both"/>
        <w:rPr>
          <w:sz w:val="22"/>
          <w:szCs w:val="22"/>
        </w:rPr>
      </w:pPr>
      <w:r w:rsidRPr="00D3157C">
        <w:rPr>
          <w:sz w:val="22"/>
          <w:szCs w:val="22"/>
        </w:rPr>
        <w:t>(введено Постановлением Правительства РФ от 23.06.2014 N 578)</w:t>
      </w:r>
    </w:p>
    <w:p w:rsidR="00CF289C" w:rsidRPr="00D3157C" w:rsidRDefault="00CF289C" w:rsidP="00D1117E">
      <w:pPr>
        <w:pStyle w:val="ConsPlusNormal"/>
        <w:ind w:firstLine="540"/>
        <w:jc w:val="both"/>
        <w:rPr>
          <w:sz w:val="22"/>
          <w:szCs w:val="22"/>
        </w:rPr>
      </w:pPr>
      <w:r w:rsidRPr="00D3157C">
        <w:rPr>
          <w:sz w:val="22"/>
          <w:szCs w:val="22"/>
        </w:rPr>
        <w:t>1-Пентил-1H-индол-3-ил-(4-метил-1-нафтил)метан (JWH-184) и его производные, за исключением производных, включенных в качестве самостоятельных позиций в перечень</w:t>
      </w:r>
    </w:p>
    <w:p w:rsidR="00CF289C" w:rsidRPr="00D3157C" w:rsidRDefault="00CF289C" w:rsidP="00D1117E">
      <w:pPr>
        <w:pStyle w:val="ConsPlusNormal"/>
        <w:jc w:val="both"/>
        <w:rPr>
          <w:sz w:val="22"/>
          <w:szCs w:val="22"/>
        </w:rPr>
      </w:pPr>
      <w:r w:rsidRPr="00D3157C">
        <w:rPr>
          <w:sz w:val="22"/>
          <w:szCs w:val="22"/>
        </w:rPr>
        <w:t>(введено Постановлением Правительства РФ от 31.12.2009 N 1186, в ред. Постановления Правительства РФ от 30.10.2010 N 882)</w:t>
      </w:r>
    </w:p>
    <w:p w:rsidR="00CF289C" w:rsidRPr="00D3157C" w:rsidRDefault="00CF289C" w:rsidP="00D1117E">
      <w:pPr>
        <w:pStyle w:val="ConsPlusNormal"/>
        <w:ind w:firstLine="540"/>
        <w:jc w:val="both"/>
        <w:rPr>
          <w:sz w:val="22"/>
          <w:szCs w:val="22"/>
        </w:rPr>
      </w:pPr>
      <w:r w:rsidRPr="00D3157C">
        <w:rPr>
          <w:sz w:val="22"/>
          <w:szCs w:val="22"/>
        </w:rPr>
        <w:t>1-Пентил-1H-индол-3-ил-(4-метокси-1-нафтил)метан (JWH-185) и его производные, за исключением производных, включенных в качестве самостоятельных позиций в перечень</w:t>
      </w:r>
    </w:p>
    <w:p w:rsidR="00CF289C" w:rsidRPr="00D3157C" w:rsidRDefault="00CF289C" w:rsidP="00D1117E">
      <w:pPr>
        <w:pStyle w:val="ConsPlusNormal"/>
        <w:jc w:val="both"/>
        <w:rPr>
          <w:sz w:val="22"/>
          <w:szCs w:val="22"/>
        </w:rPr>
      </w:pPr>
      <w:r w:rsidRPr="00D3157C">
        <w:rPr>
          <w:sz w:val="22"/>
          <w:szCs w:val="22"/>
        </w:rPr>
        <w:t>(введено Постановлением Правительства РФ от 31.12.2009 N 1186, в ред. Постановления Правительства РФ от 30.10.2010 N 882)</w:t>
      </w:r>
    </w:p>
    <w:p w:rsidR="00CF289C" w:rsidRPr="00D3157C" w:rsidRDefault="00CF289C" w:rsidP="00D1117E">
      <w:pPr>
        <w:pStyle w:val="ConsPlusNormal"/>
        <w:ind w:firstLine="540"/>
        <w:jc w:val="both"/>
        <w:rPr>
          <w:sz w:val="22"/>
          <w:szCs w:val="22"/>
        </w:rPr>
      </w:pPr>
      <w:r w:rsidRPr="00D3157C">
        <w:rPr>
          <w:sz w:val="22"/>
          <w:szCs w:val="22"/>
        </w:rPr>
        <w:t>(1-Пентил-1Н-индол-3-ил)(пиперазин-1-ил)метанон и его производные</w:t>
      </w:r>
    </w:p>
    <w:p w:rsidR="00CF289C" w:rsidRPr="00D3157C" w:rsidRDefault="00CF289C" w:rsidP="00D1117E">
      <w:pPr>
        <w:pStyle w:val="ConsPlusNormal"/>
        <w:jc w:val="both"/>
        <w:rPr>
          <w:sz w:val="22"/>
          <w:szCs w:val="22"/>
        </w:rPr>
      </w:pPr>
      <w:r w:rsidRPr="00D3157C">
        <w:rPr>
          <w:sz w:val="22"/>
          <w:szCs w:val="22"/>
        </w:rPr>
        <w:t>(введено Постановлением Правительства РФ от 09.09.2013 N 788)</w:t>
      </w:r>
    </w:p>
    <w:p w:rsidR="00CF289C" w:rsidRPr="00D3157C" w:rsidRDefault="00CF289C" w:rsidP="00D1117E">
      <w:pPr>
        <w:pStyle w:val="ConsPlusNormal"/>
        <w:ind w:firstLine="540"/>
        <w:jc w:val="both"/>
        <w:rPr>
          <w:sz w:val="22"/>
          <w:szCs w:val="22"/>
        </w:rPr>
      </w:pPr>
      <w:r w:rsidRPr="00D3157C">
        <w:rPr>
          <w:sz w:val="22"/>
          <w:szCs w:val="22"/>
        </w:rPr>
        <w:t>1-Пентил-N-(хинолин-8-ил)-1H-индол-3-карбоксамид и его производные</w:t>
      </w:r>
    </w:p>
    <w:p w:rsidR="00CF289C" w:rsidRPr="00D3157C" w:rsidRDefault="00CF289C" w:rsidP="00D1117E">
      <w:pPr>
        <w:pStyle w:val="ConsPlusNormal"/>
        <w:jc w:val="both"/>
        <w:rPr>
          <w:sz w:val="22"/>
          <w:szCs w:val="22"/>
        </w:rPr>
      </w:pPr>
      <w:r w:rsidRPr="00D3157C">
        <w:rPr>
          <w:sz w:val="22"/>
          <w:szCs w:val="22"/>
        </w:rPr>
        <w:t>(введено Постановлением Правительства РФ от 23.06.2014 N 578)</w:t>
      </w:r>
    </w:p>
    <w:p w:rsidR="00CF289C" w:rsidRPr="00D3157C" w:rsidRDefault="00CF289C" w:rsidP="00D1117E">
      <w:pPr>
        <w:pStyle w:val="ConsPlusNormal"/>
        <w:ind w:firstLine="540"/>
        <w:jc w:val="both"/>
        <w:rPr>
          <w:sz w:val="22"/>
          <w:szCs w:val="22"/>
        </w:rPr>
      </w:pPr>
      <w:r w:rsidRPr="00D3157C">
        <w:rPr>
          <w:sz w:val="22"/>
          <w:szCs w:val="22"/>
        </w:rPr>
        <w:t>ПЕПАП (L-фенэтил-4-фенил-4-пиперидинол ацетат (эфир))</w:t>
      </w:r>
    </w:p>
    <w:p w:rsidR="00CF289C" w:rsidRPr="00D3157C" w:rsidRDefault="00CF289C" w:rsidP="00D1117E">
      <w:pPr>
        <w:pStyle w:val="ConsPlusNormal"/>
        <w:ind w:firstLine="540"/>
        <w:jc w:val="both"/>
        <w:rPr>
          <w:sz w:val="22"/>
          <w:szCs w:val="22"/>
        </w:rPr>
      </w:pPr>
      <w:r w:rsidRPr="00D3157C">
        <w:rPr>
          <w:sz w:val="22"/>
          <w:szCs w:val="22"/>
        </w:rPr>
        <w:t>Петидин</w:t>
      </w:r>
    </w:p>
    <w:p w:rsidR="00CF289C" w:rsidRPr="00D3157C" w:rsidRDefault="00CF289C" w:rsidP="00D1117E">
      <w:pPr>
        <w:pStyle w:val="ConsPlusNormal"/>
        <w:ind w:firstLine="540"/>
        <w:jc w:val="both"/>
        <w:rPr>
          <w:sz w:val="22"/>
          <w:szCs w:val="22"/>
        </w:rPr>
      </w:pPr>
      <w:r w:rsidRPr="00D3157C">
        <w:rPr>
          <w:sz w:val="22"/>
          <w:szCs w:val="22"/>
        </w:rPr>
        <w:t>Петидин, промежуточный продукт A (4-циано-1-метил-4-фенилпиперидин)</w:t>
      </w:r>
    </w:p>
    <w:p w:rsidR="00CF289C" w:rsidRPr="00D3157C" w:rsidRDefault="00CF289C" w:rsidP="00D1117E">
      <w:pPr>
        <w:pStyle w:val="ConsPlusNormal"/>
        <w:jc w:val="both"/>
        <w:rPr>
          <w:sz w:val="22"/>
          <w:szCs w:val="22"/>
        </w:rPr>
      </w:pPr>
      <w:r w:rsidRPr="00D3157C">
        <w:rPr>
          <w:sz w:val="22"/>
          <w:szCs w:val="22"/>
        </w:rPr>
        <w:t>(в ред. Постановления Правительства РФ от 08.07.2006 N 421)</w:t>
      </w:r>
    </w:p>
    <w:p w:rsidR="00CF289C" w:rsidRPr="00D3157C" w:rsidRDefault="00CF289C" w:rsidP="00D1117E">
      <w:pPr>
        <w:pStyle w:val="ConsPlusNormal"/>
        <w:ind w:firstLine="540"/>
        <w:jc w:val="both"/>
        <w:rPr>
          <w:sz w:val="22"/>
          <w:szCs w:val="22"/>
        </w:rPr>
      </w:pPr>
      <w:r w:rsidRPr="00D3157C">
        <w:rPr>
          <w:sz w:val="22"/>
          <w:szCs w:val="22"/>
        </w:rPr>
        <w:t>Петидин, промежуточный продукт B (этиловый эфир-4-фенилпиперидин-4-карбоновой кислоты)</w:t>
      </w:r>
    </w:p>
    <w:p w:rsidR="00CF289C" w:rsidRPr="00D3157C" w:rsidRDefault="00CF289C" w:rsidP="00D1117E">
      <w:pPr>
        <w:pStyle w:val="ConsPlusNormal"/>
        <w:jc w:val="both"/>
        <w:rPr>
          <w:sz w:val="22"/>
          <w:szCs w:val="22"/>
        </w:rPr>
      </w:pPr>
      <w:r w:rsidRPr="00D3157C">
        <w:rPr>
          <w:sz w:val="22"/>
          <w:szCs w:val="22"/>
        </w:rPr>
        <w:t>(введено Постановлением Правительства РФ от 08.07.2006 N 421)</w:t>
      </w:r>
    </w:p>
    <w:p w:rsidR="00CF289C" w:rsidRPr="00D3157C" w:rsidRDefault="00CF289C" w:rsidP="00D1117E">
      <w:pPr>
        <w:pStyle w:val="ConsPlusNormal"/>
        <w:ind w:firstLine="540"/>
        <w:jc w:val="both"/>
        <w:rPr>
          <w:sz w:val="22"/>
          <w:szCs w:val="22"/>
        </w:rPr>
      </w:pPr>
      <w:r w:rsidRPr="00D3157C">
        <w:rPr>
          <w:sz w:val="22"/>
          <w:szCs w:val="22"/>
        </w:rPr>
        <w:t>Петидин, промежуточный продукт C (1-метил-4-фенилпиперидин-4-карбоновой кислоты)</w:t>
      </w:r>
    </w:p>
    <w:p w:rsidR="00CF289C" w:rsidRPr="00D3157C" w:rsidRDefault="00CF289C" w:rsidP="00D1117E">
      <w:pPr>
        <w:pStyle w:val="ConsPlusNormal"/>
        <w:jc w:val="both"/>
        <w:rPr>
          <w:sz w:val="22"/>
          <w:szCs w:val="22"/>
        </w:rPr>
      </w:pPr>
      <w:r w:rsidRPr="00D3157C">
        <w:rPr>
          <w:sz w:val="22"/>
          <w:szCs w:val="22"/>
        </w:rPr>
        <w:t>(введено Постановлением Правительства РФ от 08.07.2006 N 421)</w:t>
      </w:r>
    </w:p>
    <w:p w:rsidR="00CF289C" w:rsidRPr="00D3157C" w:rsidRDefault="00CF289C" w:rsidP="00D1117E">
      <w:pPr>
        <w:pStyle w:val="ConsPlusNormal"/>
        <w:ind w:firstLine="540"/>
        <w:jc w:val="both"/>
        <w:rPr>
          <w:sz w:val="22"/>
          <w:szCs w:val="22"/>
        </w:rPr>
      </w:pPr>
      <w:r w:rsidRPr="00D3157C">
        <w:rPr>
          <w:sz w:val="22"/>
          <w:szCs w:val="22"/>
        </w:rPr>
        <w:t>Пиминодин</w:t>
      </w:r>
    </w:p>
    <w:p w:rsidR="00CF289C" w:rsidRPr="00D3157C" w:rsidRDefault="00CF289C" w:rsidP="00D1117E">
      <w:pPr>
        <w:pStyle w:val="ConsPlusNormal"/>
        <w:ind w:firstLine="540"/>
        <w:jc w:val="both"/>
        <w:rPr>
          <w:sz w:val="22"/>
          <w:szCs w:val="22"/>
        </w:rPr>
      </w:pPr>
      <w:r w:rsidRPr="00D3157C">
        <w:rPr>
          <w:sz w:val="22"/>
          <w:szCs w:val="22"/>
        </w:rPr>
        <w:t>(Пиперидин-2-ил)дифенилметан и его производные, за исключением производных, включенных в качестве самостоятельных позиций в перечень</w:t>
      </w:r>
    </w:p>
    <w:p w:rsidR="00CF289C" w:rsidRPr="00D3157C" w:rsidRDefault="00CF289C" w:rsidP="00D1117E">
      <w:pPr>
        <w:pStyle w:val="ConsPlusNormal"/>
        <w:jc w:val="both"/>
        <w:rPr>
          <w:sz w:val="22"/>
          <w:szCs w:val="22"/>
        </w:rPr>
      </w:pPr>
      <w:r w:rsidRPr="00D3157C">
        <w:rPr>
          <w:sz w:val="22"/>
          <w:szCs w:val="22"/>
        </w:rPr>
        <w:t>(введено Постановлением Правительства РФ от 06.10.2011 N 822)</w:t>
      </w:r>
    </w:p>
    <w:p w:rsidR="00CF289C" w:rsidRPr="00D3157C" w:rsidRDefault="00CF289C" w:rsidP="00D1117E">
      <w:pPr>
        <w:pStyle w:val="ConsPlusNormal"/>
        <w:ind w:firstLine="540"/>
        <w:jc w:val="both"/>
        <w:rPr>
          <w:sz w:val="22"/>
          <w:szCs w:val="22"/>
        </w:rPr>
      </w:pPr>
      <w:r w:rsidRPr="00D3157C">
        <w:rPr>
          <w:sz w:val="22"/>
          <w:szCs w:val="22"/>
        </w:rPr>
        <w:t>2-(4-пиперидин-1-ил-фенил)-этиламид 5-хлоро-3-этил-1H-индол-2-карбоновой кислоты (Org 27569) и его производные, за исключением производных, включенных в качестве самостоятельных позиций в перечень</w:t>
      </w:r>
    </w:p>
    <w:p w:rsidR="00CF289C" w:rsidRPr="00D3157C" w:rsidRDefault="00CF289C" w:rsidP="00D1117E">
      <w:pPr>
        <w:pStyle w:val="ConsPlusNormal"/>
        <w:jc w:val="both"/>
        <w:rPr>
          <w:sz w:val="22"/>
          <w:szCs w:val="22"/>
        </w:rPr>
      </w:pPr>
      <w:r w:rsidRPr="00D3157C">
        <w:rPr>
          <w:sz w:val="22"/>
          <w:szCs w:val="22"/>
        </w:rPr>
        <w:t>(введено Постановлением Правительства РФ от 10.07.2013 N 580)</w:t>
      </w:r>
    </w:p>
    <w:p w:rsidR="00CF289C" w:rsidRPr="00D3157C" w:rsidRDefault="00CF289C" w:rsidP="00D1117E">
      <w:pPr>
        <w:pStyle w:val="ConsPlusNormal"/>
        <w:ind w:firstLine="540"/>
        <w:jc w:val="both"/>
        <w:rPr>
          <w:sz w:val="22"/>
          <w:szCs w:val="22"/>
        </w:rPr>
      </w:pPr>
      <w:r w:rsidRPr="00D3157C">
        <w:rPr>
          <w:sz w:val="22"/>
          <w:szCs w:val="22"/>
        </w:rPr>
        <w:t>1-(Пиридин-2-ил)проп-2-иламин и его производные, за исключением производных, включенных в качестве самостоятельных позиций в перечень</w:t>
      </w:r>
    </w:p>
    <w:p w:rsidR="00CF289C" w:rsidRPr="00D3157C" w:rsidRDefault="00CF289C" w:rsidP="00D1117E">
      <w:pPr>
        <w:pStyle w:val="ConsPlusNormal"/>
        <w:jc w:val="both"/>
        <w:rPr>
          <w:sz w:val="22"/>
          <w:szCs w:val="22"/>
        </w:rPr>
      </w:pPr>
      <w:r w:rsidRPr="00D3157C">
        <w:rPr>
          <w:sz w:val="22"/>
          <w:szCs w:val="22"/>
        </w:rPr>
        <w:t>(введено Постановлением Правительства РФ от 22.03.2014 N 224)</w:t>
      </w:r>
    </w:p>
    <w:p w:rsidR="00CF289C" w:rsidRPr="00D3157C" w:rsidRDefault="00CF289C" w:rsidP="00D1117E">
      <w:pPr>
        <w:pStyle w:val="ConsPlusNormal"/>
        <w:ind w:firstLine="540"/>
        <w:jc w:val="both"/>
        <w:rPr>
          <w:sz w:val="22"/>
          <w:szCs w:val="22"/>
        </w:rPr>
      </w:pPr>
      <w:r w:rsidRPr="00D3157C">
        <w:rPr>
          <w:sz w:val="22"/>
          <w:szCs w:val="22"/>
        </w:rPr>
        <w:t>(Пирролидин-2-ил)дифенилметан и его производные, за исключением производных, включенных в качестве самостоятельных позиций в перечень</w:t>
      </w:r>
    </w:p>
    <w:p w:rsidR="00CF289C" w:rsidRPr="00D3157C" w:rsidRDefault="00CF289C" w:rsidP="00D1117E">
      <w:pPr>
        <w:pStyle w:val="ConsPlusNormal"/>
        <w:jc w:val="both"/>
        <w:rPr>
          <w:sz w:val="22"/>
          <w:szCs w:val="22"/>
        </w:rPr>
      </w:pPr>
      <w:r w:rsidRPr="00D3157C">
        <w:rPr>
          <w:sz w:val="22"/>
          <w:szCs w:val="22"/>
        </w:rPr>
        <w:t>(введено Постановлением Правительства РФ от 06.10.2011 N 822)</w:t>
      </w:r>
    </w:p>
    <w:p w:rsidR="00CF289C" w:rsidRPr="00D3157C" w:rsidRDefault="00CF289C" w:rsidP="00D1117E">
      <w:pPr>
        <w:pStyle w:val="ConsPlusNormal"/>
        <w:ind w:firstLine="540"/>
        <w:jc w:val="both"/>
        <w:rPr>
          <w:sz w:val="22"/>
          <w:szCs w:val="22"/>
        </w:rPr>
      </w:pPr>
      <w:r w:rsidRPr="00D3157C">
        <w:rPr>
          <w:sz w:val="22"/>
          <w:szCs w:val="22"/>
        </w:rPr>
        <w:t>2-(Пирролидин-1-ил)-1-(тиофен-2-ил)бутан-1-он и его производные</w:t>
      </w:r>
    </w:p>
    <w:p w:rsidR="00CF289C" w:rsidRPr="00D3157C" w:rsidRDefault="00CF289C" w:rsidP="00D1117E">
      <w:pPr>
        <w:pStyle w:val="ConsPlusNormal"/>
        <w:jc w:val="both"/>
        <w:rPr>
          <w:sz w:val="22"/>
          <w:szCs w:val="22"/>
        </w:rPr>
      </w:pPr>
      <w:r w:rsidRPr="00D3157C">
        <w:rPr>
          <w:sz w:val="22"/>
          <w:szCs w:val="22"/>
        </w:rPr>
        <w:t>(введено Постановлением Правительства РФ от 02.07.2015 N 665)</w:t>
      </w:r>
    </w:p>
    <w:p w:rsidR="00CF289C" w:rsidRPr="00D3157C" w:rsidRDefault="00CF289C" w:rsidP="00D1117E">
      <w:pPr>
        <w:pStyle w:val="ConsPlusNormal"/>
        <w:ind w:firstLine="540"/>
        <w:jc w:val="both"/>
        <w:rPr>
          <w:sz w:val="22"/>
          <w:szCs w:val="22"/>
        </w:rPr>
      </w:pPr>
      <w:r w:rsidRPr="00D3157C">
        <w:rPr>
          <w:sz w:val="22"/>
          <w:szCs w:val="22"/>
        </w:rPr>
        <w:t>2-(пирролидин-1-ил)-1-(тиофен-2-ил)пентан-1-он и его производные, за исключением производных, включенных в качестве самостоятельных позиций в перечень</w:t>
      </w:r>
    </w:p>
    <w:p w:rsidR="00CF289C" w:rsidRPr="00D3157C" w:rsidRDefault="00CF289C" w:rsidP="00D1117E">
      <w:pPr>
        <w:pStyle w:val="ConsPlusNormal"/>
        <w:jc w:val="both"/>
        <w:rPr>
          <w:sz w:val="22"/>
          <w:szCs w:val="22"/>
        </w:rPr>
      </w:pPr>
      <w:r w:rsidRPr="00D3157C">
        <w:rPr>
          <w:sz w:val="22"/>
          <w:szCs w:val="22"/>
        </w:rPr>
        <w:t>(введено Постановлением Правительства РФ от 07.11.2013 N 998)</w:t>
      </w:r>
    </w:p>
    <w:p w:rsidR="00CF289C" w:rsidRPr="00D3157C" w:rsidRDefault="00CF289C" w:rsidP="00D1117E">
      <w:pPr>
        <w:pStyle w:val="ConsPlusNormal"/>
        <w:ind w:firstLine="540"/>
        <w:jc w:val="both"/>
        <w:rPr>
          <w:sz w:val="22"/>
          <w:szCs w:val="22"/>
        </w:rPr>
      </w:pPr>
      <w:r w:rsidRPr="00D3157C">
        <w:rPr>
          <w:sz w:val="22"/>
          <w:szCs w:val="22"/>
        </w:rPr>
        <w:t>Позиция исключена. - Постановление Правительства РФ от 27.11.2010 N 934</w:t>
      </w:r>
    </w:p>
    <w:p w:rsidR="00CF289C" w:rsidRPr="00D3157C" w:rsidRDefault="00CF289C" w:rsidP="00D1117E">
      <w:pPr>
        <w:pStyle w:val="ConsPlusNormal"/>
        <w:ind w:firstLine="540"/>
        <w:jc w:val="both"/>
        <w:rPr>
          <w:sz w:val="22"/>
          <w:szCs w:val="22"/>
        </w:rPr>
      </w:pPr>
      <w:r w:rsidRPr="00D3157C">
        <w:rPr>
          <w:sz w:val="22"/>
          <w:szCs w:val="22"/>
        </w:rPr>
        <w:t>ПМА (4-метокси-альфа-метилфенил-этиламин)</w:t>
      </w:r>
    </w:p>
    <w:p w:rsidR="00CF289C" w:rsidRPr="00D3157C" w:rsidRDefault="00CF289C" w:rsidP="00D1117E">
      <w:pPr>
        <w:pStyle w:val="ConsPlusNormal"/>
        <w:ind w:firstLine="540"/>
        <w:jc w:val="both"/>
        <w:rPr>
          <w:sz w:val="22"/>
          <w:szCs w:val="22"/>
        </w:rPr>
      </w:pPr>
      <w:r w:rsidRPr="00D3157C">
        <w:rPr>
          <w:sz w:val="22"/>
          <w:szCs w:val="22"/>
        </w:rPr>
        <w:t>Прогептазин</w:t>
      </w:r>
    </w:p>
    <w:p w:rsidR="00CF289C" w:rsidRPr="00D3157C" w:rsidRDefault="00CF289C" w:rsidP="00D1117E">
      <w:pPr>
        <w:pStyle w:val="ConsPlusNormal"/>
        <w:ind w:firstLine="540"/>
        <w:jc w:val="both"/>
        <w:rPr>
          <w:sz w:val="22"/>
          <w:szCs w:val="22"/>
        </w:rPr>
      </w:pPr>
      <w:r w:rsidRPr="00D3157C">
        <w:rPr>
          <w:sz w:val="22"/>
          <w:szCs w:val="22"/>
        </w:rPr>
        <w:t>Позиция исключена. - Постановление Правительства РФ от 08.07.2006 N 421</w:t>
      </w:r>
    </w:p>
    <w:p w:rsidR="00CF289C" w:rsidRPr="00D3157C" w:rsidRDefault="00CF289C" w:rsidP="00D1117E">
      <w:pPr>
        <w:pStyle w:val="ConsPlusNormal"/>
        <w:ind w:firstLine="540"/>
        <w:jc w:val="both"/>
        <w:rPr>
          <w:sz w:val="22"/>
          <w:szCs w:val="22"/>
        </w:rPr>
      </w:pPr>
      <w:r w:rsidRPr="00D3157C">
        <w:rPr>
          <w:sz w:val="22"/>
          <w:szCs w:val="22"/>
        </w:rPr>
        <w:t>Позиция исключена. - Постановление Правительства РФ от 08.07.2006 N 421</w:t>
      </w:r>
    </w:p>
    <w:p w:rsidR="00CF289C" w:rsidRPr="00D3157C" w:rsidRDefault="00CF289C" w:rsidP="00D1117E">
      <w:pPr>
        <w:pStyle w:val="ConsPlusNormal"/>
        <w:ind w:firstLine="540"/>
        <w:jc w:val="both"/>
        <w:rPr>
          <w:sz w:val="22"/>
          <w:szCs w:val="22"/>
        </w:rPr>
      </w:pPr>
      <w:r w:rsidRPr="00D3157C">
        <w:rPr>
          <w:sz w:val="22"/>
          <w:szCs w:val="22"/>
        </w:rPr>
        <w:t>Псилоцибин</w:t>
      </w:r>
    </w:p>
    <w:p w:rsidR="00CF289C" w:rsidRPr="00D3157C" w:rsidRDefault="00CF289C" w:rsidP="00D1117E">
      <w:pPr>
        <w:pStyle w:val="ConsPlusNormal"/>
        <w:ind w:firstLine="540"/>
        <w:jc w:val="both"/>
        <w:rPr>
          <w:sz w:val="22"/>
          <w:szCs w:val="22"/>
        </w:rPr>
      </w:pPr>
      <w:r w:rsidRPr="00D3157C">
        <w:rPr>
          <w:sz w:val="22"/>
          <w:szCs w:val="22"/>
        </w:rPr>
        <w:t>Псилоцин</w:t>
      </w:r>
    </w:p>
    <w:p w:rsidR="00CF289C" w:rsidRPr="00D3157C" w:rsidRDefault="00CF289C" w:rsidP="00D1117E">
      <w:pPr>
        <w:pStyle w:val="ConsPlusNormal"/>
        <w:ind w:firstLine="540"/>
        <w:jc w:val="both"/>
        <w:rPr>
          <w:sz w:val="22"/>
          <w:szCs w:val="22"/>
        </w:rPr>
      </w:pPr>
      <w:r w:rsidRPr="00D3157C">
        <w:rPr>
          <w:sz w:val="22"/>
          <w:szCs w:val="22"/>
        </w:rPr>
        <w:t>Рацеметорфан</w:t>
      </w:r>
    </w:p>
    <w:p w:rsidR="00CF289C" w:rsidRPr="00D3157C" w:rsidRDefault="00CF289C" w:rsidP="00D1117E">
      <w:pPr>
        <w:pStyle w:val="ConsPlusNormal"/>
        <w:ind w:firstLine="540"/>
        <w:jc w:val="both"/>
        <w:rPr>
          <w:sz w:val="22"/>
          <w:szCs w:val="22"/>
        </w:rPr>
      </w:pPr>
      <w:r w:rsidRPr="00D3157C">
        <w:rPr>
          <w:sz w:val="22"/>
          <w:szCs w:val="22"/>
        </w:rPr>
        <w:t>Рацеморамид</w:t>
      </w:r>
    </w:p>
    <w:p w:rsidR="00CF289C" w:rsidRPr="00D3157C" w:rsidRDefault="00CF289C" w:rsidP="00D1117E">
      <w:pPr>
        <w:pStyle w:val="ConsPlusNormal"/>
        <w:ind w:firstLine="540"/>
        <w:jc w:val="both"/>
        <w:rPr>
          <w:sz w:val="22"/>
          <w:szCs w:val="22"/>
        </w:rPr>
      </w:pPr>
      <w:r w:rsidRPr="00D3157C">
        <w:rPr>
          <w:sz w:val="22"/>
          <w:szCs w:val="22"/>
        </w:rPr>
        <w:t>Рацеморфан</w:t>
      </w:r>
    </w:p>
    <w:p w:rsidR="00CF289C" w:rsidRPr="00D3157C" w:rsidRDefault="00CF289C" w:rsidP="00D1117E">
      <w:pPr>
        <w:pStyle w:val="ConsPlusNormal"/>
        <w:ind w:firstLine="540"/>
        <w:jc w:val="both"/>
        <w:rPr>
          <w:sz w:val="22"/>
          <w:szCs w:val="22"/>
        </w:rPr>
      </w:pPr>
      <w:r w:rsidRPr="00D3157C">
        <w:rPr>
          <w:sz w:val="22"/>
          <w:szCs w:val="22"/>
        </w:rPr>
        <w:t>Ролициклидин</w:t>
      </w:r>
    </w:p>
    <w:p w:rsidR="00CF289C" w:rsidRPr="00D3157C" w:rsidRDefault="00CF289C" w:rsidP="00D1117E">
      <w:pPr>
        <w:pStyle w:val="ConsPlusNormal"/>
        <w:ind w:firstLine="540"/>
        <w:jc w:val="both"/>
        <w:rPr>
          <w:sz w:val="22"/>
          <w:szCs w:val="22"/>
        </w:rPr>
      </w:pPr>
      <w:r w:rsidRPr="00D3157C">
        <w:rPr>
          <w:sz w:val="22"/>
          <w:szCs w:val="22"/>
        </w:rPr>
        <w:t>Сальвинорин A</w:t>
      </w:r>
    </w:p>
    <w:p w:rsidR="00CF289C" w:rsidRPr="00D3157C" w:rsidRDefault="00CF289C" w:rsidP="00D1117E">
      <w:pPr>
        <w:pStyle w:val="ConsPlusNormal"/>
        <w:jc w:val="both"/>
        <w:rPr>
          <w:sz w:val="22"/>
          <w:szCs w:val="22"/>
        </w:rPr>
      </w:pPr>
      <w:r w:rsidRPr="00D3157C">
        <w:rPr>
          <w:sz w:val="22"/>
          <w:szCs w:val="22"/>
        </w:rPr>
        <w:t>(введено Постановлением Правительства РФ от 31.12.2009 N 1186)</w:t>
      </w:r>
    </w:p>
    <w:p w:rsidR="00CF289C" w:rsidRPr="00D3157C" w:rsidRDefault="00CF289C" w:rsidP="00D1117E">
      <w:pPr>
        <w:pStyle w:val="ConsPlusNormal"/>
        <w:ind w:firstLine="540"/>
        <w:jc w:val="both"/>
        <w:rPr>
          <w:sz w:val="22"/>
          <w:szCs w:val="22"/>
        </w:rPr>
      </w:pPr>
      <w:r w:rsidRPr="00D3157C">
        <w:rPr>
          <w:sz w:val="22"/>
          <w:szCs w:val="22"/>
        </w:rPr>
        <w:t>2С-В (4-бром-2,5-диметоксифенетиламин)</w:t>
      </w:r>
    </w:p>
    <w:p w:rsidR="00CF289C" w:rsidRPr="00D3157C" w:rsidRDefault="00CF289C" w:rsidP="00D1117E">
      <w:pPr>
        <w:pStyle w:val="ConsPlusNormal"/>
        <w:ind w:firstLine="540"/>
        <w:jc w:val="both"/>
        <w:rPr>
          <w:sz w:val="22"/>
          <w:szCs w:val="22"/>
        </w:rPr>
      </w:pPr>
      <w:r w:rsidRPr="00D3157C">
        <w:rPr>
          <w:sz w:val="22"/>
          <w:szCs w:val="22"/>
        </w:rPr>
        <w:t>СТП (ДОМ) [2-амино-1-(2,5-диметокси-4-метил)фенилпропан]</w:t>
      </w:r>
    </w:p>
    <w:p w:rsidR="00CF289C" w:rsidRPr="00D3157C" w:rsidRDefault="00CF289C" w:rsidP="00D1117E">
      <w:pPr>
        <w:pStyle w:val="ConsPlusNormal"/>
        <w:ind w:firstLine="540"/>
        <w:jc w:val="both"/>
        <w:rPr>
          <w:sz w:val="22"/>
          <w:szCs w:val="22"/>
        </w:rPr>
      </w:pPr>
      <w:r w:rsidRPr="00D3157C">
        <w:rPr>
          <w:sz w:val="22"/>
          <w:szCs w:val="22"/>
        </w:rPr>
        <w:t>Позиция исключена. - Постановление Правительства РФ от 27.11.2010 N 934</w:t>
      </w:r>
    </w:p>
    <w:p w:rsidR="00CF289C" w:rsidRPr="00D3157C" w:rsidRDefault="00CF289C" w:rsidP="00D1117E">
      <w:pPr>
        <w:pStyle w:val="ConsPlusNormal"/>
        <w:ind w:firstLine="540"/>
        <w:jc w:val="both"/>
        <w:rPr>
          <w:sz w:val="22"/>
          <w:szCs w:val="22"/>
        </w:rPr>
      </w:pPr>
      <w:r w:rsidRPr="00D3157C">
        <w:rPr>
          <w:sz w:val="22"/>
          <w:szCs w:val="22"/>
        </w:rPr>
        <w:t>Тебакон (ацетилдигидрокодеинон)</w:t>
      </w:r>
    </w:p>
    <w:p w:rsidR="00CF289C" w:rsidRPr="00D3157C" w:rsidRDefault="00CF289C" w:rsidP="00D1117E">
      <w:pPr>
        <w:pStyle w:val="ConsPlusNormal"/>
        <w:jc w:val="both"/>
        <w:rPr>
          <w:sz w:val="22"/>
          <w:szCs w:val="22"/>
        </w:rPr>
      </w:pPr>
      <w:r w:rsidRPr="00D3157C">
        <w:rPr>
          <w:sz w:val="22"/>
          <w:szCs w:val="22"/>
        </w:rPr>
        <w:t>(в ред. Постановления Правительства РФ от 30.06.2010 N 486)</w:t>
      </w:r>
    </w:p>
    <w:p w:rsidR="00CF289C" w:rsidRPr="00D3157C" w:rsidRDefault="00CF289C" w:rsidP="00D1117E">
      <w:pPr>
        <w:pStyle w:val="ConsPlusNormal"/>
        <w:ind w:firstLine="540"/>
        <w:jc w:val="both"/>
        <w:rPr>
          <w:sz w:val="22"/>
          <w:szCs w:val="22"/>
        </w:rPr>
      </w:pPr>
      <w:r w:rsidRPr="00D3157C">
        <w:rPr>
          <w:sz w:val="22"/>
          <w:szCs w:val="22"/>
        </w:rPr>
        <w:t>Теноциклидин (ТЦП)</w:t>
      </w:r>
    </w:p>
    <w:p w:rsidR="00CF289C" w:rsidRPr="00D3157C" w:rsidRDefault="00CF289C" w:rsidP="00D1117E">
      <w:pPr>
        <w:pStyle w:val="ConsPlusNormal"/>
        <w:jc w:val="both"/>
        <w:rPr>
          <w:sz w:val="22"/>
          <w:szCs w:val="22"/>
        </w:rPr>
      </w:pPr>
      <w:r w:rsidRPr="00D3157C">
        <w:rPr>
          <w:sz w:val="22"/>
          <w:szCs w:val="22"/>
        </w:rPr>
        <w:t>(в ред. Постановления Правительства РФ от 30.06.2010 N 486)</w:t>
      </w:r>
    </w:p>
    <w:p w:rsidR="00CF289C" w:rsidRPr="00D3157C" w:rsidRDefault="00CF289C" w:rsidP="00D1117E">
      <w:pPr>
        <w:pStyle w:val="ConsPlusNormal"/>
        <w:ind w:firstLine="540"/>
        <w:jc w:val="both"/>
        <w:rPr>
          <w:sz w:val="22"/>
          <w:szCs w:val="22"/>
        </w:rPr>
      </w:pPr>
      <w:r w:rsidRPr="00D3157C">
        <w:rPr>
          <w:sz w:val="22"/>
          <w:szCs w:val="22"/>
        </w:rPr>
        <w:t>Тетрагидроканнабинол (все изомеры)</w:t>
      </w:r>
    </w:p>
    <w:p w:rsidR="00CF289C" w:rsidRPr="00D3157C" w:rsidRDefault="00CF289C" w:rsidP="00D1117E">
      <w:pPr>
        <w:pStyle w:val="ConsPlusNormal"/>
        <w:ind w:firstLine="540"/>
        <w:jc w:val="both"/>
        <w:rPr>
          <w:sz w:val="22"/>
          <w:szCs w:val="22"/>
        </w:rPr>
      </w:pPr>
      <w:r w:rsidRPr="00D3157C">
        <w:rPr>
          <w:sz w:val="22"/>
          <w:szCs w:val="22"/>
        </w:rPr>
        <w:t>3-(2,2,3,3-тетраметилциклопропанкарбонил)индол и его производные, за исключением производных, включенных в качестве самостоятельных позиций в перечень</w:t>
      </w:r>
    </w:p>
    <w:p w:rsidR="00CF289C" w:rsidRPr="00D3157C" w:rsidRDefault="00CF289C" w:rsidP="00D1117E">
      <w:pPr>
        <w:pStyle w:val="ConsPlusNormal"/>
        <w:jc w:val="both"/>
        <w:rPr>
          <w:sz w:val="22"/>
          <w:szCs w:val="22"/>
        </w:rPr>
      </w:pPr>
      <w:r w:rsidRPr="00D3157C">
        <w:rPr>
          <w:sz w:val="22"/>
          <w:szCs w:val="22"/>
        </w:rPr>
        <w:t>(введено Постановлением Правительства РФ от 18.01.2017 N 26)</w:t>
      </w:r>
    </w:p>
    <w:p w:rsidR="00CF289C" w:rsidRPr="00D3157C" w:rsidRDefault="00CF289C" w:rsidP="00D1117E">
      <w:pPr>
        <w:pStyle w:val="ConsPlusNormal"/>
        <w:ind w:firstLine="540"/>
        <w:jc w:val="both"/>
        <w:rPr>
          <w:sz w:val="22"/>
          <w:szCs w:val="22"/>
        </w:rPr>
      </w:pPr>
      <w:r w:rsidRPr="00D3157C">
        <w:rPr>
          <w:sz w:val="22"/>
          <w:szCs w:val="22"/>
        </w:rPr>
        <w:t>2-Тиофен-2-илэтиламин и его производные, за исключением производных, включенных в качестве самостоятельных позиций в перечень</w:t>
      </w:r>
    </w:p>
    <w:p w:rsidR="00CF289C" w:rsidRPr="00D3157C" w:rsidRDefault="00CF289C" w:rsidP="00D1117E">
      <w:pPr>
        <w:pStyle w:val="ConsPlusNormal"/>
        <w:jc w:val="both"/>
        <w:rPr>
          <w:sz w:val="22"/>
          <w:szCs w:val="22"/>
        </w:rPr>
      </w:pPr>
      <w:r w:rsidRPr="00D3157C">
        <w:rPr>
          <w:sz w:val="22"/>
          <w:szCs w:val="22"/>
        </w:rPr>
        <w:t>(введено Постановлением Правительства РФ от 06.10.2011 N 822)</w:t>
      </w:r>
    </w:p>
    <w:p w:rsidR="00CF289C" w:rsidRPr="00D3157C" w:rsidRDefault="00CF289C" w:rsidP="00D1117E">
      <w:pPr>
        <w:pStyle w:val="ConsPlusNormal"/>
        <w:ind w:firstLine="540"/>
        <w:jc w:val="both"/>
        <w:rPr>
          <w:sz w:val="22"/>
          <w:szCs w:val="22"/>
        </w:rPr>
      </w:pPr>
      <w:r w:rsidRPr="00D3157C">
        <w:rPr>
          <w:sz w:val="22"/>
          <w:szCs w:val="22"/>
        </w:rPr>
        <w:t>Тиофентанил</w:t>
      </w:r>
    </w:p>
    <w:p w:rsidR="00CF289C" w:rsidRPr="00D3157C" w:rsidRDefault="00CF289C" w:rsidP="00D1117E">
      <w:pPr>
        <w:pStyle w:val="ConsPlusNormal"/>
        <w:ind w:firstLine="540"/>
        <w:jc w:val="both"/>
        <w:rPr>
          <w:sz w:val="22"/>
          <w:szCs w:val="22"/>
        </w:rPr>
      </w:pPr>
      <w:r w:rsidRPr="00D3157C">
        <w:rPr>
          <w:sz w:val="22"/>
          <w:szCs w:val="22"/>
        </w:rPr>
        <w:t>ТМА (d, L-3,4,5-триметокси-альфа-метилфенил-амин)</w:t>
      </w:r>
    </w:p>
    <w:p w:rsidR="00CF289C" w:rsidRPr="00D3157C" w:rsidRDefault="00CF289C" w:rsidP="00D1117E">
      <w:pPr>
        <w:pStyle w:val="ConsPlusNormal"/>
        <w:ind w:firstLine="540"/>
        <w:jc w:val="both"/>
        <w:rPr>
          <w:sz w:val="22"/>
          <w:szCs w:val="22"/>
        </w:rPr>
      </w:pPr>
      <w:r w:rsidRPr="00D3157C">
        <w:rPr>
          <w:sz w:val="22"/>
          <w:szCs w:val="22"/>
        </w:rPr>
        <w:t>TFMPP (1-(3-трифлюорометилфенил) пиперазин)</w:t>
      </w:r>
    </w:p>
    <w:p w:rsidR="00CF289C" w:rsidRPr="00D3157C" w:rsidRDefault="00CF289C" w:rsidP="00D1117E">
      <w:pPr>
        <w:pStyle w:val="ConsPlusNormal"/>
        <w:jc w:val="both"/>
        <w:rPr>
          <w:sz w:val="22"/>
          <w:szCs w:val="22"/>
        </w:rPr>
      </w:pPr>
      <w:r w:rsidRPr="00D3157C">
        <w:rPr>
          <w:sz w:val="22"/>
          <w:szCs w:val="22"/>
        </w:rPr>
        <w:t>(введено Постановлением Правительства РФ от 08.07.2006 N 421)</w:t>
      </w:r>
    </w:p>
    <w:p w:rsidR="00CF289C" w:rsidRPr="00D3157C" w:rsidRDefault="00CF289C" w:rsidP="00D1117E">
      <w:pPr>
        <w:pStyle w:val="ConsPlusNormal"/>
        <w:ind w:firstLine="540"/>
        <w:jc w:val="both"/>
        <w:rPr>
          <w:sz w:val="22"/>
          <w:szCs w:val="22"/>
        </w:rPr>
      </w:pPr>
      <w:r w:rsidRPr="00D3157C">
        <w:rPr>
          <w:sz w:val="22"/>
          <w:szCs w:val="22"/>
        </w:rPr>
        <w:t>Фенадоксон</w:t>
      </w:r>
    </w:p>
    <w:p w:rsidR="00CF289C" w:rsidRPr="00D3157C" w:rsidRDefault="00CF289C" w:rsidP="00D1117E">
      <w:pPr>
        <w:pStyle w:val="ConsPlusNormal"/>
        <w:ind w:firstLine="540"/>
        <w:jc w:val="both"/>
        <w:rPr>
          <w:sz w:val="22"/>
          <w:szCs w:val="22"/>
        </w:rPr>
      </w:pPr>
      <w:r w:rsidRPr="00D3157C">
        <w:rPr>
          <w:sz w:val="22"/>
          <w:szCs w:val="22"/>
        </w:rPr>
        <w:t>Позиция исключена. - Постановление Правительства РФ от 30.06.2010 N 486</w:t>
      </w:r>
    </w:p>
    <w:p w:rsidR="00CF289C" w:rsidRPr="00D3157C" w:rsidRDefault="00CF289C" w:rsidP="00D1117E">
      <w:pPr>
        <w:pStyle w:val="ConsPlusNormal"/>
        <w:ind w:firstLine="540"/>
        <w:jc w:val="both"/>
        <w:rPr>
          <w:sz w:val="22"/>
          <w:szCs w:val="22"/>
        </w:rPr>
      </w:pPr>
      <w:r w:rsidRPr="00D3157C">
        <w:rPr>
          <w:sz w:val="22"/>
          <w:szCs w:val="22"/>
        </w:rPr>
        <w:t>Феназоцин</w:t>
      </w:r>
    </w:p>
    <w:p w:rsidR="00CF289C" w:rsidRPr="00D3157C" w:rsidRDefault="00CF289C" w:rsidP="00D1117E">
      <w:pPr>
        <w:pStyle w:val="ConsPlusNormal"/>
        <w:ind w:firstLine="540"/>
        <w:jc w:val="both"/>
        <w:rPr>
          <w:sz w:val="22"/>
          <w:szCs w:val="22"/>
        </w:rPr>
      </w:pPr>
      <w:r w:rsidRPr="00D3157C">
        <w:rPr>
          <w:sz w:val="22"/>
          <w:szCs w:val="22"/>
        </w:rPr>
        <w:t>Фенампромид</w:t>
      </w:r>
    </w:p>
    <w:p w:rsidR="00CF289C" w:rsidRPr="00D3157C" w:rsidRDefault="00CF289C" w:rsidP="00D1117E">
      <w:pPr>
        <w:pStyle w:val="ConsPlusNormal"/>
        <w:ind w:firstLine="540"/>
        <w:jc w:val="both"/>
        <w:rPr>
          <w:sz w:val="22"/>
          <w:szCs w:val="22"/>
        </w:rPr>
      </w:pPr>
      <w:r w:rsidRPr="00D3157C">
        <w:rPr>
          <w:sz w:val="22"/>
          <w:szCs w:val="22"/>
        </w:rPr>
        <w:t>Фенатин</w:t>
      </w:r>
    </w:p>
    <w:p w:rsidR="00CF289C" w:rsidRPr="00D3157C" w:rsidRDefault="00CF289C" w:rsidP="00D1117E">
      <w:pPr>
        <w:pStyle w:val="ConsPlusNormal"/>
        <w:ind w:firstLine="540"/>
        <w:jc w:val="both"/>
        <w:rPr>
          <w:sz w:val="22"/>
          <w:szCs w:val="22"/>
        </w:rPr>
      </w:pPr>
      <w:r w:rsidRPr="00D3157C">
        <w:rPr>
          <w:sz w:val="22"/>
          <w:szCs w:val="22"/>
        </w:rPr>
        <w:t>1-Фенилпиперазин и его производные, за исключением производных, включенных в качестве самостоятельных позиций в перечень</w:t>
      </w:r>
    </w:p>
    <w:p w:rsidR="00CF289C" w:rsidRPr="00D3157C" w:rsidRDefault="00CF289C" w:rsidP="00D1117E">
      <w:pPr>
        <w:pStyle w:val="ConsPlusNormal"/>
        <w:jc w:val="both"/>
        <w:rPr>
          <w:sz w:val="22"/>
          <w:szCs w:val="22"/>
        </w:rPr>
      </w:pPr>
      <w:r w:rsidRPr="00D3157C">
        <w:rPr>
          <w:sz w:val="22"/>
          <w:szCs w:val="22"/>
        </w:rPr>
        <w:t>(введено Постановлением Правительства РФ от 06.10.2011 N 822)</w:t>
      </w:r>
    </w:p>
    <w:p w:rsidR="00CF289C" w:rsidRPr="00D3157C" w:rsidRDefault="00CF289C" w:rsidP="00D1117E">
      <w:pPr>
        <w:pStyle w:val="ConsPlusNormal"/>
        <w:ind w:firstLine="540"/>
        <w:jc w:val="both"/>
        <w:rPr>
          <w:sz w:val="22"/>
          <w:szCs w:val="22"/>
        </w:rPr>
      </w:pPr>
      <w:r w:rsidRPr="00D3157C">
        <w:rPr>
          <w:sz w:val="22"/>
          <w:szCs w:val="22"/>
        </w:rPr>
        <w:t>1-Фенилциклогексиламин и его производные, за исключением производных, включенных в качестве самостоятельных позиций в перечень</w:t>
      </w:r>
    </w:p>
    <w:p w:rsidR="00CF289C" w:rsidRPr="00D3157C" w:rsidRDefault="00CF289C" w:rsidP="00D1117E">
      <w:pPr>
        <w:pStyle w:val="ConsPlusNormal"/>
        <w:jc w:val="both"/>
        <w:rPr>
          <w:sz w:val="22"/>
          <w:szCs w:val="22"/>
        </w:rPr>
      </w:pPr>
      <w:r w:rsidRPr="00D3157C">
        <w:rPr>
          <w:sz w:val="22"/>
          <w:szCs w:val="22"/>
        </w:rPr>
        <w:t>(введено Постановлением Правительства РФ от 06.10.2011 N 822)</w:t>
      </w:r>
    </w:p>
    <w:p w:rsidR="00CF289C" w:rsidRPr="00D3157C" w:rsidRDefault="00CF289C" w:rsidP="00D1117E">
      <w:pPr>
        <w:pStyle w:val="ConsPlusNormal"/>
        <w:ind w:firstLine="540"/>
        <w:jc w:val="both"/>
        <w:rPr>
          <w:sz w:val="22"/>
          <w:szCs w:val="22"/>
        </w:rPr>
      </w:pPr>
      <w:r w:rsidRPr="00D3157C">
        <w:rPr>
          <w:sz w:val="22"/>
          <w:szCs w:val="22"/>
        </w:rPr>
        <w:t>Фенилацетилиндол [1-(1Н-индол-3-ил)-2-фенилэтанон] и его производные, за исключением производных, включенных в качестве самостоятельных позиций в перечень</w:t>
      </w:r>
    </w:p>
    <w:p w:rsidR="00CF289C" w:rsidRPr="00D3157C" w:rsidRDefault="00CF289C" w:rsidP="00D1117E">
      <w:pPr>
        <w:pStyle w:val="ConsPlusNormal"/>
        <w:jc w:val="both"/>
        <w:rPr>
          <w:sz w:val="22"/>
          <w:szCs w:val="22"/>
        </w:rPr>
      </w:pPr>
      <w:r w:rsidRPr="00D3157C">
        <w:rPr>
          <w:sz w:val="22"/>
          <w:szCs w:val="22"/>
        </w:rPr>
        <w:t>(введено Постановлением Правительства РФ от 07.07.2011 N 540)</w:t>
      </w:r>
    </w:p>
    <w:p w:rsidR="00CF289C" w:rsidRPr="00D3157C" w:rsidRDefault="00CF289C" w:rsidP="00D1117E">
      <w:pPr>
        <w:pStyle w:val="ConsPlusNormal"/>
        <w:ind w:firstLine="540"/>
        <w:jc w:val="both"/>
        <w:rPr>
          <w:sz w:val="22"/>
          <w:szCs w:val="22"/>
        </w:rPr>
      </w:pPr>
      <w:r w:rsidRPr="00D3157C">
        <w:rPr>
          <w:sz w:val="22"/>
          <w:szCs w:val="22"/>
        </w:rPr>
        <w:t>Фенциклидин</w:t>
      </w:r>
    </w:p>
    <w:p w:rsidR="00CF289C" w:rsidRPr="00D3157C" w:rsidRDefault="00CF289C" w:rsidP="00D1117E">
      <w:pPr>
        <w:pStyle w:val="ConsPlusNormal"/>
        <w:ind w:firstLine="540"/>
        <w:jc w:val="both"/>
        <w:rPr>
          <w:sz w:val="22"/>
          <w:szCs w:val="22"/>
        </w:rPr>
      </w:pPr>
      <w:r w:rsidRPr="00D3157C">
        <w:rPr>
          <w:sz w:val="22"/>
          <w:szCs w:val="22"/>
        </w:rPr>
        <w:t>Феноморфан</w:t>
      </w:r>
    </w:p>
    <w:p w:rsidR="00CF289C" w:rsidRPr="00D3157C" w:rsidRDefault="00CF289C" w:rsidP="00D1117E">
      <w:pPr>
        <w:pStyle w:val="ConsPlusNormal"/>
        <w:ind w:firstLine="540"/>
        <w:jc w:val="both"/>
        <w:rPr>
          <w:sz w:val="22"/>
          <w:szCs w:val="22"/>
        </w:rPr>
      </w:pPr>
      <w:r w:rsidRPr="00D3157C">
        <w:rPr>
          <w:sz w:val="22"/>
          <w:szCs w:val="22"/>
        </w:rPr>
        <w:t>Феноперидин</w:t>
      </w:r>
    </w:p>
    <w:p w:rsidR="00CF289C" w:rsidRPr="00D3157C" w:rsidRDefault="00CF289C" w:rsidP="00D1117E">
      <w:pPr>
        <w:pStyle w:val="ConsPlusNormal"/>
        <w:ind w:firstLine="540"/>
        <w:jc w:val="both"/>
        <w:rPr>
          <w:sz w:val="22"/>
          <w:szCs w:val="22"/>
        </w:rPr>
      </w:pPr>
      <w:r w:rsidRPr="00D3157C">
        <w:rPr>
          <w:sz w:val="22"/>
          <w:szCs w:val="22"/>
        </w:rPr>
        <w:t>Фенфлурамин</w:t>
      </w:r>
    </w:p>
    <w:p w:rsidR="00CF289C" w:rsidRPr="00D3157C" w:rsidRDefault="00CF289C" w:rsidP="00D1117E">
      <w:pPr>
        <w:pStyle w:val="ConsPlusNormal"/>
        <w:jc w:val="both"/>
        <w:rPr>
          <w:sz w:val="22"/>
          <w:szCs w:val="22"/>
        </w:rPr>
      </w:pPr>
      <w:r w:rsidRPr="00D3157C">
        <w:rPr>
          <w:sz w:val="22"/>
          <w:szCs w:val="22"/>
        </w:rPr>
        <w:t>(введено Постановлением Правительства РФ от 08.07.2006 N 421)</w:t>
      </w:r>
    </w:p>
    <w:p w:rsidR="00CF289C" w:rsidRPr="00D3157C" w:rsidRDefault="00CF289C" w:rsidP="00D1117E">
      <w:pPr>
        <w:pStyle w:val="ConsPlusNormal"/>
        <w:ind w:firstLine="540"/>
        <w:jc w:val="both"/>
        <w:rPr>
          <w:sz w:val="22"/>
          <w:szCs w:val="22"/>
        </w:rPr>
      </w:pPr>
      <w:r w:rsidRPr="00D3157C">
        <w:rPr>
          <w:sz w:val="22"/>
          <w:szCs w:val="22"/>
        </w:rPr>
        <w:t>Фолькодин</w:t>
      </w:r>
    </w:p>
    <w:p w:rsidR="00CF289C" w:rsidRPr="00D3157C" w:rsidRDefault="00CF289C" w:rsidP="00D1117E">
      <w:pPr>
        <w:pStyle w:val="ConsPlusNormal"/>
        <w:ind w:firstLine="540"/>
        <w:jc w:val="both"/>
        <w:rPr>
          <w:sz w:val="22"/>
          <w:szCs w:val="22"/>
        </w:rPr>
      </w:pPr>
      <w:r w:rsidRPr="00D3157C">
        <w:rPr>
          <w:sz w:val="22"/>
          <w:szCs w:val="22"/>
        </w:rPr>
        <w:t>Фуретидин</w:t>
      </w:r>
    </w:p>
    <w:p w:rsidR="00CF289C" w:rsidRPr="00D3157C" w:rsidRDefault="00CF289C" w:rsidP="00D1117E">
      <w:pPr>
        <w:pStyle w:val="ConsPlusNormal"/>
        <w:ind w:firstLine="540"/>
        <w:jc w:val="both"/>
        <w:rPr>
          <w:sz w:val="22"/>
          <w:szCs w:val="22"/>
        </w:rPr>
      </w:pPr>
      <w:r w:rsidRPr="00D3157C">
        <w:rPr>
          <w:sz w:val="22"/>
          <w:szCs w:val="22"/>
        </w:rPr>
        <w:t>Хелиамин (6,7-диметокси-1,2,3,4-тетрагидроизохинолин)</w:t>
      </w:r>
    </w:p>
    <w:p w:rsidR="00CF289C" w:rsidRPr="00D3157C" w:rsidRDefault="00CF289C" w:rsidP="00D1117E">
      <w:pPr>
        <w:pStyle w:val="ConsPlusNormal"/>
        <w:jc w:val="both"/>
        <w:rPr>
          <w:sz w:val="22"/>
          <w:szCs w:val="22"/>
        </w:rPr>
      </w:pPr>
      <w:r w:rsidRPr="00D3157C">
        <w:rPr>
          <w:sz w:val="22"/>
          <w:szCs w:val="22"/>
        </w:rPr>
        <w:t>(введено Постановлением Правительства РФ от 09.09.2013 N 788)</w:t>
      </w:r>
    </w:p>
    <w:p w:rsidR="00CF289C" w:rsidRPr="00D3157C" w:rsidRDefault="00CF289C" w:rsidP="00D1117E">
      <w:pPr>
        <w:pStyle w:val="ConsPlusNormal"/>
        <w:ind w:firstLine="540"/>
        <w:jc w:val="both"/>
        <w:rPr>
          <w:sz w:val="22"/>
          <w:szCs w:val="22"/>
        </w:rPr>
      </w:pPr>
      <w:r w:rsidRPr="00D3157C">
        <w:rPr>
          <w:sz w:val="22"/>
          <w:szCs w:val="22"/>
        </w:rPr>
        <w:t>Хинолин-8-ил-1-бензил-1H-индазол-3-карбоксилат и его производные,</w:t>
      </w:r>
    </w:p>
    <w:p w:rsidR="00CF289C" w:rsidRPr="00D3157C" w:rsidRDefault="00CF289C" w:rsidP="00D1117E">
      <w:pPr>
        <w:pStyle w:val="ConsPlusNormal"/>
        <w:jc w:val="both"/>
        <w:rPr>
          <w:sz w:val="22"/>
          <w:szCs w:val="22"/>
        </w:rPr>
      </w:pPr>
      <w:r w:rsidRPr="00D3157C">
        <w:rPr>
          <w:sz w:val="22"/>
          <w:szCs w:val="22"/>
        </w:rPr>
        <w:t>(введено Постановлением Правительства РФ от 23.06.2014 N 578)</w:t>
      </w:r>
    </w:p>
    <w:p w:rsidR="00CF289C" w:rsidRPr="00D3157C" w:rsidRDefault="00CF289C" w:rsidP="00D1117E">
      <w:pPr>
        <w:pStyle w:val="ConsPlusNormal"/>
        <w:ind w:firstLine="540"/>
        <w:jc w:val="both"/>
        <w:rPr>
          <w:sz w:val="22"/>
          <w:szCs w:val="22"/>
        </w:rPr>
      </w:pPr>
      <w:r w:rsidRPr="00D3157C">
        <w:rPr>
          <w:sz w:val="22"/>
          <w:szCs w:val="22"/>
        </w:rPr>
        <w:t>Хинолин-8-ил-1-пентил-1H-индазол-3-карбоксилат и его производные</w:t>
      </w:r>
    </w:p>
    <w:p w:rsidR="00CF289C" w:rsidRPr="00D3157C" w:rsidRDefault="00CF289C" w:rsidP="00D1117E">
      <w:pPr>
        <w:pStyle w:val="ConsPlusNormal"/>
        <w:jc w:val="both"/>
        <w:rPr>
          <w:sz w:val="22"/>
          <w:szCs w:val="22"/>
        </w:rPr>
      </w:pPr>
      <w:r w:rsidRPr="00D3157C">
        <w:rPr>
          <w:sz w:val="22"/>
          <w:szCs w:val="22"/>
        </w:rPr>
        <w:t>(введено Постановлением Правительства РФ от 23.06.2014 N 578)</w:t>
      </w:r>
    </w:p>
    <w:p w:rsidR="00CF289C" w:rsidRPr="00D3157C" w:rsidRDefault="00CF289C" w:rsidP="00D1117E">
      <w:pPr>
        <w:pStyle w:val="ConsPlusNormal"/>
        <w:ind w:firstLine="540"/>
        <w:jc w:val="both"/>
        <w:rPr>
          <w:sz w:val="22"/>
          <w:szCs w:val="22"/>
        </w:rPr>
      </w:pPr>
      <w:r w:rsidRPr="00D3157C">
        <w:rPr>
          <w:sz w:val="22"/>
          <w:szCs w:val="22"/>
        </w:rPr>
        <w:t>Хинолин-8-ил-1-пентил-1H-индол-3-карбоксилат и его производные, за исключением производных, включенных в качестве самостоятельных позиций в перечень</w:t>
      </w:r>
    </w:p>
    <w:p w:rsidR="00CF289C" w:rsidRPr="00D3157C" w:rsidRDefault="00CF289C" w:rsidP="00D1117E">
      <w:pPr>
        <w:pStyle w:val="ConsPlusNormal"/>
        <w:jc w:val="both"/>
        <w:rPr>
          <w:sz w:val="22"/>
          <w:szCs w:val="22"/>
        </w:rPr>
      </w:pPr>
      <w:r w:rsidRPr="00D3157C">
        <w:rPr>
          <w:sz w:val="22"/>
          <w:szCs w:val="22"/>
        </w:rPr>
        <w:t>(введено Постановлением Правительства РФ от 10.07.2013 N 580)</w:t>
      </w:r>
    </w:p>
    <w:p w:rsidR="00CF289C" w:rsidRPr="00D3157C" w:rsidRDefault="00CF289C" w:rsidP="00D1117E">
      <w:pPr>
        <w:pStyle w:val="ConsPlusNormal"/>
        <w:ind w:firstLine="540"/>
        <w:jc w:val="both"/>
        <w:rPr>
          <w:sz w:val="22"/>
          <w:szCs w:val="22"/>
        </w:rPr>
      </w:pPr>
      <w:r w:rsidRPr="00D3157C">
        <w:rPr>
          <w:sz w:val="22"/>
          <w:szCs w:val="22"/>
        </w:rPr>
        <w:t>Хинолин-8-иламид 1-пентил-1Н-индазол-3-карбоновой кислоты и его производные, за исключением производных, включенных в качестве самостоятельных позиций в перечень</w:t>
      </w:r>
    </w:p>
    <w:p w:rsidR="00CF289C" w:rsidRPr="00D3157C" w:rsidRDefault="00CF289C" w:rsidP="00D1117E">
      <w:pPr>
        <w:pStyle w:val="ConsPlusNormal"/>
        <w:jc w:val="both"/>
        <w:rPr>
          <w:sz w:val="22"/>
          <w:szCs w:val="22"/>
        </w:rPr>
      </w:pPr>
      <w:r w:rsidRPr="00D3157C">
        <w:rPr>
          <w:sz w:val="22"/>
          <w:szCs w:val="22"/>
        </w:rPr>
        <w:t>(введено Постановлением Правительства РФ от 22.03.2014 N 224)</w:t>
      </w:r>
    </w:p>
    <w:p w:rsidR="00CF289C" w:rsidRPr="00D3157C" w:rsidRDefault="00CF289C" w:rsidP="00D1117E">
      <w:pPr>
        <w:pStyle w:val="ConsPlusNormal"/>
        <w:ind w:firstLine="540"/>
        <w:jc w:val="both"/>
        <w:rPr>
          <w:sz w:val="22"/>
          <w:szCs w:val="22"/>
        </w:rPr>
      </w:pPr>
      <w:r w:rsidRPr="00D3157C">
        <w:rPr>
          <w:sz w:val="22"/>
          <w:szCs w:val="22"/>
        </w:rPr>
        <w:t>Хинолин-8-иловый эфир 1-бензил-1Н-индол-3-карбоновой кислоты и его производные, за исключением производных, включенных в качестве самостоятельных позиций в перечень</w:t>
      </w:r>
    </w:p>
    <w:p w:rsidR="00CF289C" w:rsidRPr="00D3157C" w:rsidRDefault="00CF289C" w:rsidP="00D1117E">
      <w:pPr>
        <w:pStyle w:val="ConsPlusNormal"/>
        <w:jc w:val="both"/>
        <w:rPr>
          <w:sz w:val="22"/>
          <w:szCs w:val="22"/>
        </w:rPr>
      </w:pPr>
      <w:r w:rsidRPr="00D3157C">
        <w:rPr>
          <w:sz w:val="22"/>
          <w:szCs w:val="22"/>
        </w:rPr>
        <w:t>(введено Постановлением Правительства РФ от 22.03.2014 N 224)</w:t>
      </w:r>
    </w:p>
    <w:p w:rsidR="00CF289C" w:rsidRPr="00D3157C" w:rsidRDefault="00CF289C" w:rsidP="00D1117E">
      <w:pPr>
        <w:pStyle w:val="ConsPlusNormal"/>
        <w:ind w:firstLine="540"/>
        <w:jc w:val="both"/>
        <w:rPr>
          <w:sz w:val="22"/>
          <w:szCs w:val="22"/>
        </w:rPr>
      </w:pPr>
      <w:r w:rsidRPr="00D3157C">
        <w:rPr>
          <w:sz w:val="22"/>
          <w:szCs w:val="22"/>
        </w:rPr>
        <w:t>Хлорфенилпиперазин</w:t>
      </w:r>
    </w:p>
    <w:p w:rsidR="00CF289C" w:rsidRPr="00D3157C" w:rsidRDefault="00CF289C" w:rsidP="00D1117E">
      <w:pPr>
        <w:pStyle w:val="ConsPlusNormal"/>
        <w:jc w:val="both"/>
        <w:rPr>
          <w:sz w:val="22"/>
          <w:szCs w:val="22"/>
        </w:rPr>
      </w:pPr>
      <w:r w:rsidRPr="00D3157C">
        <w:rPr>
          <w:sz w:val="22"/>
          <w:szCs w:val="22"/>
        </w:rPr>
        <w:t>(введено Постановлением Правительства РФ от 30.06.2010 N 486)</w:t>
      </w:r>
    </w:p>
    <w:p w:rsidR="00CF289C" w:rsidRPr="00D3157C" w:rsidRDefault="00CF289C" w:rsidP="00D1117E">
      <w:pPr>
        <w:pStyle w:val="ConsPlusNormal"/>
        <w:ind w:firstLine="540"/>
        <w:jc w:val="both"/>
        <w:rPr>
          <w:sz w:val="22"/>
          <w:szCs w:val="22"/>
        </w:rPr>
      </w:pPr>
      <w:r w:rsidRPr="00D3157C">
        <w:rPr>
          <w:sz w:val="22"/>
          <w:szCs w:val="22"/>
        </w:rPr>
        <w:t>4-хлор-N-(1-фенэтилпиперидин-2-илиден)бензолсульфонамид и его производные, за исключением производных, включенных в качестве самостоятельных позиций в перечень</w:t>
      </w:r>
    </w:p>
    <w:p w:rsidR="00CF289C" w:rsidRPr="00D3157C" w:rsidRDefault="00CF289C" w:rsidP="00D1117E">
      <w:pPr>
        <w:pStyle w:val="ConsPlusNormal"/>
        <w:jc w:val="both"/>
        <w:rPr>
          <w:sz w:val="22"/>
          <w:szCs w:val="22"/>
        </w:rPr>
      </w:pPr>
      <w:r w:rsidRPr="00D3157C">
        <w:rPr>
          <w:sz w:val="22"/>
          <w:szCs w:val="22"/>
        </w:rPr>
        <w:t>(введено Постановлением Правительства РФ от 18.01.2017 N 26)</w:t>
      </w:r>
    </w:p>
    <w:p w:rsidR="00CF289C" w:rsidRPr="00D3157C" w:rsidRDefault="00CF289C" w:rsidP="00D1117E">
      <w:pPr>
        <w:pStyle w:val="ConsPlusNormal"/>
        <w:ind w:firstLine="540"/>
        <w:jc w:val="both"/>
        <w:rPr>
          <w:sz w:val="22"/>
          <w:szCs w:val="22"/>
        </w:rPr>
      </w:pPr>
      <w:r w:rsidRPr="00D3157C">
        <w:rPr>
          <w:sz w:val="22"/>
          <w:szCs w:val="22"/>
        </w:rPr>
        <w:t>1-циклогексил-4-(1,2-дифенилэтил)пиперазин и его производные, за исключением производных, включенных в качестве самостоятельных позиций в перечень</w:t>
      </w:r>
    </w:p>
    <w:p w:rsidR="00CF289C" w:rsidRPr="00D3157C" w:rsidRDefault="00CF289C" w:rsidP="00D1117E">
      <w:pPr>
        <w:pStyle w:val="ConsPlusNormal"/>
        <w:jc w:val="both"/>
        <w:rPr>
          <w:sz w:val="22"/>
          <w:szCs w:val="22"/>
        </w:rPr>
      </w:pPr>
      <w:r w:rsidRPr="00D3157C">
        <w:rPr>
          <w:sz w:val="22"/>
          <w:szCs w:val="22"/>
        </w:rPr>
        <w:t>(введено Постановлением Правительства РФ от 07.11.2013 N 998)</w:t>
      </w:r>
    </w:p>
    <w:p w:rsidR="00CF289C" w:rsidRPr="00D3157C" w:rsidRDefault="00CF289C" w:rsidP="00D1117E">
      <w:pPr>
        <w:pStyle w:val="ConsPlusNormal"/>
        <w:ind w:firstLine="540"/>
        <w:jc w:val="both"/>
        <w:rPr>
          <w:sz w:val="22"/>
          <w:szCs w:val="22"/>
        </w:rPr>
      </w:pPr>
      <w:r w:rsidRPr="00D3157C">
        <w:rPr>
          <w:sz w:val="22"/>
          <w:szCs w:val="22"/>
        </w:rPr>
        <w:t>Позиция исключена. - Постановление Правительства РФ от 27.11.2010 N 934</w:t>
      </w:r>
    </w:p>
    <w:p w:rsidR="00CF289C" w:rsidRPr="00D3157C" w:rsidRDefault="00CF289C" w:rsidP="00D1117E">
      <w:pPr>
        <w:pStyle w:val="ConsPlusNormal"/>
        <w:ind w:firstLine="540"/>
        <w:jc w:val="both"/>
        <w:rPr>
          <w:sz w:val="22"/>
          <w:szCs w:val="22"/>
        </w:rPr>
      </w:pPr>
      <w:r w:rsidRPr="00D3157C">
        <w:rPr>
          <w:sz w:val="22"/>
          <w:szCs w:val="22"/>
        </w:rPr>
        <w:t>Экгонин, его сложные эфиры и производные, которые могут быть превращены в экгонин и кокаин</w:t>
      </w:r>
    </w:p>
    <w:p w:rsidR="00CF289C" w:rsidRPr="00D3157C" w:rsidRDefault="00CF289C" w:rsidP="00D1117E">
      <w:pPr>
        <w:pStyle w:val="ConsPlusNormal"/>
        <w:ind w:firstLine="540"/>
        <w:jc w:val="both"/>
        <w:rPr>
          <w:sz w:val="22"/>
          <w:szCs w:val="22"/>
        </w:rPr>
      </w:pPr>
      <w:r w:rsidRPr="00D3157C">
        <w:rPr>
          <w:sz w:val="22"/>
          <w:szCs w:val="22"/>
        </w:rPr>
        <w:t>Экстракт маковой соломы (концентрат маковой соломы)</w:t>
      </w:r>
    </w:p>
    <w:p w:rsidR="00CF289C" w:rsidRPr="00D3157C" w:rsidRDefault="00CF289C" w:rsidP="00D1117E">
      <w:pPr>
        <w:pStyle w:val="ConsPlusNormal"/>
        <w:ind w:firstLine="540"/>
        <w:jc w:val="both"/>
        <w:rPr>
          <w:sz w:val="22"/>
          <w:szCs w:val="22"/>
        </w:rPr>
      </w:pPr>
      <w:r w:rsidRPr="00D3157C">
        <w:rPr>
          <w:sz w:val="22"/>
          <w:szCs w:val="22"/>
        </w:rPr>
        <w:t>N-ЭТИЛ-МДА (d, L-N-этил-альфа-метил-3,4-(метилендиокси) - фенетиламил)</w:t>
      </w:r>
    </w:p>
    <w:p w:rsidR="00CF289C" w:rsidRPr="00D3157C" w:rsidRDefault="00CF289C" w:rsidP="00D1117E">
      <w:pPr>
        <w:pStyle w:val="ConsPlusNormal"/>
        <w:ind w:firstLine="540"/>
        <w:jc w:val="both"/>
        <w:rPr>
          <w:sz w:val="22"/>
          <w:szCs w:val="22"/>
        </w:rPr>
      </w:pPr>
      <w:r w:rsidRPr="00D3157C">
        <w:rPr>
          <w:sz w:val="22"/>
          <w:szCs w:val="22"/>
        </w:rPr>
        <w:t>Этилметилтиамбутен</w:t>
      </w:r>
    </w:p>
    <w:p w:rsidR="00CF289C" w:rsidRPr="00D3157C" w:rsidRDefault="00CF289C" w:rsidP="00D1117E">
      <w:pPr>
        <w:pStyle w:val="ConsPlusNormal"/>
        <w:ind w:firstLine="540"/>
        <w:jc w:val="both"/>
        <w:rPr>
          <w:sz w:val="22"/>
          <w:szCs w:val="22"/>
        </w:rPr>
      </w:pPr>
      <w:r w:rsidRPr="00D3157C">
        <w:rPr>
          <w:sz w:val="22"/>
          <w:szCs w:val="22"/>
        </w:rPr>
        <w:t>1-Этил-1-пентил-3-(1-нафтоил)индол (JWH-116) и его производные, за исключением производных, включенных в качестве самостоятельных позиций в перечень</w:t>
      </w:r>
    </w:p>
    <w:p w:rsidR="00CF289C" w:rsidRPr="00D3157C" w:rsidRDefault="00CF289C" w:rsidP="00D1117E">
      <w:pPr>
        <w:pStyle w:val="ConsPlusNormal"/>
        <w:jc w:val="both"/>
        <w:rPr>
          <w:sz w:val="22"/>
          <w:szCs w:val="22"/>
        </w:rPr>
      </w:pPr>
      <w:r w:rsidRPr="00D3157C">
        <w:rPr>
          <w:sz w:val="22"/>
          <w:szCs w:val="22"/>
        </w:rPr>
        <w:t>(введено Постановлением Правительства РФ от 31.12.2009 N 1186, в ред. Постановления Правительства РФ от 30.10.2010 N 882)</w:t>
      </w:r>
    </w:p>
    <w:p w:rsidR="00CF289C" w:rsidRPr="00D3157C" w:rsidRDefault="00CF289C" w:rsidP="00D1117E">
      <w:pPr>
        <w:pStyle w:val="ConsPlusNormal"/>
        <w:ind w:firstLine="540"/>
        <w:jc w:val="both"/>
        <w:rPr>
          <w:sz w:val="22"/>
          <w:szCs w:val="22"/>
        </w:rPr>
      </w:pPr>
      <w:r w:rsidRPr="00D3157C">
        <w:rPr>
          <w:sz w:val="22"/>
          <w:szCs w:val="22"/>
        </w:rPr>
        <w:t>Этициклидин</w:t>
      </w:r>
    </w:p>
    <w:p w:rsidR="00CF289C" w:rsidRPr="00D3157C" w:rsidRDefault="00CF289C" w:rsidP="00D1117E">
      <w:pPr>
        <w:pStyle w:val="ConsPlusNormal"/>
        <w:ind w:firstLine="540"/>
        <w:jc w:val="both"/>
        <w:rPr>
          <w:sz w:val="22"/>
          <w:szCs w:val="22"/>
        </w:rPr>
      </w:pPr>
      <w:r w:rsidRPr="00D3157C">
        <w:rPr>
          <w:sz w:val="22"/>
          <w:szCs w:val="22"/>
        </w:rPr>
        <w:t>Этоксеридин</w:t>
      </w:r>
    </w:p>
    <w:p w:rsidR="00CF289C" w:rsidRPr="00D3157C" w:rsidRDefault="00CF289C" w:rsidP="00D1117E">
      <w:pPr>
        <w:pStyle w:val="ConsPlusNormal"/>
        <w:ind w:firstLine="540"/>
        <w:jc w:val="both"/>
        <w:rPr>
          <w:sz w:val="22"/>
          <w:szCs w:val="22"/>
        </w:rPr>
      </w:pPr>
      <w:r w:rsidRPr="00D3157C">
        <w:rPr>
          <w:sz w:val="22"/>
          <w:szCs w:val="22"/>
        </w:rPr>
        <w:t>Этонитазен</w:t>
      </w:r>
    </w:p>
    <w:p w:rsidR="00CF289C" w:rsidRPr="00D3157C" w:rsidRDefault="00CF289C" w:rsidP="00D1117E">
      <w:pPr>
        <w:pStyle w:val="ConsPlusNormal"/>
        <w:ind w:firstLine="540"/>
        <w:jc w:val="both"/>
        <w:rPr>
          <w:sz w:val="22"/>
          <w:szCs w:val="22"/>
        </w:rPr>
      </w:pPr>
      <w:r w:rsidRPr="00D3157C">
        <w:rPr>
          <w:sz w:val="22"/>
          <w:szCs w:val="22"/>
        </w:rPr>
        <w:t>Эторфин</w:t>
      </w:r>
    </w:p>
    <w:p w:rsidR="00CF289C" w:rsidRPr="00D3157C" w:rsidRDefault="00CF289C" w:rsidP="00D1117E">
      <w:pPr>
        <w:pStyle w:val="ConsPlusNormal"/>
        <w:ind w:firstLine="540"/>
        <w:jc w:val="both"/>
        <w:rPr>
          <w:sz w:val="22"/>
          <w:szCs w:val="22"/>
        </w:rPr>
      </w:pPr>
      <w:r w:rsidRPr="00D3157C">
        <w:rPr>
          <w:sz w:val="22"/>
          <w:szCs w:val="22"/>
        </w:rPr>
        <w:t>Этриптамин</w:t>
      </w:r>
    </w:p>
    <w:p w:rsidR="00CF289C" w:rsidRPr="00D3157C" w:rsidRDefault="00CF289C" w:rsidP="00D1117E">
      <w:pPr>
        <w:pStyle w:val="ConsPlusNormal"/>
        <w:ind w:firstLine="540"/>
        <w:jc w:val="both"/>
        <w:rPr>
          <w:sz w:val="22"/>
          <w:szCs w:val="22"/>
        </w:rPr>
      </w:pPr>
      <w:r w:rsidRPr="00D3157C">
        <w:rPr>
          <w:sz w:val="22"/>
          <w:szCs w:val="22"/>
        </w:rPr>
        <w:t>Эфедрон (меткатинон) и его производные, за исключением производных, включенных в качестве самостоятельных позиций в перечень</w:t>
      </w:r>
    </w:p>
    <w:p w:rsidR="00CF289C" w:rsidRPr="00D3157C" w:rsidRDefault="00CF289C" w:rsidP="00D1117E">
      <w:pPr>
        <w:pStyle w:val="ConsPlusNormal"/>
        <w:jc w:val="both"/>
        <w:rPr>
          <w:sz w:val="22"/>
          <w:szCs w:val="22"/>
        </w:rPr>
      </w:pPr>
      <w:r w:rsidRPr="00D3157C">
        <w:rPr>
          <w:sz w:val="22"/>
          <w:szCs w:val="22"/>
        </w:rPr>
        <w:t>(в ред. Постановления Правительства РФ от 30.10.2010 N 882)</w:t>
      </w:r>
    </w:p>
    <w:p w:rsidR="00CF289C" w:rsidRPr="00D3157C" w:rsidRDefault="00CF289C" w:rsidP="00D1117E">
      <w:pPr>
        <w:pStyle w:val="ConsPlusNormal"/>
        <w:rPr>
          <w:sz w:val="22"/>
          <w:szCs w:val="22"/>
        </w:rPr>
      </w:pPr>
    </w:p>
    <w:p w:rsidR="00CF289C" w:rsidRPr="00D3157C" w:rsidRDefault="00CF289C" w:rsidP="00D1117E">
      <w:pPr>
        <w:pStyle w:val="ConsPlusNormal"/>
        <w:ind w:firstLine="540"/>
        <w:jc w:val="both"/>
        <w:rPr>
          <w:sz w:val="22"/>
          <w:szCs w:val="22"/>
        </w:rPr>
      </w:pPr>
      <w:r w:rsidRPr="00D3157C">
        <w:rPr>
          <w:sz w:val="22"/>
          <w:szCs w:val="22"/>
        </w:rPr>
        <w:t>Психотропные вещества</w:t>
      </w:r>
    </w:p>
    <w:p w:rsidR="00CF289C" w:rsidRPr="00D3157C" w:rsidRDefault="00CF289C" w:rsidP="00D1117E">
      <w:pPr>
        <w:pStyle w:val="ConsPlusNormal"/>
        <w:rPr>
          <w:sz w:val="22"/>
          <w:szCs w:val="22"/>
        </w:rPr>
      </w:pPr>
    </w:p>
    <w:p w:rsidR="00CF289C" w:rsidRPr="00D3157C" w:rsidRDefault="00CF289C" w:rsidP="00D1117E">
      <w:pPr>
        <w:pStyle w:val="ConsPlusNormal"/>
        <w:ind w:firstLine="540"/>
        <w:jc w:val="both"/>
        <w:rPr>
          <w:sz w:val="22"/>
          <w:szCs w:val="22"/>
        </w:rPr>
      </w:pPr>
      <w:r w:rsidRPr="00D3157C">
        <w:rPr>
          <w:sz w:val="22"/>
          <w:szCs w:val="22"/>
        </w:rPr>
        <w:t>2-Амино-1-(4-бром-2,5-диметоксифенил)этанон и его производные</w:t>
      </w:r>
    </w:p>
    <w:p w:rsidR="00CF289C" w:rsidRPr="00D3157C" w:rsidRDefault="00CF289C" w:rsidP="00D1117E">
      <w:pPr>
        <w:pStyle w:val="ConsPlusNormal"/>
        <w:jc w:val="both"/>
        <w:rPr>
          <w:sz w:val="22"/>
          <w:szCs w:val="22"/>
        </w:rPr>
      </w:pPr>
      <w:r w:rsidRPr="00D3157C">
        <w:rPr>
          <w:sz w:val="22"/>
          <w:szCs w:val="22"/>
        </w:rPr>
        <w:t>(введено Постановлением Правительства РФ от 08.05.2015 N 448)</w:t>
      </w:r>
    </w:p>
    <w:p w:rsidR="00CF289C" w:rsidRPr="00D3157C" w:rsidRDefault="00CF289C" w:rsidP="00D1117E">
      <w:pPr>
        <w:pStyle w:val="ConsPlusNormal"/>
        <w:ind w:firstLine="540"/>
        <w:jc w:val="both"/>
        <w:rPr>
          <w:sz w:val="22"/>
          <w:szCs w:val="22"/>
        </w:rPr>
      </w:pPr>
      <w:r w:rsidRPr="00D3157C">
        <w:rPr>
          <w:sz w:val="22"/>
          <w:szCs w:val="22"/>
        </w:rPr>
        <w:t>Амфетамин и его производные, за исключением производных, включенных в качестве самостоятельных позиций в перечень</w:t>
      </w:r>
    </w:p>
    <w:p w:rsidR="00CF289C" w:rsidRPr="00D3157C" w:rsidRDefault="00CF289C" w:rsidP="00D1117E">
      <w:pPr>
        <w:pStyle w:val="ConsPlusNormal"/>
        <w:jc w:val="both"/>
        <w:rPr>
          <w:sz w:val="22"/>
          <w:szCs w:val="22"/>
        </w:rPr>
      </w:pPr>
      <w:r w:rsidRPr="00D3157C">
        <w:rPr>
          <w:sz w:val="22"/>
          <w:szCs w:val="22"/>
        </w:rPr>
        <w:t>(в ред. Постановлений Правительства РФ от 30.06.2010 N 486, от 07.07.2011 N 540)</w:t>
      </w:r>
    </w:p>
    <w:p w:rsidR="00CF289C" w:rsidRPr="00D3157C" w:rsidRDefault="00CF289C" w:rsidP="00D1117E">
      <w:pPr>
        <w:pStyle w:val="ConsPlusNormal"/>
        <w:ind w:firstLine="540"/>
        <w:jc w:val="both"/>
        <w:rPr>
          <w:sz w:val="22"/>
          <w:szCs w:val="22"/>
        </w:rPr>
      </w:pPr>
      <w:r w:rsidRPr="00D3157C">
        <w:rPr>
          <w:sz w:val="22"/>
          <w:szCs w:val="22"/>
        </w:rPr>
        <w:t>Катин (d-норпсевдоэфедрин)</w:t>
      </w:r>
    </w:p>
    <w:p w:rsidR="00CF289C" w:rsidRPr="00D3157C" w:rsidRDefault="00CF289C" w:rsidP="00D1117E">
      <w:pPr>
        <w:pStyle w:val="ConsPlusNormal"/>
        <w:ind w:firstLine="540"/>
        <w:jc w:val="both"/>
        <w:rPr>
          <w:sz w:val="22"/>
          <w:szCs w:val="22"/>
        </w:rPr>
      </w:pPr>
      <w:r w:rsidRPr="00D3157C">
        <w:rPr>
          <w:sz w:val="22"/>
          <w:szCs w:val="22"/>
        </w:rPr>
        <w:t>Катинон (L-альфа-аминопропиофенон) и его производные, за исключением производных, включенных в качестве самостоятельных позиций в перечень</w:t>
      </w:r>
    </w:p>
    <w:p w:rsidR="00CF289C" w:rsidRPr="00D3157C" w:rsidRDefault="00CF289C" w:rsidP="00D1117E">
      <w:pPr>
        <w:pStyle w:val="ConsPlusNormal"/>
        <w:jc w:val="both"/>
        <w:rPr>
          <w:sz w:val="22"/>
          <w:szCs w:val="22"/>
        </w:rPr>
      </w:pPr>
      <w:r w:rsidRPr="00D3157C">
        <w:rPr>
          <w:sz w:val="22"/>
          <w:szCs w:val="22"/>
        </w:rPr>
        <w:t>(в ред. Постановления Правительства РФ от 30.10.2010 N 882)</w:t>
      </w:r>
    </w:p>
    <w:p w:rsidR="00CF289C" w:rsidRPr="00D3157C" w:rsidRDefault="00CF289C" w:rsidP="00D1117E">
      <w:pPr>
        <w:pStyle w:val="ConsPlusNormal"/>
        <w:ind w:firstLine="540"/>
        <w:jc w:val="both"/>
        <w:rPr>
          <w:sz w:val="22"/>
          <w:szCs w:val="22"/>
        </w:rPr>
      </w:pPr>
      <w:r w:rsidRPr="00D3157C">
        <w:rPr>
          <w:sz w:val="22"/>
          <w:szCs w:val="22"/>
        </w:rPr>
        <w:t>Позиция исключена. - Постановление Правительства РФ от 08.07.2006 N 421</w:t>
      </w:r>
    </w:p>
    <w:p w:rsidR="00CF289C" w:rsidRPr="00D3157C" w:rsidRDefault="00CF289C" w:rsidP="00D1117E">
      <w:pPr>
        <w:pStyle w:val="ConsPlusNormal"/>
        <w:ind w:firstLine="540"/>
        <w:jc w:val="both"/>
        <w:rPr>
          <w:sz w:val="22"/>
          <w:szCs w:val="22"/>
        </w:rPr>
      </w:pPr>
      <w:r w:rsidRPr="00D3157C">
        <w:rPr>
          <w:sz w:val="22"/>
          <w:szCs w:val="22"/>
        </w:rPr>
        <w:t>Меклоквалон</w:t>
      </w:r>
    </w:p>
    <w:p w:rsidR="00CF289C" w:rsidRPr="00D3157C" w:rsidRDefault="00CF289C" w:rsidP="00D1117E">
      <w:pPr>
        <w:pStyle w:val="ConsPlusNormal"/>
        <w:ind w:firstLine="540"/>
        <w:jc w:val="both"/>
        <w:rPr>
          <w:sz w:val="22"/>
          <w:szCs w:val="22"/>
        </w:rPr>
      </w:pPr>
      <w:r w:rsidRPr="00D3157C">
        <w:rPr>
          <w:sz w:val="22"/>
          <w:szCs w:val="22"/>
        </w:rPr>
        <w:t>Метаквалон</w:t>
      </w:r>
    </w:p>
    <w:p w:rsidR="00CF289C" w:rsidRPr="00D3157C" w:rsidRDefault="00CF289C" w:rsidP="00D1117E">
      <w:pPr>
        <w:pStyle w:val="ConsPlusNormal"/>
        <w:ind w:firstLine="540"/>
        <w:jc w:val="both"/>
        <w:rPr>
          <w:sz w:val="22"/>
          <w:szCs w:val="22"/>
        </w:rPr>
      </w:pPr>
      <w:r w:rsidRPr="00D3157C">
        <w:rPr>
          <w:sz w:val="22"/>
          <w:szCs w:val="22"/>
        </w:rPr>
        <w:t>4-метиламинорекс и его производные, за исключением производных, включенных в качестве самостоятельных позиций в перечень</w:t>
      </w:r>
    </w:p>
    <w:p w:rsidR="00CF289C" w:rsidRPr="00D3157C" w:rsidRDefault="00CF289C" w:rsidP="00D1117E">
      <w:pPr>
        <w:pStyle w:val="ConsPlusNormal"/>
        <w:jc w:val="both"/>
        <w:rPr>
          <w:sz w:val="22"/>
          <w:szCs w:val="22"/>
        </w:rPr>
      </w:pPr>
      <w:r w:rsidRPr="00D3157C">
        <w:rPr>
          <w:sz w:val="22"/>
          <w:szCs w:val="22"/>
        </w:rPr>
        <w:t>(в ред. Постановления Правительства РФ от 22.03.2014 N 224)</w:t>
      </w:r>
    </w:p>
    <w:p w:rsidR="00CF289C" w:rsidRPr="00D3157C" w:rsidRDefault="00CF289C" w:rsidP="00D1117E">
      <w:pPr>
        <w:pStyle w:val="ConsPlusNormal"/>
        <w:ind w:firstLine="540"/>
        <w:jc w:val="both"/>
        <w:rPr>
          <w:sz w:val="22"/>
          <w:szCs w:val="22"/>
        </w:rPr>
      </w:pPr>
      <w:r w:rsidRPr="00D3157C">
        <w:rPr>
          <w:sz w:val="22"/>
          <w:szCs w:val="22"/>
        </w:rPr>
        <w:t>Метилфенидат (риталин) и его производные</w:t>
      </w:r>
    </w:p>
    <w:p w:rsidR="00CF289C" w:rsidRPr="00D3157C" w:rsidRDefault="00CF289C" w:rsidP="00D1117E">
      <w:pPr>
        <w:pStyle w:val="ConsPlusNormal"/>
        <w:jc w:val="both"/>
        <w:rPr>
          <w:sz w:val="22"/>
          <w:szCs w:val="22"/>
        </w:rPr>
      </w:pPr>
      <w:r w:rsidRPr="00D3157C">
        <w:rPr>
          <w:sz w:val="22"/>
          <w:szCs w:val="22"/>
        </w:rPr>
        <w:t>(в ред. Постановления Правительства РФ от 25.10.2014 N 1102)</w:t>
      </w:r>
    </w:p>
    <w:p w:rsidR="00CF289C" w:rsidRPr="00D3157C" w:rsidRDefault="00CF289C" w:rsidP="00D1117E">
      <w:pPr>
        <w:pStyle w:val="ConsPlusNormal"/>
        <w:ind w:firstLine="540"/>
        <w:jc w:val="both"/>
        <w:rPr>
          <w:sz w:val="22"/>
          <w:szCs w:val="22"/>
        </w:rPr>
      </w:pPr>
      <w:r w:rsidRPr="00D3157C">
        <w:rPr>
          <w:sz w:val="22"/>
          <w:szCs w:val="22"/>
        </w:rPr>
        <w:t>Фенетиллин</w:t>
      </w:r>
    </w:p>
    <w:p w:rsidR="00CF289C" w:rsidRPr="00D3157C" w:rsidRDefault="00CF289C" w:rsidP="00D1117E">
      <w:pPr>
        <w:pStyle w:val="ConsPlusNormal"/>
        <w:jc w:val="both"/>
        <w:rPr>
          <w:sz w:val="22"/>
          <w:szCs w:val="22"/>
        </w:rPr>
      </w:pPr>
      <w:r w:rsidRPr="00D3157C">
        <w:rPr>
          <w:sz w:val="22"/>
          <w:szCs w:val="22"/>
        </w:rPr>
        <w:t>(введено Постановлением Правительства РФ от 30.06.2010 N 486)</w:t>
      </w:r>
    </w:p>
    <w:p w:rsidR="00CF289C" w:rsidRPr="00D3157C" w:rsidRDefault="00CF289C" w:rsidP="00D1117E">
      <w:pPr>
        <w:pStyle w:val="ConsPlusNormal"/>
        <w:ind w:firstLine="540"/>
        <w:jc w:val="both"/>
        <w:rPr>
          <w:sz w:val="22"/>
          <w:szCs w:val="22"/>
        </w:rPr>
      </w:pPr>
      <w:r w:rsidRPr="00D3157C">
        <w:rPr>
          <w:sz w:val="22"/>
          <w:szCs w:val="22"/>
        </w:rPr>
        <w:t>1-Фенил-2-пропанон</w:t>
      </w:r>
    </w:p>
    <w:p w:rsidR="00CF289C" w:rsidRPr="00D3157C" w:rsidRDefault="00CF289C" w:rsidP="00D1117E">
      <w:pPr>
        <w:pStyle w:val="ConsPlusNormal"/>
        <w:jc w:val="both"/>
        <w:rPr>
          <w:sz w:val="22"/>
          <w:szCs w:val="22"/>
        </w:rPr>
      </w:pPr>
      <w:r w:rsidRPr="00D3157C">
        <w:rPr>
          <w:sz w:val="22"/>
          <w:szCs w:val="22"/>
        </w:rPr>
        <w:t>(введено Постановлением Правительства РФ от 21.04.2010 N 255)</w:t>
      </w:r>
    </w:p>
    <w:p w:rsidR="00CF289C" w:rsidRPr="00D3157C" w:rsidRDefault="00CF289C" w:rsidP="00D1117E">
      <w:pPr>
        <w:pStyle w:val="ConsPlusNormal"/>
        <w:ind w:firstLine="540"/>
        <w:jc w:val="both"/>
        <w:rPr>
          <w:sz w:val="22"/>
          <w:szCs w:val="22"/>
        </w:rPr>
      </w:pPr>
    </w:p>
    <w:p w:rsidR="00CF289C" w:rsidRPr="00D3157C" w:rsidRDefault="00CF289C" w:rsidP="00D1117E">
      <w:pPr>
        <w:pStyle w:val="ConsPlusNormal"/>
        <w:ind w:firstLine="540"/>
        <w:jc w:val="both"/>
        <w:rPr>
          <w:sz w:val="22"/>
          <w:szCs w:val="22"/>
        </w:rPr>
      </w:pPr>
      <w:r w:rsidRPr="00D3157C">
        <w:rPr>
          <w:sz w:val="22"/>
          <w:szCs w:val="22"/>
        </w:rPr>
        <w:t>Прекурсоры</w:t>
      </w:r>
    </w:p>
    <w:p w:rsidR="00CF289C" w:rsidRPr="00D3157C" w:rsidRDefault="00CF289C" w:rsidP="00D1117E">
      <w:pPr>
        <w:pStyle w:val="ConsPlusNormal"/>
        <w:ind w:firstLine="540"/>
        <w:jc w:val="both"/>
        <w:rPr>
          <w:sz w:val="22"/>
          <w:szCs w:val="22"/>
        </w:rPr>
      </w:pPr>
    </w:p>
    <w:p w:rsidR="00CF289C" w:rsidRPr="00D3157C" w:rsidRDefault="00CF289C" w:rsidP="00D1117E">
      <w:pPr>
        <w:pStyle w:val="ConsPlusNormal"/>
        <w:ind w:firstLine="540"/>
        <w:jc w:val="both"/>
        <w:rPr>
          <w:sz w:val="22"/>
          <w:szCs w:val="22"/>
        </w:rPr>
      </w:pPr>
      <w:r w:rsidRPr="00D3157C">
        <w:rPr>
          <w:sz w:val="22"/>
          <w:szCs w:val="22"/>
        </w:rPr>
        <w:t>(в ред. Постановления Правительства РФ от 26.02.2013 N 157)</w:t>
      </w:r>
    </w:p>
    <w:p w:rsidR="00CF289C" w:rsidRPr="00D3157C" w:rsidRDefault="00CF289C" w:rsidP="00D1117E">
      <w:pPr>
        <w:pStyle w:val="ConsPlusNormal"/>
        <w:ind w:firstLine="540"/>
        <w:jc w:val="both"/>
        <w:rPr>
          <w:sz w:val="22"/>
          <w:szCs w:val="22"/>
        </w:rPr>
      </w:pPr>
    </w:p>
    <w:p w:rsidR="00CF289C" w:rsidRPr="00D3157C" w:rsidRDefault="00CF289C" w:rsidP="00D1117E">
      <w:pPr>
        <w:pStyle w:val="ConsPlusNormal"/>
        <w:ind w:firstLine="540"/>
        <w:jc w:val="both"/>
        <w:rPr>
          <w:sz w:val="22"/>
          <w:szCs w:val="22"/>
        </w:rPr>
      </w:pPr>
      <w:r w:rsidRPr="00D3157C">
        <w:rPr>
          <w:sz w:val="22"/>
          <w:szCs w:val="22"/>
        </w:rPr>
        <w:t>Альфа-ацетилфенилацетонитрил в концентрации 10 процентов или более</w:t>
      </w:r>
    </w:p>
    <w:p w:rsidR="00CF289C" w:rsidRPr="00D3157C" w:rsidRDefault="00CF289C" w:rsidP="00D1117E">
      <w:pPr>
        <w:pStyle w:val="ConsPlusNormal"/>
        <w:jc w:val="both"/>
        <w:rPr>
          <w:sz w:val="22"/>
          <w:szCs w:val="22"/>
        </w:rPr>
      </w:pPr>
      <w:r w:rsidRPr="00D3157C">
        <w:rPr>
          <w:sz w:val="22"/>
          <w:szCs w:val="22"/>
        </w:rPr>
        <w:t>(введено Постановлением Правительства РФ от 10.07.2013 N 580)</w:t>
      </w:r>
    </w:p>
    <w:p w:rsidR="00CF289C" w:rsidRPr="00D3157C" w:rsidRDefault="00CF289C" w:rsidP="00D1117E">
      <w:pPr>
        <w:pStyle w:val="ConsPlusNormal"/>
        <w:ind w:firstLine="540"/>
        <w:jc w:val="both"/>
        <w:rPr>
          <w:sz w:val="22"/>
          <w:szCs w:val="22"/>
        </w:rPr>
      </w:pPr>
      <w:r w:rsidRPr="00D3157C">
        <w:rPr>
          <w:sz w:val="22"/>
          <w:szCs w:val="22"/>
        </w:rPr>
        <w:t>N-ацетилантраниловая кислота в концентрации 15 процентов или более</w:t>
      </w:r>
    </w:p>
    <w:p w:rsidR="00CF289C" w:rsidRPr="00D3157C" w:rsidRDefault="00CF289C" w:rsidP="00D1117E">
      <w:pPr>
        <w:pStyle w:val="ConsPlusNormal"/>
        <w:jc w:val="both"/>
        <w:rPr>
          <w:sz w:val="22"/>
          <w:szCs w:val="22"/>
        </w:rPr>
      </w:pPr>
      <w:r w:rsidRPr="00D3157C">
        <w:rPr>
          <w:sz w:val="22"/>
          <w:szCs w:val="22"/>
        </w:rPr>
        <w:t>(введено Постановлением Правительства РФ от 09.04.2015 N 328)</w:t>
      </w:r>
    </w:p>
    <w:p w:rsidR="00CF289C" w:rsidRPr="00D3157C" w:rsidRDefault="00CF289C" w:rsidP="00D1117E">
      <w:pPr>
        <w:pStyle w:val="ConsPlusNormal"/>
        <w:ind w:firstLine="540"/>
        <w:jc w:val="both"/>
        <w:rPr>
          <w:sz w:val="22"/>
          <w:szCs w:val="22"/>
        </w:rPr>
      </w:pPr>
      <w:r w:rsidRPr="00D3157C">
        <w:rPr>
          <w:sz w:val="22"/>
          <w:szCs w:val="22"/>
        </w:rPr>
        <w:t>1-бензил-3-метил-4-пиперидинон в концентрации 15 процентов или более</w:t>
      </w:r>
    </w:p>
    <w:p w:rsidR="00CF289C" w:rsidRPr="00D3157C" w:rsidRDefault="00CF289C" w:rsidP="00D1117E">
      <w:pPr>
        <w:pStyle w:val="ConsPlusNormal"/>
        <w:jc w:val="both"/>
        <w:rPr>
          <w:sz w:val="22"/>
          <w:szCs w:val="22"/>
        </w:rPr>
      </w:pPr>
      <w:r w:rsidRPr="00D3157C">
        <w:rPr>
          <w:sz w:val="22"/>
          <w:szCs w:val="22"/>
        </w:rPr>
        <w:t>(введено Постановлением Правительства РФ от 09.04.2015 N 328)</w:t>
      </w:r>
    </w:p>
    <w:p w:rsidR="00CF289C" w:rsidRPr="00D3157C" w:rsidRDefault="00CF289C" w:rsidP="00D1117E">
      <w:pPr>
        <w:pStyle w:val="ConsPlusNormal"/>
        <w:ind w:firstLine="540"/>
        <w:jc w:val="both"/>
        <w:rPr>
          <w:sz w:val="22"/>
          <w:szCs w:val="22"/>
        </w:rPr>
      </w:pPr>
      <w:r w:rsidRPr="00D3157C">
        <w:rPr>
          <w:sz w:val="22"/>
          <w:szCs w:val="22"/>
        </w:rPr>
        <w:t>2-бром-1-(4-метилфенил)пропан-1-он в концентрации 10 процентов или более</w:t>
      </w:r>
    </w:p>
    <w:p w:rsidR="00CF289C" w:rsidRPr="00D3157C" w:rsidRDefault="00CF289C" w:rsidP="00D1117E">
      <w:pPr>
        <w:pStyle w:val="ConsPlusNormal"/>
        <w:jc w:val="both"/>
        <w:rPr>
          <w:sz w:val="22"/>
          <w:szCs w:val="22"/>
        </w:rPr>
      </w:pPr>
      <w:r w:rsidRPr="00D3157C">
        <w:rPr>
          <w:sz w:val="22"/>
          <w:szCs w:val="22"/>
        </w:rPr>
        <w:t>(введено Постановлением Правительства РФ от 31.05.2014 N 498)</w:t>
      </w:r>
    </w:p>
    <w:p w:rsidR="00CF289C" w:rsidRPr="00D3157C" w:rsidRDefault="00CF289C" w:rsidP="00D1117E">
      <w:pPr>
        <w:pStyle w:val="ConsPlusNormal"/>
        <w:ind w:firstLine="540"/>
        <w:jc w:val="both"/>
        <w:rPr>
          <w:sz w:val="22"/>
          <w:szCs w:val="22"/>
        </w:rPr>
      </w:pPr>
      <w:r w:rsidRPr="00D3157C">
        <w:rPr>
          <w:sz w:val="22"/>
          <w:szCs w:val="22"/>
        </w:rPr>
        <w:t>1-бром-2-фенилэтан в концентрации 15 процентов или более</w:t>
      </w:r>
    </w:p>
    <w:p w:rsidR="00CF289C" w:rsidRPr="00D3157C" w:rsidRDefault="00CF289C" w:rsidP="00D1117E">
      <w:pPr>
        <w:pStyle w:val="ConsPlusNormal"/>
        <w:jc w:val="both"/>
        <w:rPr>
          <w:sz w:val="22"/>
          <w:szCs w:val="22"/>
        </w:rPr>
      </w:pPr>
      <w:r w:rsidRPr="00D3157C">
        <w:rPr>
          <w:sz w:val="22"/>
          <w:szCs w:val="22"/>
        </w:rPr>
        <w:t>(введено Постановлением Правительства РФ от 09.04.2015 N 328)</w:t>
      </w:r>
    </w:p>
    <w:p w:rsidR="00CF289C" w:rsidRPr="00D3157C" w:rsidRDefault="00CF289C" w:rsidP="00D1117E">
      <w:pPr>
        <w:pStyle w:val="ConsPlusNormal"/>
        <w:ind w:firstLine="540"/>
        <w:jc w:val="both"/>
        <w:rPr>
          <w:sz w:val="22"/>
          <w:szCs w:val="22"/>
        </w:rPr>
      </w:pPr>
      <w:r w:rsidRPr="00D3157C">
        <w:rPr>
          <w:sz w:val="22"/>
          <w:szCs w:val="22"/>
        </w:rPr>
        <w:t>1-гидрокси-1-метил-2-фенилэтоксисульфат в концентрации 15 процентов или более</w:t>
      </w:r>
    </w:p>
    <w:p w:rsidR="00CF289C" w:rsidRPr="00D3157C" w:rsidRDefault="00CF289C" w:rsidP="00D1117E">
      <w:pPr>
        <w:pStyle w:val="ConsPlusNormal"/>
        <w:jc w:val="both"/>
        <w:rPr>
          <w:sz w:val="22"/>
          <w:szCs w:val="22"/>
        </w:rPr>
      </w:pPr>
      <w:r w:rsidRPr="00D3157C">
        <w:rPr>
          <w:sz w:val="22"/>
          <w:szCs w:val="22"/>
        </w:rPr>
        <w:t>(введено Постановлением Правительства РФ от 09.04.2015 N 328)</w:t>
      </w:r>
    </w:p>
    <w:p w:rsidR="00CF289C" w:rsidRPr="00D3157C" w:rsidRDefault="00CF289C" w:rsidP="00D1117E">
      <w:pPr>
        <w:pStyle w:val="ConsPlusNormal"/>
        <w:ind w:firstLine="540"/>
        <w:jc w:val="both"/>
        <w:rPr>
          <w:sz w:val="22"/>
          <w:szCs w:val="22"/>
        </w:rPr>
      </w:pPr>
      <w:r w:rsidRPr="00D3157C">
        <w:rPr>
          <w:sz w:val="22"/>
          <w:szCs w:val="22"/>
        </w:rPr>
        <w:t>Позиция исключена. - Постановление Правительства РФ от 21.02.2017 N 216</w:t>
      </w:r>
    </w:p>
    <w:p w:rsidR="00CF289C" w:rsidRPr="00D3157C" w:rsidRDefault="00CF289C" w:rsidP="00D1117E">
      <w:pPr>
        <w:pStyle w:val="ConsPlusNormal"/>
        <w:ind w:firstLine="540"/>
        <w:jc w:val="both"/>
        <w:rPr>
          <w:sz w:val="22"/>
          <w:szCs w:val="22"/>
        </w:rPr>
      </w:pPr>
      <w:r w:rsidRPr="00D3157C">
        <w:rPr>
          <w:sz w:val="22"/>
          <w:szCs w:val="22"/>
        </w:rPr>
        <w:t>1-диметиламино-2-хлорпропан в концентрации 15 процентов или более</w:t>
      </w:r>
    </w:p>
    <w:p w:rsidR="00CF289C" w:rsidRPr="00D3157C" w:rsidRDefault="00CF289C" w:rsidP="00D1117E">
      <w:pPr>
        <w:pStyle w:val="ConsPlusNormal"/>
        <w:jc w:val="both"/>
        <w:rPr>
          <w:sz w:val="22"/>
          <w:szCs w:val="22"/>
        </w:rPr>
      </w:pPr>
      <w:r w:rsidRPr="00D3157C">
        <w:rPr>
          <w:sz w:val="22"/>
          <w:szCs w:val="22"/>
        </w:rPr>
        <w:t>(введено Постановлением Правительства РФ от 09.04.2015 N 328)</w:t>
      </w:r>
    </w:p>
    <w:p w:rsidR="00CF289C" w:rsidRPr="00D3157C" w:rsidRDefault="00CF289C" w:rsidP="00D1117E">
      <w:pPr>
        <w:pStyle w:val="ConsPlusNormal"/>
        <w:ind w:firstLine="540"/>
        <w:jc w:val="both"/>
        <w:rPr>
          <w:sz w:val="22"/>
          <w:szCs w:val="22"/>
        </w:rPr>
      </w:pPr>
      <w:r w:rsidRPr="00D3157C">
        <w:rPr>
          <w:sz w:val="22"/>
          <w:szCs w:val="22"/>
        </w:rPr>
        <w:t>Изосафрол в концентрации 15 процентов или более</w:t>
      </w:r>
    </w:p>
    <w:p w:rsidR="00CF289C" w:rsidRPr="00D3157C" w:rsidRDefault="00CF289C" w:rsidP="00D1117E">
      <w:pPr>
        <w:pStyle w:val="ConsPlusNormal"/>
        <w:ind w:firstLine="540"/>
        <w:jc w:val="both"/>
        <w:rPr>
          <w:sz w:val="22"/>
          <w:szCs w:val="22"/>
        </w:rPr>
      </w:pPr>
      <w:r w:rsidRPr="00D3157C">
        <w:rPr>
          <w:sz w:val="22"/>
          <w:szCs w:val="22"/>
        </w:rPr>
        <w:t>Лизергиновая кислота и ее производные, за исключением производных, включенных в качестве самостоятельных позиций в перечень</w:t>
      </w:r>
    </w:p>
    <w:p w:rsidR="00CF289C" w:rsidRPr="00D3157C" w:rsidRDefault="00CF289C" w:rsidP="00D1117E">
      <w:pPr>
        <w:pStyle w:val="ConsPlusNormal"/>
        <w:ind w:firstLine="540"/>
        <w:jc w:val="both"/>
        <w:rPr>
          <w:sz w:val="22"/>
          <w:szCs w:val="22"/>
        </w:rPr>
      </w:pPr>
      <w:r w:rsidRPr="00D3157C">
        <w:rPr>
          <w:sz w:val="22"/>
          <w:szCs w:val="22"/>
        </w:rPr>
        <w:t>3,4-метилендиоксифенил-2-бромпентан-1-он в концентрации 10 процентов или более</w:t>
      </w:r>
    </w:p>
    <w:p w:rsidR="00CF289C" w:rsidRPr="00D3157C" w:rsidRDefault="00CF289C" w:rsidP="00D1117E">
      <w:pPr>
        <w:pStyle w:val="ConsPlusNormal"/>
        <w:jc w:val="both"/>
        <w:rPr>
          <w:sz w:val="22"/>
          <w:szCs w:val="22"/>
        </w:rPr>
      </w:pPr>
      <w:r w:rsidRPr="00D3157C">
        <w:rPr>
          <w:sz w:val="22"/>
          <w:szCs w:val="22"/>
        </w:rPr>
        <w:t>(введено Постановлением Правительства РФ от 31.05.2014 N 498)</w:t>
      </w:r>
    </w:p>
    <w:p w:rsidR="00CF289C" w:rsidRPr="00D3157C" w:rsidRDefault="00CF289C" w:rsidP="00D1117E">
      <w:pPr>
        <w:pStyle w:val="ConsPlusNormal"/>
        <w:ind w:firstLine="540"/>
        <w:jc w:val="both"/>
        <w:rPr>
          <w:sz w:val="22"/>
          <w:szCs w:val="22"/>
        </w:rPr>
      </w:pPr>
      <w:r w:rsidRPr="00D3157C">
        <w:rPr>
          <w:sz w:val="22"/>
          <w:szCs w:val="22"/>
        </w:rPr>
        <w:t>3,4-метилендиоксифенил-2-бромпропан-1-он в концентрации 10 процентов или более</w:t>
      </w:r>
    </w:p>
    <w:p w:rsidR="00CF289C" w:rsidRPr="00D3157C" w:rsidRDefault="00CF289C" w:rsidP="00D1117E">
      <w:pPr>
        <w:pStyle w:val="ConsPlusNormal"/>
        <w:jc w:val="both"/>
        <w:rPr>
          <w:sz w:val="22"/>
          <w:szCs w:val="22"/>
        </w:rPr>
      </w:pPr>
      <w:r w:rsidRPr="00D3157C">
        <w:rPr>
          <w:sz w:val="22"/>
          <w:szCs w:val="22"/>
        </w:rPr>
        <w:t>(введено Постановлением Правительства РФ от 31.05.2014 N 498)</w:t>
      </w:r>
    </w:p>
    <w:p w:rsidR="00CF289C" w:rsidRPr="00D3157C" w:rsidRDefault="00CF289C" w:rsidP="00D1117E">
      <w:pPr>
        <w:pStyle w:val="ConsPlusNormal"/>
        <w:ind w:firstLine="540"/>
        <w:jc w:val="both"/>
        <w:rPr>
          <w:sz w:val="22"/>
          <w:szCs w:val="22"/>
        </w:rPr>
      </w:pPr>
      <w:r w:rsidRPr="00D3157C">
        <w:rPr>
          <w:sz w:val="22"/>
          <w:szCs w:val="22"/>
        </w:rPr>
        <w:t>3,4-метилендиоксифенил-2-нитропропен в концентрации 10 процентов или более</w:t>
      </w:r>
    </w:p>
    <w:p w:rsidR="00CF289C" w:rsidRPr="00D3157C" w:rsidRDefault="00CF289C" w:rsidP="00D1117E">
      <w:pPr>
        <w:pStyle w:val="ConsPlusNormal"/>
        <w:jc w:val="both"/>
        <w:rPr>
          <w:sz w:val="22"/>
          <w:szCs w:val="22"/>
        </w:rPr>
      </w:pPr>
      <w:r w:rsidRPr="00D3157C">
        <w:rPr>
          <w:sz w:val="22"/>
          <w:szCs w:val="22"/>
        </w:rPr>
        <w:t>(введено Постановлением Правительства РФ от 31.05.2014 N 498)</w:t>
      </w:r>
    </w:p>
    <w:p w:rsidR="00CF289C" w:rsidRPr="00D3157C" w:rsidRDefault="00CF289C" w:rsidP="00D1117E">
      <w:pPr>
        <w:pStyle w:val="ConsPlusNormal"/>
        <w:ind w:firstLine="540"/>
        <w:jc w:val="both"/>
        <w:rPr>
          <w:sz w:val="22"/>
          <w:szCs w:val="22"/>
        </w:rPr>
      </w:pPr>
      <w:r w:rsidRPr="00D3157C">
        <w:rPr>
          <w:sz w:val="22"/>
          <w:szCs w:val="22"/>
        </w:rPr>
        <w:t>3,4-метилендиоксифенил-2-пропанон в концентрации 15 процентов или более</w:t>
      </w:r>
    </w:p>
    <w:p w:rsidR="00CF289C" w:rsidRPr="00D3157C" w:rsidRDefault="00CF289C" w:rsidP="00D1117E">
      <w:pPr>
        <w:pStyle w:val="ConsPlusNormal"/>
        <w:ind w:firstLine="540"/>
        <w:jc w:val="both"/>
        <w:rPr>
          <w:sz w:val="22"/>
          <w:szCs w:val="22"/>
        </w:rPr>
      </w:pPr>
      <w:r w:rsidRPr="00D3157C">
        <w:rPr>
          <w:sz w:val="22"/>
          <w:szCs w:val="22"/>
        </w:rPr>
        <w:t>3-метил-1-фенетил-4-пиперидинон в концентрации 15 процентов или более</w:t>
      </w:r>
    </w:p>
    <w:p w:rsidR="00CF289C" w:rsidRPr="00D3157C" w:rsidRDefault="00CF289C" w:rsidP="00D1117E">
      <w:pPr>
        <w:pStyle w:val="ConsPlusNormal"/>
        <w:jc w:val="both"/>
        <w:rPr>
          <w:sz w:val="22"/>
          <w:szCs w:val="22"/>
        </w:rPr>
      </w:pPr>
      <w:r w:rsidRPr="00D3157C">
        <w:rPr>
          <w:sz w:val="22"/>
          <w:szCs w:val="22"/>
        </w:rPr>
        <w:t>(введено Постановлением Правительства РФ от 09.04.2015 N 328)</w:t>
      </w:r>
    </w:p>
    <w:p w:rsidR="00CF289C" w:rsidRPr="00D3157C" w:rsidRDefault="00CF289C" w:rsidP="00D1117E">
      <w:pPr>
        <w:pStyle w:val="ConsPlusNormal"/>
        <w:ind w:firstLine="540"/>
        <w:jc w:val="both"/>
        <w:rPr>
          <w:sz w:val="22"/>
          <w:szCs w:val="22"/>
        </w:rPr>
      </w:pPr>
      <w:r w:rsidRPr="00D3157C">
        <w:rPr>
          <w:sz w:val="22"/>
          <w:szCs w:val="22"/>
        </w:rPr>
        <w:t>N-(3-метил-4-пиперидинил)анилин в концентрации 15 процентов или более</w:t>
      </w:r>
    </w:p>
    <w:p w:rsidR="00CF289C" w:rsidRPr="00D3157C" w:rsidRDefault="00CF289C" w:rsidP="00D1117E">
      <w:pPr>
        <w:pStyle w:val="ConsPlusNormal"/>
        <w:jc w:val="both"/>
        <w:rPr>
          <w:sz w:val="22"/>
          <w:szCs w:val="22"/>
        </w:rPr>
      </w:pPr>
      <w:r w:rsidRPr="00D3157C">
        <w:rPr>
          <w:sz w:val="22"/>
          <w:szCs w:val="22"/>
        </w:rPr>
        <w:t>(введено Постановлением Правительства РФ от 09.04.2015 N 328)</w:t>
      </w:r>
    </w:p>
    <w:p w:rsidR="00CF289C" w:rsidRPr="00D3157C" w:rsidRDefault="00CF289C" w:rsidP="00D1117E">
      <w:pPr>
        <w:pStyle w:val="ConsPlusNormal"/>
        <w:ind w:firstLine="540"/>
        <w:jc w:val="both"/>
        <w:rPr>
          <w:sz w:val="22"/>
          <w:szCs w:val="22"/>
        </w:rPr>
      </w:pPr>
      <w:r w:rsidRPr="00D3157C">
        <w:rPr>
          <w:sz w:val="22"/>
          <w:szCs w:val="22"/>
        </w:rPr>
        <w:t>N-(3-метил-4-пиперидинил)пропионанилид в концентрации 15 процентов или более</w:t>
      </w:r>
    </w:p>
    <w:p w:rsidR="00CF289C" w:rsidRPr="00D3157C" w:rsidRDefault="00CF289C" w:rsidP="00D1117E">
      <w:pPr>
        <w:pStyle w:val="ConsPlusNormal"/>
        <w:jc w:val="both"/>
        <w:rPr>
          <w:sz w:val="22"/>
          <w:szCs w:val="22"/>
        </w:rPr>
      </w:pPr>
      <w:r w:rsidRPr="00D3157C">
        <w:rPr>
          <w:sz w:val="22"/>
          <w:szCs w:val="22"/>
        </w:rPr>
        <w:t>(введено Постановлением Правительства РФ от 09.04.2015 N 328)</w:t>
      </w:r>
    </w:p>
    <w:p w:rsidR="00CF289C" w:rsidRPr="00D3157C" w:rsidRDefault="00CF289C" w:rsidP="00D1117E">
      <w:pPr>
        <w:pStyle w:val="ConsPlusNormal"/>
        <w:ind w:firstLine="540"/>
        <w:jc w:val="both"/>
        <w:rPr>
          <w:sz w:val="22"/>
          <w:szCs w:val="22"/>
        </w:rPr>
      </w:pPr>
      <w:r w:rsidRPr="00D3157C">
        <w:rPr>
          <w:sz w:val="22"/>
          <w:szCs w:val="22"/>
        </w:rPr>
        <w:t>Сафрол, в том числе в виде сассафрасового масла, в концентрации 15 процентов или более</w:t>
      </w:r>
    </w:p>
    <w:p w:rsidR="00CF289C" w:rsidRPr="00D3157C" w:rsidRDefault="00CF289C" w:rsidP="00D1117E">
      <w:pPr>
        <w:pStyle w:val="ConsPlusNormal"/>
        <w:ind w:firstLine="540"/>
        <w:jc w:val="both"/>
        <w:rPr>
          <w:sz w:val="22"/>
          <w:szCs w:val="22"/>
        </w:rPr>
      </w:pPr>
      <w:r w:rsidRPr="00D3157C">
        <w:rPr>
          <w:sz w:val="22"/>
          <w:szCs w:val="22"/>
        </w:rPr>
        <w:t>1-фенил-2-нитропропен в концентрации 15 процентов или более</w:t>
      </w:r>
    </w:p>
    <w:p w:rsidR="00CF289C" w:rsidRPr="00D3157C" w:rsidRDefault="00CF289C" w:rsidP="00D1117E">
      <w:pPr>
        <w:pStyle w:val="ConsPlusNormal"/>
        <w:jc w:val="both"/>
        <w:rPr>
          <w:sz w:val="22"/>
          <w:szCs w:val="22"/>
        </w:rPr>
      </w:pPr>
      <w:r w:rsidRPr="00D3157C">
        <w:rPr>
          <w:sz w:val="22"/>
          <w:szCs w:val="22"/>
        </w:rPr>
        <w:t>(введено Постановлением Правительства РФ от 09.04.2015 N 328)</w:t>
      </w:r>
    </w:p>
    <w:p w:rsidR="00CF289C" w:rsidRPr="00D3157C" w:rsidRDefault="00CF289C" w:rsidP="00D1117E">
      <w:pPr>
        <w:pStyle w:val="ConsPlusNormal"/>
        <w:ind w:firstLine="540"/>
        <w:jc w:val="both"/>
        <w:rPr>
          <w:sz w:val="22"/>
          <w:szCs w:val="22"/>
        </w:rPr>
      </w:pPr>
      <w:r w:rsidRPr="00D3157C">
        <w:rPr>
          <w:sz w:val="22"/>
          <w:szCs w:val="22"/>
        </w:rPr>
        <w:t>Фенэтиламин в концентрации 15 процентов или более</w:t>
      </w:r>
    </w:p>
    <w:p w:rsidR="00CF289C" w:rsidRPr="00D3157C" w:rsidRDefault="00CF289C" w:rsidP="00D1117E">
      <w:pPr>
        <w:pStyle w:val="ConsPlusNormal"/>
        <w:jc w:val="both"/>
        <w:rPr>
          <w:sz w:val="22"/>
          <w:szCs w:val="22"/>
        </w:rPr>
      </w:pPr>
      <w:r w:rsidRPr="00D3157C">
        <w:rPr>
          <w:sz w:val="22"/>
          <w:szCs w:val="22"/>
        </w:rPr>
        <w:t>(введено Постановлением Правительства РФ от 09.04.2015 N 328)</w:t>
      </w:r>
    </w:p>
    <w:p w:rsidR="00CF289C" w:rsidRPr="00D3157C" w:rsidRDefault="00CF289C" w:rsidP="00D1117E">
      <w:pPr>
        <w:pStyle w:val="ConsPlusNormal"/>
        <w:ind w:firstLine="540"/>
        <w:jc w:val="both"/>
        <w:rPr>
          <w:sz w:val="22"/>
          <w:szCs w:val="22"/>
        </w:rPr>
      </w:pPr>
      <w:r w:rsidRPr="00D3157C">
        <w:rPr>
          <w:sz w:val="22"/>
          <w:szCs w:val="22"/>
        </w:rPr>
        <w:t>1-(2-фенилэтил)-4-анилинопиперидин в концентрации 15 процентов или более</w:t>
      </w:r>
    </w:p>
    <w:p w:rsidR="00CF289C" w:rsidRPr="00D3157C" w:rsidRDefault="00CF289C" w:rsidP="00D1117E">
      <w:pPr>
        <w:pStyle w:val="ConsPlusNormal"/>
        <w:jc w:val="both"/>
        <w:rPr>
          <w:sz w:val="22"/>
          <w:szCs w:val="22"/>
        </w:rPr>
      </w:pPr>
      <w:r w:rsidRPr="00D3157C">
        <w:rPr>
          <w:sz w:val="22"/>
          <w:szCs w:val="22"/>
        </w:rPr>
        <w:t>(введено Постановлением Правительства РФ от 09.04.2015 N 328)</w:t>
      </w:r>
    </w:p>
    <w:p w:rsidR="00CF289C" w:rsidRPr="00D3157C" w:rsidRDefault="00CF289C" w:rsidP="00D1117E">
      <w:pPr>
        <w:pStyle w:val="ConsPlusNormal"/>
        <w:ind w:firstLine="540"/>
        <w:jc w:val="both"/>
        <w:rPr>
          <w:sz w:val="22"/>
          <w:szCs w:val="22"/>
        </w:rPr>
      </w:pPr>
      <w:r w:rsidRPr="00D3157C">
        <w:rPr>
          <w:sz w:val="22"/>
          <w:szCs w:val="22"/>
        </w:rPr>
        <w:t>2-(1-фенилэтил)-3-метоксикарбонил-4-пиперидон в концентрации 15 процентов или более</w:t>
      </w:r>
    </w:p>
    <w:p w:rsidR="00CF289C" w:rsidRPr="00D3157C" w:rsidRDefault="00CF289C" w:rsidP="00D1117E">
      <w:pPr>
        <w:pStyle w:val="ConsPlusNormal"/>
        <w:jc w:val="both"/>
        <w:rPr>
          <w:sz w:val="22"/>
          <w:szCs w:val="22"/>
        </w:rPr>
      </w:pPr>
      <w:r w:rsidRPr="00D3157C">
        <w:rPr>
          <w:sz w:val="22"/>
          <w:szCs w:val="22"/>
        </w:rPr>
        <w:t>(введено Постановлением Правительства РФ от 09.04.2015 N 328)</w:t>
      </w:r>
    </w:p>
    <w:p w:rsidR="00CF289C" w:rsidRPr="00D3157C" w:rsidRDefault="00CF289C" w:rsidP="00D1117E">
      <w:pPr>
        <w:pStyle w:val="ConsPlusNormal"/>
        <w:ind w:firstLine="540"/>
        <w:jc w:val="both"/>
        <w:rPr>
          <w:sz w:val="22"/>
          <w:szCs w:val="22"/>
        </w:rPr>
      </w:pPr>
      <w:r w:rsidRPr="00D3157C">
        <w:rPr>
          <w:sz w:val="22"/>
          <w:szCs w:val="22"/>
        </w:rPr>
        <w:t>1-хлор-2-фенилэтан в концентрации 15 процентов или более</w:t>
      </w:r>
    </w:p>
    <w:p w:rsidR="00CF289C" w:rsidRPr="00D3157C" w:rsidRDefault="00CF289C" w:rsidP="00D1117E">
      <w:pPr>
        <w:pStyle w:val="ConsPlusNormal"/>
        <w:jc w:val="both"/>
        <w:rPr>
          <w:sz w:val="22"/>
          <w:szCs w:val="22"/>
        </w:rPr>
      </w:pPr>
      <w:r w:rsidRPr="00D3157C">
        <w:rPr>
          <w:sz w:val="22"/>
          <w:szCs w:val="22"/>
        </w:rPr>
        <w:t>(введено Постановлением Правительства РФ от 09.04.2015 N 328)</w:t>
      </w:r>
    </w:p>
    <w:p w:rsidR="00CF289C" w:rsidRPr="00D3157C" w:rsidRDefault="00CF289C" w:rsidP="00D1117E">
      <w:pPr>
        <w:pStyle w:val="ConsPlusNormal"/>
        <w:ind w:firstLine="540"/>
        <w:jc w:val="both"/>
        <w:rPr>
          <w:sz w:val="22"/>
          <w:szCs w:val="22"/>
        </w:rPr>
      </w:pPr>
      <w:r w:rsidRPr="00D3157C">
        <w:rPr>
          <w:sz w:val="22"/>
          <w:szCs w:val="22"/>
        </w:rPr>
        <w:t>1-(1-циклогексен-1-ил)пиперидин в концентрации 15 процентов или более</w:t>
      </w:r>
    </w:p>
    <w:p w:rsidR="00CF289C" w:rsidRPr="00D3157C" w:rsidRDefault="00CF289C" w:rsidP="00D1117E">
      <w:pPr>
        <w:pStyle w:val="ConsPlusNormal"/>
        <w:jc w:val="both"/>
        <w:rPr>
          <w:sz w:val="22"/>
          <w:szCs w:val="22"/>
        </w:rPr>
      </w:pPr>
      <w:r w:rsidRPr="00D3157C">
        <w:rPr>
          <w:sz w:val="22"/>
          <w:szCs w:val="22"/>
        </w:rPr>
        <w:t>(введено Постановлением Правительства РФ от 09.04.2015 N 328)</w:t>
      </w:r>
    </w:p>
    <w:p w:rsidR="00CF289C" w:rsidRPr="00D3157C" w:rsidRDefault="00CF289C" w:rsidP="00D1117E">
      <w:pPr>
        <w:pStyle w:val="ConsPlusNormal"/>
        <w:ind w:firstLine="540"/>
        <w:jc w:val="both"/>
        <w:rPr>
          <w:sz w:val="22"/>
          <w:szCs w:val="22"/>
        </w:rPr>
      </w:pPr>
      <w:r w:rsidRPr="00D3157C">
        <w:rPr>
          <w:sz w:val="22"/>
          <w:szCs w:val="22"/>
        </w:rPr>
        <w:t>Изомеры, в том числе стереоизомеры (если таковые определенно не исключены), наркотических средств и психотропных веществ, перечисленных в этом списке, в тех случаях, когда существование таких изомеров, в том числе стереоизомеров, возможно в рамках данного химического обозначения</w:t>
      </w:r>
    </w:p>
    <w:p w:rsidR="00CF289C" w:rsidRPr="00D3157C" w:rsidRDefault="00CF289C" w:rsidP="00D1117E">
      <w:pPr>
        <w:pStyle w:val="ConsPlusNormal"/>
        <w:ind w:firstLine="540"/>
        <w:jc w:val="both"/>
        <w:rPr>
          <w:sz w:val="22"/>
          <w:szCs w:val="22"/>
        </w:rPr>
      </w:pPr>
      <w:r w:rsidRPr="00D3157C">
        <w:rPr>
          <w:sz w:val="22"/>
          <w:szCs w:val="22"/>
        </w:rPr>
        <w:t>Эфиры сложные и простые наркотических средств и психотропных веществ, перечисленных в данном списке</w:t>
      </w:r>
    </w:p>
    <w:p w:rsidR="00CF289C" w:rsidRPr="00D3157C" w:rsidRDefault="00CF289C" w:rsidP="00D1117E">
      <w:pPr>
        <w:pStyle w:val="ConsPlusNormal"/>
        <w:ind w:firstLine="540"/>
        <w:jc w:val="both"/>
        <w:rPr>
          <w:sz w:val="22"/>
          <w:szCs w:val="22"/>
        </w:rPr>
      </w:pPr>
      <w:r w:rsidRPr="00D3157C">
        <w:rPr>
          <w:sz w:val="22"/>
          <w:szCs w:val="22"/>
        </w:rPr>
        <w:t>Соли всех наркотических средств, психотропных веществ и их прекурсоров, перечисленных в данном списке, если существование таких солей возможно</w:t>
      </w:r>
    </w:p>
    <w:p w:rsidR="00CF289C" w:rsidRPr="00D3157C" w:rsidRDefault="00CF289C" w:rsidP="00D1117E">
      <w:pPr>
        <w:pStyle w:val="ConsPlusNormal"/>
        <w:ind w:firstLine="540"/>
        <w:jc w:val="both"/>
        <w:rPr>
          <w:sz w:val="22"/>
          <w:szCs w:val="22"/>
        </w:rPr>
      </w:pPr>
      <w:r w:rsidRPr="00D3157C">
        <w:rPr>
          <w:sz w:val="22"/>
          <w:szCs w:val="22"/>
        </w:rPr>
        <w:t>Все смеси, в состав которых входят наркотические средства и психотропные вещества данного списка, независимо от их количества</w:t>
      </w:r>
    </w:p>
    <w:p w:rsidR="00CF289C" w:rsidRPr="00D3157C" w:rsidRDefault="00CF289C" w:rsidP="00D1117E">
      <w:pPr>
        <w:pStyle w:val="ConsPlusNormal"/>
        <w:rPr>
          <w:sz w:val="22"/>
          <w:szCs w:val="22"/>
        </w:rPr>
      </w:pPr>
    </w:p>
    <w:p w:rsidR="00CF289C" w:rsidRPr="00D1117E" w:rsidRDefault="00CF289C" w:rsidP="00D1117E">
      <w:pPr>
        <w:pStyle w:val="ConsPlusNormal"/>
        <w:jc w:val="center"/>
        <w:outlineLvl w:val="1"/>
        <w:rPr>
          <w:b/>
          <w:sz w:val="22"/>
          <w:szCs w:val="22"/>
        </w:rPr>
      </w:pPr>
      <w:r w:rsidRPr="00D1117E">
        <w:rPr>
          <w:b/>
          <w:sz w:val="22"/>
          <w:szCs w:val="22"/>
        </w:rPr>
        <w:t>Список наркотических средств</w:t>
      </w:r>
    </w:p>
    <w:p w:rsidR="00CF289C" w:rsidRPr="00D1117E" w:rsidRDefault="00CF289C" w:rsidP="00D1117E">
      <w:pPr>
        <w:pStyle w:val="ConsPlusNormal"/>
        <w:jc w:val="center"/>
        <w:rPr>
          <w:b/>
          <w:sz w:val="22"/>
          <w:szCs w:val="22"/>
        </w:rPr>
      </w:pPr>
      <w:r w:rsidRPr="00D1117E">
        <w:rPr>
          <w:b/>
          <w:sz w:val="22"/>
          <w:szCs w:val="22"/>
        </w:rPr>
        <w:t>и психотропных веществ, оборот которых</w:t>
      </w:r>
    </w:p>
    <w:p w:rsidR="00CF289C" w:rsidRPr="00D1117E" w:rsidRDefault="00CF289C" w:rsidP="00D1117E">
      <w:pPr>
        <w:pStyle w:val="ConsPlusNormal"/>
        <w:jc w:val="center"/>
        <w:rPr>
          <w:b/>
          <w:sz w:val="22"/>
          <w:szCs w:val="22"/>
        </w:rPr>
      </w:pPr>
      <w:r w:rsidRPr="00D1117E">
        <w:rPr>
          <w:b/>
          <w:sz w:val="22"/>
          <w:szCs w:val="22"/>
        </w:rPr>
        <w:t>в Российской Федерации ограничен и в отношении</w:t>
      </w:r>
    </w:p>
    <w:p w:rsidR="00CF289C" w:rsidRPr="00D1117E" w:rsidRDefault="00CF289C" w:rsidP="00D1117E">
      <w:pPr>
        <w:pStyle w:val="ConsPlusNormal"/>
        <w:jc w:val="center"/>
        <w:rPr>
          <w:b/>
          <w:sz w:val="22"/>
          <w:szCs w:val="22"/>
        </w:rPr>
      </w:pPr>
      <w:r w:rsidRPr="00D1117E">
        <w:rPr>
          <w:b/>
          <w:sz w:val="22"/>
          <w:szCs w:val="22"/>
        </w:rPr>
        <w:t>которых устанавливаются меры контроля в соответствии</w:t>
      </w:r>
    </w:p>
    <w:p w:rsidR="00CF289C" w:rsidRPr="00D1117E" w:rsidRDefault="00CF289C" w:rsidP="00D1117E">
      <w:pPr>
        <w:pStyle w:val="ConsPlusNormal"/>
        <w:jc w:val="center"/>
        <w:rPr>
          <w:b/>
          <w:sz w:val="22"/>
          <w:szCs w:val="22"/>
        </w:rPr>
      </w:pPr>
      <w:r w:rsidRPr="00D1117E">
        <w:rPr>
          <w:b/>
          <w:sz w:val="22"/>
          <w:szCs w:val="22"/>
        </w:rPr>
        <w:t>с законодательством Российской Федерации</w:t>
      </w:r>
    </w:p>
    <w:p w:rsidR="00CF289C" w:rsidRPr="00D1117E" w:rsidRDefault="00CF289C" w:rsidP="00D1117E">
      <w:pPr>
        <w:pStyle w:val="ConsPlusNormal"/>
        <w:jc w:val="center"/>
        <w:rPr>
          <w:b/>
          <w:sz w:val="22"/>
          <w:szCs w:val="22"/>
        </w:rPr>
      </w:pPr>
      <w:r w:rsidRPr="00D1117E">
        <w:rPr>
          <w:b/>
          <w:sz w:val="22"/>
          <w:szCs w:val="22"/>
        </w:rPr>
        <w:t>и международными договорами Российской</w:t>
      </w:r>
    </w:p>
    <w:p w:rsidR="00CF289C" w:rsidRPr="00D1117E" w:rsidRDefault="00CF289C" w:rsidP="00D1117E">
      <w:pPr>
        <w:pStyle w:val="ConsPlusNormal"/>
        <w:jc w:val="center"/>
        <w:rPr>
          <w:b/>
          <w:sz w:val="22"/>
          <w:szCs w:val="22"/>
        </w:rPr>
      </w:pPr>
      <w:r w:rsidRPr="00D1117E">
        <w:rPr>
          <w:b/>
          <w:sz w:val="22"/>
          <w:szCs w:val="22"/>
        </w:rPr>
        <w:t>Федерации (список II)</w:t>
      </w:r>
    </w:p>
    <w:p w:rsidR="00CF289C" w:rsidRPr="00D3157C" w:rsidRDefault="00CF289C" w:rsidP="00D1117E">
      <w:pPr>
        <w:pStyle w:val="ConsPlusNormal"/>
        <w:rPr>
          <w:sz w:val="22"/>
          <w:szCs w:val="22"/>
        </w:rPr>
      </w:pPr>
    </w:p>
    <w:p w:rsidR="00CF289C" w:rsidRPr="00D3157C" w:rsidRDefault="00CF289C" w:rsidP="00D1117E">
      <w:pPr>
        <w:pStyle w:val="ConsPlusNormal"/>
        <w:ind w:firstLine="540"/>
        <w:jc w:val="both"/>
        <w:rPr>
          <w:sz w:val="22"/>
          <w:szCs w:val="22"/>
        </w:rPr>
      </w:pPr>
      <w:r w:rsidRPr="00D3157C">
        <w:rPr>
          <w:sz w:val="22"/>
          <w:szCs w:val="22"/>
        </w:rPr>
        <w:t>Наркотические средства</w:t>
      </w:r>
    </w:p>
    <w:p w:rsidR="00CF289C" w:rsidRPr="00D3157C" w:rsidRDefault="00CF289C" w:rsidP="00D1117E">
      <w:pPr>
        <w:pStyle w:val="ConsPlusNormal"/>
        <w:rPr>
          <w:sz w:val="22"/>
          <w:szCs w:val="22"/>
        </w:rPr>
      </w:pPr>
    </w:p>
    <w:p w:rsidR="00CF289C" w:rsidRPr="00D3157C" w:rsidRDefault="00CF289C" w:rsidP="00D1117E">
      <w:pPr>
        <w:pStyle w:val="ConsPlusNormal"/>
        <w:ind w:firstLine="540"/>
        <w:jc w:val="both"/>
        <w:rPr>
          <w:sz w:val="22"/>
          <w:szCs w:val="22"/>
        </w:rPr>
      </w:pPr>
      <w:r w:rsidRPr="00D3157C">
        <w:rPr>
          <w:sz w:val="22"/>
          <w:szCs w:val="22"/>
        </w:rPr>
        <w:t>р-Аминопропиофенон (РАРР) и его оптические изомеры (антидот против цианидов)</w:t>
      </w:r>
    </w:p>
    <w:p w:rsidR="00CF289C" w:rsidRPr="00D3157C" w:rsidRDefault="00CF289C" w:rsidP="00D1117E">
      <w:pPr>
        <w:pStyle w:val="ConsPlusNormal"/>
        <w:ind w:firstLine="540"/>
        <w:jc w:val="both"/>
        <w:rPr>
          <w:sz w:val="22"/>
          <w:szCs w:val="22"/>
        </w:rPr>
      </w:pPr>
      <w:r w:rsidRPr="00D3157C">
        <w:rPr>
          <w:sz w:val="22"/>
          <w:szCs w:val="22"/>
        </w:rPr>
        <w:t>Альфентанил</w:t>
      </w:r>
    </w:p>
    <w:p w:rsidR="00CF289C" w:rsidRPr="00D3157C" w:rsidRDefault="00CF289C" w:rsidP="00D1117E">
      <w:pPr>
        <w:pStyle w:val="ConsPlusNormal"/>
        <w:ind w:firstLine="540"/>
        <w:jc w:val="both"/>
        <w:rPr>
          <w:sz w:val="22"/>
          <w:szCs w:val="22"/>
        </w:rPr>
      </w:pPr>
      <w:r w:rsidRPr="00D3157C">
        <w:rPr>
          <w:sz w:val="22"/>
          <w:szCs w:val="22"/>
        </w:rPr>
        <w:t>Позиция исключена. - Постановление Правительства РФ от 30.06.2010 N 486</w:t>
      </w:r>
    </w:p>
    <w:p w:rsidR="00CF289C" w:rsidRPr="00D3157C" w:rsidRDefault="00CF289C" w:rsidP="00D1117E">
      <w:pPr>
        <w:pStyle w:val="ConsPlusNormal"/>
        <w:ind w:firstLine="540"/>
        <w:jc w:val="both"/>
        <w:rPr>
          <w:sz w:val="22"/>
          <w:szCs w:val="22"/>
        </w:rPr>
      </w:pPr>
      <w:r w:rsidRPr="00D3157C">
        <w:rPr>
          <w:sz w:val="22"/>
          <w:szCs w:val="22"/>
        </w:rPr>
        <w:t>BZP (N-бензилпиперазин) и его производные, за исключением производных, включенных в качестве самостоятельных позиций в перечень</w:t>
      </w:r>
    </w:p>
    <w:p w:rsidR="00CF289C" w:rsidRPr="00D3157C" w:rsidRDefault="00CF289C" w:rsidP="00D1117E">
      <w:pPr>
        <w:pStyle w:val="ConsPlusNormal"/>
        <w:jc w:val="both"/>
        <w:rPr>
          <w:sz w:val="22"/>
          <w:szCs w:val="22"/>
        </w:rPr>
      </w:pPr>
      <w:r w:rsidRPr="00D3157C">
        <w:rPr>
          <w:sz w:val="22"/>
          <w:szCs w:val="22"/>
        </w:rPr>
        <w:t>(введено Постановлением Правительства РФ от 08.07.2006 N 421, в ред. Постановления Правительства РФ от 06.10.2011 N 822)</w:t>
      </w:r>
    </w:p>
    <w:p w:rsidR="00CF289C" w:rsidRPr="00D3157C" w:rsidRDefault="00CF289C" w:rsidP="00D1117E">
      <w:pPr>
        <w:pStyle w:val="ConsPlusNormal"/>
        <w:ind w:firstLine="540"/>
        <w:jc w:val="both"/>
        <w:rPr>
          <w:sz w:val="22"/>
          <w:szCs w:val="22"/>
        </w:rPr>
      </w:pPr>
      <w:r w:rsidRPr="00D3157C">
        <w:rPr>
          <w:sz w:val="22"/>
          <w:szCs w:val="22"/>
        </w:rPr>
        <w:t>Бупренорфин</w:t>
      </w:r>
    </w:p>
    <w:p w:rsidR="00CF289C" w:rsidRPr="00D3157C" w:rsidRDefault="00CF289C" w:rsidP="00D1117E">
      <w:pPr>
        <w:pStyle w:val="ConsPlusNormal"/>
        <w:ind w:firstLine="540"/>
        <w:jc w:val="both"/>
        <w:rPr>
          <w:sz w:val="22"/>
          <w:szCs w:val="22"/>
        </w:rPr>
      </w:pPr>
      <w:r w:rsidRPr="00D3157C">
        <w:rPr>
          <w:sz w:val="22"/>
          <w:szCs w:val="22"/>
        </w:rPr>
        <w:t>Гидроморфон</w:t>
      </w:r>
    </w:p>
    <w:p w:rsidR="00CF289C" w:rsidRPr="00D3157C" w:rsidRDefault="00CF289C" w:rsidP="00D1117E">
      <w:pPr>
        <w:pStyle w:val="ConsPlusNormal"/>
        <w:jc w:val="both"/>
        <w:rPr>
          <w:sz w:val="22"/>
          <w:szCs w:val="22"/>
        </w:rPr>
      </w:pPr>
      <w:r w:rsidRPr="00D3157C">
        <w:rPr>
          <w:sz w:val="22"/>
          <w:szCs w:val="22"/>
        </w:rPr>
        <w:t>(введено Постановлением Правительства РФ от 11.03.2011 N 158)</w:t>
      </w:r>
    </w:p>
    <w:p w:rsidR="00CF289C" w:rsidRPr="00D3157C" w:rsidRDefault="00CF289C" w:rsidP="00D1117E">
      <w:pPr>
        <w:pStyle w:val="ConsPlusNormal"/>
        <w:ind w:firstLine="540"/>
        <w:jc w:val="both"/>
        <w:rPr>
          <w:sz w:val="22"/>
          <w:szCs w:val="22"/>
        </w:rPr>
      </w:pPr>
      <w:r w:rsidRPr="00D3157C">
        <w:rPr>
          <w:sz w:val="22"/>
          <w:szCs w:val="22"/>
        </w:rPr>
        <w:t>Глютетимид (Ноксирон)</w:t>
      </w:r>
    </w:p>
    <w:p w:rsidR="00CF289C" w:rsidRPr="00D3157C" w:rsidRDefault="00CF289C" w:rsidP="00D1117E">
      <w:pPr>
        <w:pStyle w:val="ConsPlusNormal"/>
        <w:ind w:firstLine="540"/>
        <w:jc w:val="both"/>
        <w:rPr>
          <w:sz w:val="22"/>
          <w:szCs w:val="22"/>
        </w:rPr>
      </w:pPr>
      <w:r w:rsidRPr="00D3157C">
        <w:rPr>
          <w:sz w:val="22"/>
          <w:szCs w:val="22"/>
        </w:rPr>
        <w:t>Декстроморамид</w:t>
      </w:r>
    </w:p>
    <w:p w:rsidR="00CF289C" w:rsidRPr="00D3157C" w:rsidRDefault="00CF289C" w:rsidP="00D1117E">
      <w:pPr>
        <w:pStyle w:val="ConsPlusNormal"/>
        <w:ind w:firstLine="540"/>
        <w:jc w:val="both"/>
        <w:rPr>
          <w:sz w:val="22"/>
          <w:szCs w:val="22"/>
        </w:rPr>
      </w:pPr>
      <w:r w:rsidRPr="00D3157C">
        <w:rPr>
          <w:sz w:val="22"/>
          <w:szCs w:val="22"/>
        </w:rPr>
        <w:t>Декстропропоксифен (ибупроксирон, проксивон, спазмопроксивон)</w:t>
      </w:r>
    </w:p>
    <w:p w:rsidR="00CF289C" w:rsidRPr="00D3157C" w:rsidRDefault="00CF289C" w:rsidP="00D1117E">
      <w:pPr>
        <w:pStyle w:val="ConsPlusNormal"/>
        <w:ind w:firstLine="540"/>
        <w:jc w:val="both"/>
        <w:rPr>
          <w:sz w:val="22"/>
          <w:szCs w:val="22"/>
        </w:rPr>
      </w:pPr>
      <w:r w:rsidRPr="00D3157C">
        <w:rPr>
          <w:sz w:val="22"/>
          <w:szCs w:val="22"/>
        </w:rPr>
        <w:t>Дигидрокодеин</w:t>
      </w:r>
    </w:p>
    <w:p w:rsidR="00CF289C" w:rsidRPr="00D3157C" w:rsidRDefault="00CF289C" w:rsidP="00D1117E">
      <w:pPr>
        <w:pStyle w:val="ConsPlusNormal"/>
        <w:ind w:firstLine="540"/>
        <w:jc w:val="both"/>
        <w:rPr>
          <w:sz w:val="22"/>
          <w:szCs w:val="22"/>
        </w:rPr>
      </w:pPr>
      <w:r w:rsidRPr="00D3157C">
        <w:rPr>
          <w:sz w:val="22"/>
          <w:szCs w:val="22"/>
        </w:rPr>
        <w:t>Дигидроэторфин</w:t>
      </w:r>
    </w:p>
    <w:p w:rsidR="00CF289C" w:rsidRPr="00D3157C" w:rsidRDefault="00CF289C" w:rsidP="00D1117E">
      <w:pPr>
        <w:pStyle w:val="ConsPlusNormal"/>
        <w:jc w:val="both"/>
        <w:rPr>
          <w:sz w:val="22"/>
          <w:szCs w:val="22"/>
        </w:rPr>
      </w:pPr>
      <w:r w:rsidRPr="00D3157C">
        <w:rPr>
          <w:sz w:val="22"/>
          <w:szCs w:val="22"/>
        </w:rPr>
        <w:t>(введено Постановлением Правительства РФ от 08.07.2006 N 421)</w:t>
      </w:r>
    </w:p>
    <w:p w:rsidR="00CF289C" w:rsidRPr="00D3157C" w:rsidRDefault="00CF289C" w:rsidP="00D1117E">
      <w:pPr>
        <w:pStyle w:val="ConsPlusNormal"/>
        <w:ind w:firstLine="540"/>
        <w:jc w:val="both"/>
        <w:rPr>
          <w:sz w:val="22"/>
          <w:szCs w:val="22"/>
        </w:rPr>
      </w:pPr>
      <w:r w:rsidRPr="00D3157C">
        <w:rPr>
          <w:sz w:val="22"/>
          <w:szCs w:val="22"/>
        </w:rPr>
        <w:t>Дифеноксилат</w:t>
      </w:r>
    </w:p>
    <w:p w:rsidR="00CF289C" w:rsidRPr="00D3157C" w:rsidRDefault="00CF289C" w:rsidP="00D1117E">
      <w:pPr>
        <w:pStyle w:val="ConsPlusNormal"/>
        <w:ind w:firstLine="540"/>
        <w:jc w:val="both"/>
        <w:rPr>
          <w:sz w:val="22"/>
          <w:szCs w:val="22"/>
        </w:rPr>
      </w:pPr>
      <w:r w:rsidRPr="00D3157C">
        <w:rPr>
          <w:sz w:val="22"/>
          <w:szCs w:val="22"/>
        </w:rPr>
        <w:t>Позиция исключена. - Постановление Правительства РФ от 16.12.2013 N 1159</w:t>
      </w:r>
    </w:p>
    <w:p w:rsidR="00CF289C" w:rsidRPr="00D3157C" w:rsidRDefault="00CF289C" w:rsidP="00D1117E">
      <w:pPr>
        <w:pStyle w:val="ConsPlusNormal"/>
        <w:ind w:firstLine="540"/>
        <w:jc w:val="both"/>
        <w:rPr>
          <w:sz w:val="22"/>
          <w:szCs w:val="22"/>
        </w:rPr>
      </w:pPr>
      <w:r w:rsidRPr="00D3157C">
        <w:rPr>
          <w:sz w:val="22"/>
          <w:szCs w:val="22"/>
        </w:rPr>
        <w:t>Карфентанил</w:t>
      </w:r>
    </w:p>
    <w:p w:rsidR="00CF289C" w:rsidRPr="00D3157C" w:rsidRDefault="00CF289C" w:rsidP="00D1117E">
      <w:pPr>
        <w:pStyle w:val="ConsPlusNormal"/>
        <w:jc w:val="both"/>
        <w:rPr>
          <w:sz w:val="22"/>
          <w:szCs w:val="22"/>
        </w:rPr>
      </w:pPr>
      <w:r w:rsidRPr="00D3157C">
        <w:rPr>
          <w:sz w:val="22"/>
          <w:szCs w:val="22"/>
        </w:rPr>
        <w:t>(введено Постановлением Правительства РФ от 13.06.2013 N 496)</w:t>
      </w:r>
    </w:p>
    <w:p w:rsidR="00CF289C" w:rsidRPr="00D3157C" w:rsidRDefault="00CF289C" w:rsidP="00D1117E">
      <w:pPr>
        <w:pStyle w:val="ConsPlusNormal"/>
        <w:ind w:firstLine="540"/>
        <w:jc w:val="both"/>
        <w:rPr>
          <w:sz w:val="22"/>
          <w:szCs w:val="22"/>
        </w:rPr>
      </w:pPr>
      <w:r w:rsidRPr="00D3157C">
        <w:rPr>
          <w:sz w:val="22"/>
          <w:szCs w:val="22"/>
        </w:rPr>
        <w:t>Кодеин</w:t>
      </w:r>
    </w:p>
    <w:p w:rsidR="00CF289C" w:rsidRPr="00D3157C" w:rsidRDefault="00CF289C" w:rsidP="00D1117E">
      <w:pPr>
        <w:pStyle w:val="ConsPlusNormal"/>
        <w:ind w:firstLine="540"/>
        <w:jc w:val="both"/>
        <w:rPr>
          <w:sz w:val="22"/>
          <w:szCs w:val="22"/>
        </w:rPr>
      </w:pPr>
      <w:r w:rsidRPr="00D3157C">
        <w:rPr>
          <w:sz w:val="22"/>
          <w:szCs w:val="22"/>
        </w:rPr>
        <w:t>Позиция исключена. - Постановление Правительства РФ от 30.06.2010 N 486</w:t>
      </w:r>
    </w:p>
    <w:p w:rsidR="00CF289C" w:rsidRPr="00D3157C" w:rsidRDefault="00CF289C" w:rsidP="00D1117E">
      <w:pPr>
        <w:pStyle w:val="ConsPlusNormal"/>
        <w:ind w:firstLine="540"/>
        <w:jc w:val="both"/>
        <w:rPr>
          <w:sz w:val="22"/>
          <w:szCs w:val="22"/>
        </w:rPr>
      </w:pPr>
      <w:r w:rsidRPr="00D3157C">
        <w:rPr>
          <w:sz w:val="22"/>
          <w:szCs w:val="22"/>
        </w:rPr>
        <w:t>Кокаин</w:t>
      </w:r>
    </w:p>
    <w:p w:rsidR="00CF289C" w:rsidRPr="00D3157C" w:rsidRDefault="00CF289C" w:rsidP="00D1117E">
      <w:pPr>
        <w:pStyle w:val="ConsPlusNormal"/>
        <w:ind w:firstLine="540"/>
        <w:jc w:val="both"/>
        <w:rPr>
          <w:sz w:val="22"/>
          <w:szCs w:val="22"/>
        </w:rPr>
      </w:pPr>
      <w:r w:rsidRPr="00D3157C">
        <w:rPr>
          <w:sz w:val="22"/>
          <w:szCs w:val="22"/>
        </w:rPr>
        <w:t>Позиция исключена. - Постановление Правительства РФ от 30.06.2010 N 486</w:t>
      </w:r>
    </w:p>
    <w:p w:rsidR="00CF289C" w:rsidRPr="00D3157C" w:rsidRDefault="00CF289C" w:rsidP="00D1117E">
      <w:pPr>
        <w:pStyle w:val="ConsPlusNormal"/>
        <w:ind w:firstLine="540"/>
        <w:jc w:val="both"/>
        <w:rPr>
          <w:sz w:val="22"/>
          <w:szCs w:val="22"/>
        </w:rPr>
      </w:pPr>
      <w:r w:rsidRPr="00D3157C">
        <w:rPr>
          <w:sz w:val="22"/>
          <w:szCs w:val="22"/>
        </w:rPr>
        <w:t>Кодеин N-окись</w:t>
      </w:r>
    </w:p>
    <w:p w:rsidR="00CF289C" w:rsidRPr="00D3157C" w:rsidRDefault="00CF289C" w:rsidP="00D1117E">
      <w:pPr>
        <w:pStyle w:val="ConsPlusNormal"/>
        <w:ind w:firstLine="540"/>
        <w:jc w:val="both"/>
        <w:rPr>
          <w:sz w:val="22"/>
          <w:szCs w:val="22"/>
        </w:rPr>
      </w:pPr>
      <w:r w:rsidRPr="00D3157C">
        <w:rPr>
          <w:sz w:val="22"/>
          <w:szCs w:val="22"/>
        </w:rPr>
        <w:t>4-MTA (альфа-метил-4-метилтиофенетиламин)</w:t>
      </w:r>
    </w:p>
    <w:p w:rsidR="00CF289C" w:rsidRPr="00D3157C" w:rsidRDefault="00CF289C" w:rsidP="00D1117E">
      <w:pPr>
        <w:pStyle w:val="ConsPlusNormal"/>
        <w:jc w:val="both"/>
        <w:rPr>
          <w:sz w:val="22"/>
          <w:szCs w:val="22"/>
        </w:rPr>
      </w:pPr>
      <w:r w:rsidRPr="00D3157C">
        <w:rPr>
          <w:sz w:val="22"/>
          <w:szCs w:val="22"/>
        </w:rPr>
        <w:t>(введено Постановлением Правительства РФ от 08.07.2006 N 421)</w:t>
      </w:r>
    </w:p>
    <w:p w:rsidR="00CF289C" w:rsidRPr="00D3157C" w:rsidRDefault="00CF289C" w:rsidP="00D1117E">
      <w:pPr>
        <w:pStyle w:val="ConsPlusNormal"/>
        <w:ind w:firstLine="540"/>
        <w:jc w:val="both"/>
        <w:rPr>
          <w:sz w:val="22"/>
          <w:szCs w:val="22"/>
        </w:rPr>
      </w:pPr>
      <w:r w:rsidRPr="00D3157C">
        <w:rPr>
          <w:sz w:val="22"/>
          <w:szCs w:val="22"/>
        </w:rPr>
        <w:t>Морфин</w:t>
      </w:r>
    </w:p>
    <w:p w:rsidR="00CF289C" w:rsidRPr="00D3157C" w:rsidRDefault="00CF289C" w:rsidP="00D1117E">
      <w:pPr>
        <w:pStyle w:val="ConsPlusNormal"/>
        <w:ind w:firstLine="540"/>
        <w:jc w:val="both"/>
        <w:rPr>
          <w:sz w:val="22"/>
          <w:szCs w:val="22"/>
        </w:rPr>
      </w:pPr>
      <w:r w:rsidRPr="00D3157C">
        <w:rPr>
          <w:sz w:val="22"/>
          <w:szCs w:val="22"/>
        </w:rPr>
        <w:t>Позиция исключена. - Постановление Правительства РФ от 30.06.2010 N 486</w:t>
      </w:r>
    </w:p>
    <w:p w:rsidR="00CF289C" w:rsidRPr="00D3157C" w:rsidRDefault="00CF289C" w:rsidP="00D1117E">
      <w:pPr>
        <w:pStyle w:val="ConsPlusNormal"/>
        <w:ind w:firstLine="540"/>
        <w:jc w:val="both"/>
        <w:rPr>
          <w:sz w:val="22"/>
          <w:szCs w:val="22"/>
        </w:rPr>
      </w:pPr>
      <w:r w:rsidRPr="00D3157C">
        <w:rPr>
          <w:sz w:val="22"/>
          <w:szCs w:val="22"/>
        </w:rPr>
        <w:t>Позиция исключена. - Постановление Правительства РФ от 30.06.2010 N 486</w:t>
      </w:r>
    </w:p>
    <w:p w:rsidR="00CF289C" w:rsidRPr="00D3157C" w:rsidRDefault="00CF289C" w:rsidP="00D1117E">
      <w:pPr>
        <w:pStyle w:val="ConsPlusNormal"/>
        <w:ind w:firstLine="540"/>
        <w:jc w:val="both"/>
        <w:rPr>
          <w:sz w:val="22"/>
          <w:szCs w:val="22"/>
        </w:rPr>
      </w:pPr>
      <w:r w:rsidRPr="00D3157C">
        <w:rPr>
          <w:sz w:val="22"/>
          <w:szCs w:val="22"/>
        </w:rPr>
        <w:t>Морфилонг</w:t>
      </w:r>
    </w:p>
    <w:p w:rsidR="00CF289C" w:rsidRPr="00D3157C" w:rsidRDefault="00CF289C" w:rsidP="00D1117E">
      <w:pPr>
        <w:pStyle w:val="ConsPlusNormal"/>
        <w:ind w:firstLine="540"/>
        <w:jc w:val="both"/>
        <w:rPr>
          <w:sz w:val="22"/>
          <w:szCs w:val="22"/>
        </w:rPr>
      </w:pPr>
      <w:r w:rsidRPr="00D3157C">
        <w:rPr>
          <w:sz w:val="22"/>
          <w:szCs w:val="22"/>
        </w:rPr>
        <w:t>Оксикодон (текодин)</w:t>
      </w:r>
    </w:p>
    <w:p w:rsidR="00CF289C" w:rsidRPr="00D3157C" w:rsidRDefault="00CF289C" w:rsidP="00D1117E">
      <w:pPr>
        <w:pStyle w:val="ConsPlusNormal"/>
        <w:jc w:val="both"/>
        <w:rPr>
          <w:sz w:val="22"/>
          <w:szCs w:val="22"/>
        </w:rPr>
      </w:pPr>
      <w:r w:rsidRPr="00D3157C">
        <w:rPr>
          <w:sz w:val="22"/>
          <w:szCs w:val="22"/>
        </w:rPr>
        <w:t>(введено Постановлением Правительства РФ от 08.07.2006 N 421)</w:t>
      </w:r>
    </w:p>
    <w:p w:rsidR="00CF289C" w:rsidRPr="00D3157C" w:rsidRDefault="00CF289C" w:rsidP="00D1117E">
      <w:pPr>
        <w:pStyle w:val="ConsPlusNormal"/>
        <w:ind w:firstLine="540"/>
        <w:jc w:val="both"/>
        <w:rPr>
          <w:sz w:val="22"/>
          <w:szCs w:val="22"/>
        </w:rPr>
      </w:pPr>
      <w:r w:rsidRPr="00D3157C">
        <w:rPr>
          <w:sz w:val="22"/>
          <w:szCs w:val="22"/>
        </w:rPr>
        <w:t>Омнопон</w:t>
      </w:r>
    </w:p>
    <w:p w:rsidR="00CF289C" w:rsidRPr="00D3157C" w:rsidRDefault="00CF289C" w:rsidP="00D1117E">
      <w:pPr>
        <w:pStyle w:val="ConsPlusNormal"/>
        <w:ind w:firstLine="540"/>
        <w:jc w:val="both"/>
        <w:rPr>
          <w:sz w:val="22"/>
          <w:szCs w:val="22"/>
        </w:rPr>
      </w:pPr>
      <w:r w:rsidRPr="00D3157C">
        <w:rPr>
          <w:sz w:val="22"/>
          <w:szCs w:val="22"/>
        </w:rPr>
        <w:t>Пентазоцин</w:t>
      </w:r>
    </w:p>
    <w:p w:rsidR="00CF289C" w:rsidRPr="00D3157C" w:rsidRDefault="00CF289C" w:rsidP="00D1117E">
      <w:pPr>
        <w:pStyle w:val="ConsPlusNormal"/>
        <w:ind w:firstLine="540"/>
        <w:jc w:val="both"/>
        <w:rPr>
          <w:sz w:val="22"/>
          <w:szCs w:val="22"/>
        </w:rPr>
      </w:pPr>
      <w:r w:rsidRPr="00D3157C">
        <w:rPr>
          <w:sz w:val="22"/>
          <w:szCs w:val="22"/>
        </w:rPr>
        <w:t>Проперидин</w:t>
      </w:r>
    </w:p>
    <w:p w:rsidR="00CF289C" w:rsidRPr="00D3157C" w:rsidRDefault="00CF289C" w:rsidP="00D1117E">
      <w:pPr>
        <w:pStyle w:val="ConsPlusNormal"/>
        <w:ind w:firstLine="540"/>
        <w:jc w:val="both"/>
        <w:rPr>
          <w:sz w:val="22"/>
          <w:szCs w:val="22"/>
        </w:rPr>
      </w:pPr>
      <w:r w:rsidRPr="00D3157C">
        <w:rPr>
          <w:sz w:val="22"/>
          <w:szCs w:val="22"/>
        </w:rPr>
        <w:t>Пропирам</w:t>
      </w:r>
    </w:p>
    <w:p w:rsidR="00CF289C" w:rsidRPr="00D3157C" w:rsidRDefault="00CF289C" w:rsidP="00D1117E">
      <w:pPr>
        <w:pStyle w:val="ConsPlusNormal"/>
        <w:ind w:firstLine="540"/>
        <w:jc w:val="both"/>
        <w:rPr>
          <w:sz w:val="22"/>
          <w:szCs w:val="22"/>
        </w:rPr>
      </w:pPr>
      <w:r w:rsidRPr="00D3157C">
        <w:rPr>
          <w:sz w:val="22"/>
          <w:szCs w:val="22"/>
        </w:rPr>
        <w:t>Просидол</w:t>
      </w:r>
    </w:p>
    <w:p w:rsidR="00CF289C" w:rsidRPr="00D3157C" w:rsidRDefault="00CF289C" w:rsidP="00D1117E">
      <w:pPr>
        <w:pStyle w:val="ConsPlusNormal"/>
        <w:ind w:firstLine="540"/>
        <w:jc w:val="both"/>
        <w:rPr>
          <w:sz w:val="22"/>
          <w:szCs w:val="22"/>
        </w:rPr>
      </w:pPr>
      <w:r w:rsidRPr="00D3157C">
        <w:rPr>
          <w:sz w:val="22"/>
          <w:szCs w:val="22"/>
        </w:rPr>
        <w:t>Пиритрамид (дипидолор)</w:t>
      </w:r>
    </w:p>
    <w:p w:rsidR="00CF289C" w:rsidRPr="00D3157C" w:rsidRDefault="00CF289C" w:rsidP="00D1117E">
      <w:pPr>
        <w:pStyle w:val="ConsPlusNormal"/>
        <w:ind w:firstLine="540"/>
        <w:jc w:val="both"/>
        <w:rPr>
          <w:sz w:val="22"/>
          <w:szCs w:val="22"/>
        </w:rPr>
      </w:pPr>
      <w:r w:rsidRPr="00D3157C">
        <w:rPr>
          <w:sz w:val="22"/>
          <w:szCs w:val="22"/>
        </w:rPr>
        <w:t>Позиция исключена. - Постановление Правительства РФ от 30.06.2010 N 486</w:t>
      </w:r>
    </w:p>
    <w:p w:rsidR="00CF289C" w:rsidRPr="00D3157C" w:rsidRDefault="00CF289C" w:rsidP="00D1117E">
      <w:pPr>
        <w:pStyle w:val="ConsPlusNormal"/>
        <w:ind w:firstLine="540"/>
        <w:jc w:val="both"/>
        <w:rPr>
          <w:sz w:val="22"/>
          <w:szCs w:val="22"/>
        </w:rPr>
      </w:pPr>
      <w:r w:rsidRPr="00D3157C">
        <w:rPr>
          <w:sz w:val="22"/>
          <w:szCs w:val="22"/>
        </w:rPr>
        <w:t>Ремифентанил</w:t>
      </w:r>
    </w:p>
    <w:p w:rsidR="00CF289C" w:rsidRPr="00D3157C" w:rsidRDefault="00CF289C" w:rsidP="00D1117E">
      <w:pPr>
        <w:pStyle w:val="ConsPlusNormal"/>
        <w:jc w:val="both"/>
        <w:rPr>
          <w:sz w:val="22"/>
          <w:szCs w:val="22"/>
        </w:rPr>
      </w:pPr>
      <w:r w:rsidRPr="00D3157C">
        <w:rPr>
          <w:sz w:val="22"/>
          <w:szCs w:val="22"/>
        </w:rPr>
        <w:t>(введено Постановлением Правительства РФ от 08.07.2006 N 421)</w:t>
      </w:r>
    </w:p>
    <w:p w:rsidR="00CF289C" w:rsidRPr="00D3157C" w:rsidRDefault="00CF289C" w:rsidP="00D1117E">
      <w:pPr>
        <w:pStyle w:val="ConsPlusNormal"/>
        <w:ind w:firstLine="540"/>
        <w:jc w:val="both"/>
        <w:rPr>
          <w:sz w:val="22"/>
          <w:szCs w:val="22"/>
        </w:rPr>
      </w:pPr>
      <w:r w:rsidRPr="00D3157C">
        <w:rPr>
          <w:sz w:val="22"/>
          <w:szCs w:val="22"/>
        </w:rPr>
        <w:t>Позиция исключена. - Постановление Правительства РФ от 30.06.2010 N 486</w:t>
      </w:r>
    </w:p>
    <w:p w:rsidR="00CF289C" w:rsidRPr="00D3157C" w:rsidRDefault="00CF289C" w:rsidP="00D1117E">
      <w:pPr>
        <w:pStyle w:val="ConsPlusNormal"/>
        <w:ind w:firstLine="540"/>
        <w:jc w:val="both"/>
        <w:rPr>
          <w:sz w:val="22"/>
          <w:szCs w:val="22"/>
        </w:rPr>
      </w:pPr>
      <w:r w:rsidRPr="00D3157C">
        <w:rPr>
          <w:sz w:val="22"/>
          <w:szCs w:val="22"/>
        </w:rPr>
        <w:t>Сомбревин</w:t>
      </w:r>
    </w:p>
    <w:p w:rsidR="00CF289C" w:rsidRPr="00D3157C" w:rsidRDefault="00CF289C" w:rsidP="00D1117E">
      <w:pPr>
        <w:pStyle w:val="ConsPlusNormal"/>
        <w:ind w:firstLine="540"/>
        <w:jc w:val="both"/>
        <w:rPr>
          <w:sz w:val="22"/>
          <w:szCs w:val="22"/>
        </w:rPr>
      </w:pPr>
      <w:r w:rsidRPr="00D3157C">
        <w:rPr>
          <w:sz w:val="22"/>
          <w:szCs w:val="22"/>
        </w:rPr>
        <w:t>Суфентанил</w:t>
      </w:r>
    </w:p>
    <w:p w:rsidR="00CF289C" w:rsidRPr="00D3157C" w:rsidRDefault="00CF289C" w:rsidP="00D1117E">
      <w:pPr>
        <w:pStyle w:val="ConsPlusNormal"/>
        <w:ind w:firstLine="540"/>
        <w:jc w:val="both"/>
        <w:rPr>
          <w:sz w:val="22"/>
          <w:szCs w:val="22"/>
        </w:rPr>
      </w:pPr>
      <w:r w:rsidRPr="00D3157C">
        <w:rPr>
          <w:sz w:val="22"/>
          <w:szCs w:val="22"/>
        </w:rPr>
        <w:t>Позиция исключена. - Постановление Правительства РФ от 16.12.2013 N 1159</w:t>
      </w:r>
    </w:p>
    <w:p w:rsidR="00CF289C" w:rsidRPr="00D3157C" w:rsidRDefault="00CF289C" w:rsidP="00D1117E">
      <w:pPr>
        <w:pStyle w:val="ConsPlusNormal"/>
        <w:ind w:firstLine="540"/>
        <w:jc w:val="both"/>
        <w:rPr>
          <w:sz w:val="22"/>
          <w:szCs w:val="22"/>
        </w:rPr>
      </w:pPr>
      <w:r w:rsidRPr="00D3157C">
        <w:rPr>
          <w:sz w:val="22"/>
          <w:szCs w:val="22"/>
        </w:rPr>
        <w:t>Позиция исключена. - Постановление Правительства РФ от 16.12.2013 N 1159</w:t>
      </w:r>
    </w:p>
    <w:p w:rsidR="00CF289C" w:rsidRPr="00D3157C" w:rsidRDefault="00CF289C" w:rsidP="00D1117E">
      <w:pPr>
        <w:pStyle w:val="ConsPlusNormal"/>
        <w:ind w:firstLine="540"/>
        <w:jc w:val="both"/>
        <w:rPr>
          <w:sz w:val="22"/>
          <w:szCs w:val="22"/>
        </w:rPr>
      </w:pPr>
      <w:r w:rsidRPr="00D3157C">
        <w:rPr>
          <w:sz w:val="22"/>
          <w:szCs w:val="22"/>
        </w:rPr>
        <w:t>Позиция исключена. - Постановление Правительства РФ от 16.12.2013 N 1159</w:t>
      </w:r>
    </w:p>
    <w:p w:rsidR="00CF289C" w:rsidRPr="00D3157C" w:rsidRDefault="00CF289C" w:rsidP="00D1117E">
      <w:pPr>
        <w:pStyle w:val="ConsPlusNormal"/>
        <w:ind w:firstLine="540"/>
        <w:jc w:val="both"/>
        <w:rPr>
          <w:sz w:val="22"/>
          <w:szCs w:val="22"/>
        </w:rPr>
      </w:pPr>
      <w:r w:rsidRPr="00D3157C">
        <w:rPr>
          <w:sz w:val="22"/>
          <w:szCs w:val="22"/>
        </w:rPr>
        <w:t>Позиция исключена. - Постановление Правительства РФ от 16.12.2013 N 1159</w:t>
      </w:r>
    </w:p>
    <w:p w:rsidR="00CF289C" w:rsidRPr="00D3157C" w:rsidRDefault="00CF289C" w:rsidP="00D1117E">
      <w:pPr>
        <w:pStyle w:val="ConsPlusNormal"/>
        <w:ind w:firstLine="540"/>
        <w:jc w:val="both"/>
        <w:rPr>
          <w:sz w:val="22"/>
          <w:szCs w:val="22"/>
        </w:rPr>
      </w:pPr>
      <w:r w:rsidRPr="00D3157C">
        <w:rPr>
          <w:sz w:val="22"/>
          <w:szCs w:val="22"/>
        </w:rPr>
        <w:t>Позиция исключена. - Постановление Правительства РФ от 16.12.2013 N 1159</w:t>
      </w:r>
    </w:p>
    <w:p w:rsidR="00CF289C" w:rsidRPr="00D3157C" w:rsidRDefault="00CF289C" w:rsidP="00D1117E">
      <w:pPr>
        <w:pStyle w:val="ConsPlusNormal"/>
        <w:ind w:firstLine="540"/>
        <w:jc w:val="both"/>
        <w:rPr>
          <w:sz w:val="22"/>
          <w:szCs w:val="22"/>
        </w:rPr>
      </w:pPr>
      <w:r w:rsidRPr="00D3157C">
        <w:rPr>
          <w:sz w:val="22"/>
          <w:szCs w:val="22"/>
        </w:rPr>
        <w:t>Позиция исключена. - Постановление Правительства РФ от 16.12.2013 N 1159</w:t>
      </w:r>
    </w:p>
    <w:p w:rsidR="00CF289C" w:rsidRPr="00D3157C" w:rsidRDefault="00CF289C" w:rsidP="00D1117E">
      <w:pPr>
        <w:pStyle w:val="ConsPlusNormal"/>
        <w:ind w:firstLine="540"/>
        <w:jc w:val="both"/>
        <w:rPr>
          <w:sz w:val="22"/>
          <w:szCs w:val="22"/>
        </w:rPr>
      </w:pPr>
      <w:r w:rsidRPr="00D3157C">
        <w:rPr>
          <w:sz w:val="22"/>
          <w:szCs w:val="22"/>
        </w:rPr>
        <w:t>Позиция исключена. - Постановление Правительства РФ от 16.12.2013 N 1159</w:t>
      </w:r>
    </w:p>
    <w:p w:rsidR="00CF289C" w:rsidRPr="00D3157C" w:rsidRDefault="00CF289C" w:rsidP="00D1117E">
      <w:pPr>
        <w:pStyle w:val="ConsPlusNormal"/>
        <w:ind w:firstLine="540"/>
        <w:jc w:val="both"/>
        <w:rPr>
          <w:sz w:val="22"/>
          <w:szCs w:val="22"/>
        </w:rPr>
      </w:pPr>
      <w:r w:rsidRPr="00D3157C">
        <w:rPr>
          <w:sz w:val="22"/>
          <w:szCs w:val="22"/>
        </w:rPr>
        <w:t>Позиция исключена. - Постановление Правительства РФ от 16.12.2013 N 1159</w:t>
      </w:r>
    </w:p>
    <w:p w:rsidR="00CF289C" w:rsidRPr="00D3157C" w:rsidRDefault="00CF289C" w:rsidP="00D1117E">
      <w:pPr>
        <w:pStyle w:val="ConsPlusNormal"/>
        <w:ind w:firstLine="540"/>
        <w:jc w:val="both"/>
        <w:rPr>
          <w:sz w:val="22"/>
          <w:szCs w:val="22"/>
        </w:rPr>
      </w:pPr>
      <w:r w:rsidRPr="00D3157C">
        <w:rPr>
          <w:sz w:val="22"/>
          <w:szCs w:val="22"/>
        </w:rPr>
        <w:t>Тебаин</w:t>
      </w:r>
    </w:p>
    <w:p w:rsidR="00CF289C" w:rsidRPr="00D3157C" w:rsidRDefault="00CF289C" w:rsidP="00D1117E">
      <w:pPr>
        <w:pStyle w:val="ConsPlusNormal"/>
        <w:ind w:firstLine="540"/>
        <w:jc w:val="both"/>
        <w:rPr>
          <w:sz w:val="22"/>
          <w:szCs w:val="22"/>
        </w:rPr>
      </w:pPr>
      <w:r w:rsidRPr="00D3157C">
        <w:rPr>
          <w:sz w:val="22"/>
          <w:szCs w:val="22"/>
        </w:rPr>
        <w:t>Тилидин</w:t>
      </w:r>
    </w:p>
    <w:p w:rsidR="00CF289C" w:rsidRPr="00D3157C" w:rsidRDefault="00CF289C" w:rsidP="00D1117E">
      <w:pPr>
        <w:pStyle w:val="ConsPlusNormal"/>
        <w:ind w:firstLine="540"/>
        <w:jc w:val="both"/>
        <w:rPr>
          <w:sz w:val="22"/>
          <w:szCs w:val="22"/>
        </w:rPr>
      </w:pPr>
      <w:r w:rsidRPr="00D3157C">
        <w:rPr>
          <w:sz w:val="22"/>
          <w:szCs w:val="22"/>
        </w:rPr>
        <w:t>Тримеперидин (промедол)</w:t>
      </w:r>
    </w:p>
    <w:p w:rsidR="00CF289C" w:rsidRPr="00D3157C" w:rsidRDefault="00CF289C" w:rsidP="00D1117E">
      <w:pPr>
        <w:pStyle w:val="ConsPlusNormal"/>
        <w:ind w:firstLine="540"/>
        <w:jc w:val="both"/>
        <w:rPr>
          <w:sz w:val="22"/>
          <w:szCs w:val="22"/>
        </w:rPr>
      </w:pPr>
      <w:r w:rsidRPr="00D3157C">
        <w:rPr>
          <w:sz w:val="22"/>
          <w:szCs w:val="22"/>
        </w:rPr>
        <w:t>Тропакокаин и его производные, за исключением производных, включенных в качестве самостоятельных позиций в перечень</w:t>
      </w:r>
    </w:p>
    <w:p w:rsidR="00CF289C" w:rsidRPr="00D3157C" w:rsidRDefault="00CF289C" w:rsidP="00D1117E">
      <w:pPr>
        <w:pStyle w:val="ConsPlusNormal"/>
        <w:jc w:val="both"/>
        <w:rPr>
          <w:sz w:val="22"/>
          <w:szCs w:val="22"/>
        </w:rPr>
      </w:pPr>
      <w:r w:rsidRPr="00D3157C">
        <w:rPr>
          <w:sz w:val="22"/>
          <w:szCs w:val="22"/>
        </w:rPr>
        <w:t>(введено Постановлением Правительства РФ от 10.07.2013 N 580)</w:t>
      </w:r>
    </w:p>
    <w:p w:rsidR="00CF289C" w:rsidRPr="00D3157C" w:rsidRDefault="00CF289C" w:rsidP="00D1117E">
      <w:pPr>
        <w:pStyle w:val="ConsPlusNormal"/>
        <w:ind w:firstLine="540"/>
        <w:jc w:val="both"/>
        <w:rPr>
          <w:sz w:val="22"/>
          <w:szCs w:val="22"/>
        </w:rPr>
      </w:pPr>
      <w:r w:rsidRPr="00D3157C">
        <w:rPr>
          <w:sz w:val="22"/>
          <w:szCs w:val="22"/>
        </w:rPr>
        <w:t>Фентанил</w:t>
      </w:r>
    </w:p>
    <w:p w:rsidR="00CF289C" w:rsidRPr="00D3157C" w:rsidRDefault="00CF289C" w:rsidP="00D1117E">
      <w:pPr>
        <w:pStyle w:val="ConsPlusNormal"/>
        <w:ind w:firstLine="540"/>
        <w:jc w:val="both"/>
        <w:rPr>
          <w:sz w:val="22"/>
          <w:szCs w:val="22"/>
        </w:rPr>
      </w:pPr>
      <w:r w:rsidRPr="00D3157C">
        <w:rPr>
          <w:sz w:val="22"/>
          <w:szCs w:val="22"/>
        </w:rPr>
        <w:t>Этилморфин</w:t>
      </w:r>
    </w:p>
    <w:p w:rsidR="00CF289C" w:rsidRPr="00D3157C" w:rsidRDefault="00CF289C" w:rsidP="00D1117E">
      <w:pPr>
        <w:pStyle w:val="ConsPlusNormal"/>
        <w:ind w:firstLine="540"/>
        <w:jc w:val="both"/>
        <w:rPr>
          <w:sz w:val="22"/>
          <w:szCs w:val="22"/>
        </w:rPr>
      </w:pPr>
      <w:r w:rsidRPr="00D3157C">
        <w:rPr>
          <w:sz w:val="22"/>
          <w:szCs w:val="22"/>
        </w:rPr>
        <w:t>Эскодол</w:t>
      </w:r>
    </w:p>
    <w:p w:rsidR="00CF289C" w:rsidRPr="00D3157C" w:rsidRDefault="00CF289C" w:rsidP="00D1117E">
      <w:pPr>
        <w:pStyle w:val="ConsPlusNormal"/>
        <w:ind w:firstLine="540"/>
        <w:jc w:val="both"/>
        <w:rPr>
          <w:sz w:val="22"/>
          <w:szCs w:val="22"/>
        </w:rPr>
      </w:pPr>
      <w:r w:rsidRPr="00D3157C">
        <w:rPr>
          <w:sz w:val="22"/>
          <w:szCs w:val="22"/>
        </w:rPr>
        <w:t>Позиция исключена. - Постановление Правительства РФ от 08.07.2006 N 421</w:t>
      </w:r>
    </w:p>
    <w:p w:rsidR="00CF289C" w:rsidRPr="00D3157C" w:rsidRDefault="00CF289C" w:rsidP="00D1117E">
      <w:pPr>
        <w:pStyle w:val="ConsPlusNormal"/>
        <w:ind w:firstLine="540"/>
        <w:jc w:val="both"/>
        <w:rPr>
          <w:sz w:val="22"/>
          <w:szCs w:val="22"/>
        </w:rPr>
      </w:pPr>
      <w:r w:rsidRPr="00D3157C">
        <w:rPr>
          <w:sz w:val="22"/>
          <w:szCs w:val="22"/>
        </w:rPr>
        <w:t>Позиция исключена. - Постановление Правительства РФ от 08.07.2006 N 421</w:t>
      </w:r>
    </w:p>
    <w:p w:rsidR="00CF289C" w:rsidRPr="00D3157C" w:rsidRDefault="00CF289C" w:rsidP="00D1117E">
      <w:pPr>
        <w:pStyle w:val="ConsPlusNormal"/>
        <w:ind w:firstLine="540"/>
        <w:jc w:val="both"/>
        <w:rPr>
          <w:sz w:val="22"/>
          <w:szCs w:val="22"/>
        </w:rPr>
      </w:pPr>
      <w:r w:rsidRPr="00D3157C">
        <w:rPr>
          <w:sz w:val="22"/>
          <w:szCs w:val="22"/>
        </w:rPr>
        <w:t>Позиция исключена. - Постановление Правительства РФ от 30.06.2010 N 486</w:t>
      </w:r>
    </w:p>
    <w:p w:rsidR="00CF289C" w:rsidRPr="00D3157C" w:rsidRDefault="00CF289C" w:rsidP="00D1117E">
      <w:pPr>
        <w:pStyle w:val="ConsPlusNormal"/>
        <w:ind w:firstLine="540"/>
        <w:jc w:val="both"/>
        <w:rPr>
          <w:sz w:val="22"/>
          <w:szCs w:val="22"/>
        </w:rPr>
      </w:pPr>
    </w:p>
    <w:p w:rsidR="00CF289C" w:rsidRPr="00D3157C" w:rsidRDefault="00CF289C" w:rsidP="00D1117E">
      <w:pPr>
        <w:pStyle w:val="ConsPlusNormal"/>
        <w:ind w:firstLine="540"/>
        <w:jc w:val="both"/>
        <w:rPr>
          <w:sz w:val="22"/>
          <w:szCs w:val="22"/>
        </w:rPr>
      </w:pPr>
      <w:r w:rsidRPr="00D3157C">
        <w:rPr>
          <w:sz w:val="22"/>
          <w:szCs w:val="22"/>
        </w:rPr>
        <w:t>Психотропные вещества</w:t>
      </w:r>
    </w:p>
    <w:p w:rsidR="00CF289C" w:rsidRPr="00D3157C" w:rsidRDefault="00CF289C" w:rsidP="00D1117E">
      <w:pPr>
        <w:pStyle w:val="ConsPlusNormal"/>
        <w:rPr>
          <w:sz w:val="22"/>
          <w:szCs w:val="22"/>
        </w:rPr>
      </w:pPr>
    </w:p>
    <w:p w:rsidR="00CF289C" w:rsidRPr="00D3157C" w:rsidRDefault="00CF289C" w:rsidP="00D1117E">
      <w:pPr>
        <w:pStyle w:val="ConsPlusNormal"/>
        <w:ind w:firstLine="540"/>
        <w:jc w:val="both"/>
        <w:rPr>
          <w:sz w:val="22"/>
          <w:szCs w:val="22"/>
        </w:rPr>
      </w:pPr>
      <w:r w:rsidRPr="00D3157C">
        <w:rPr>
          <w:sz w:val="22"/>
          <w:szCs w:val="22"/>
        </w:rPr>
        <w:t>Амобарбитал (барбамил)</w:t>
      </w:r>
    </w:p>
    <w:p w:rsidR="00CF289C" w:rsidRPr="00D3157C" w:rsidRDefault="00CF289C" w:rsidP="00D1117E">
      <w:pPr>
        <w:pStyle w:val="ConsPlusNormal"/>
        <w:ind w:firstLine="540"/>
        <w:jc w:val="both"/>
        <w:rPr>
          <w:sz w:val="22"/>
          <w:szCs w:val="22"/>
        </w:rPr>
      </w:pPr>
      <w:r w:rsidRPr="00D3157C">
        <w:rPr>
          <w:sz w:val="22"/>
          <w:szCs w:val="22"/>
        </w:rPr>
        <w:t>Амфепрамон (фепранон, диэтилпропион) и его производные, за исключением производных, включенных в качестве самостоятельных позиций в перечень</w:t>
      </w:r>
    </w:p>
    <w:p w:rsidR="00CF289C" w:rsidRPr="00D3157C" w:rsidRDefault="00CF289C" w:rsidP="00D1117E">
      <w:pPr>
        <w:pStyle w:val="ConsPlusNormal"/>
        <w:jc w:val="both"/>
        <w:rPr>
          <w:sz w:val="22"/>
          <w:szCs w:val="22"/>
        </w:rPr>
      </w:pPr>
      <w:r w:rsidRPr="00D3157C">
        <w:rPr>
          <w:sz w:val="22"/>
          <w:szCs w:val="22"/>
        </w:rPr>
        <w:t>(в ред. Постановления Правительства РФ от 30.10.2010 N 882)</w:t>
      </w:r>
    </w:p>
    <w:p w:rsidR="00CF289C" w:rsidRPr="00D3157C" w:rsidRDefault="00CF289C" w:rsidP="00D1117E">
      <w:pPr>
        <w:pStyle w:val="ConsPlusNormal"/>
        <w:ind w:firstLine="540"/>
        <w:jc w:val="both"/>
        <w:rPr>
          <w:sz w:val="22"/>
          <w:szCs w:val="22"/>
        </w:rPr>
      </w:pPr>
      <w:r w:rsidRPr="00D3157C">
        <w:rPr>
          <w:sz w:val="22"/>
          <w:szCs w:val="22"/>
        </w:rPr>
        <w:t>Кетамин</w:t>
      </w:r>
    </w:p>
    <w:p w:rsidR="00CF289C" w:rsidRPr="00D3157C" w:rsidRDefault="00CF289C" w:rsidP="00D1117E">
      <w:pPr>
        <w:pStyle w:val="ConsPlusNormal"/>
        <w:ind w:firstLine="540"/>
        <w:jc w:val="both"/>
        <w:rPr>
          <w:sz w:val="22"/>
          <w:szCs w:val="22"/>
        </w:rPr>
      </w:pPr>
      <w:r w:rsidRPr="00D3157C">
        <w:rPr>
          <w:sz w:val="22"/>
          <w:szCs w:val="22"/>
        </w:rPr>
        <w:t>Модафинил [((дифенилметил)сульфинил)ацетамид]</w:t>
      </w:r>
    </w:p>
    <w:p w:rsidR="00CF289C" w:rsidRPr="00D3157C" w:rsidRDefault="00CF289C" w:rsidP="00D1117E">
      <w:pPr>
        <w:pStyle w:val="ConsPlusNormal"/>
        <w:jc w:val="both"/>
        <w:rPr>
          <w:sz w:val="22"/>
          <w:szCs w:val="22"/>
        </w:rPr>
      </w:pPr>
      <w:r w:rsidRPr="00D3157C">
        <w:rPr>
          <w:sz w:val="22"/>
          <w:szCs w:val="22"/>
        </w:rPr>
        <w:t>(введено Постановлением Правительства РФ от 18.05.2012 N 491)</w:t>
      </w:r>
    </w:p>
    <w:p w:rsidR="00CF289C" w:rsidRPr="00D3157C" w:rsidRDefault="00CF289C" w:rsidP="00D1117E">
      <w:pPr>
        <w:pStyle w:val="ConsPlusNormal"/>
        <w:ind w:firstLine="540"/>
        <w:jc w:val="both"/>
        <w:rPr>
          <w:sz w:val="22"/>
          <w:szCs w:val="22"/>
        </w:rPr>
      </w:pPr>
      <w:r w:rsidRPr="00D3157C">
        <w:rPr>
          <w:sz w:val="22"/>
          <w:szCs w:val="22"/>
        </w:rPr>
        <w:t>Позиция исключена. - Постановление Правительства РФ от 30.06.2010 N 486</w:t>
      </w:r>
    </w:p>
    <w:p w:rsidR="00CF289C" w:rsidRPr="00D3157C" w:rsidRDefault="00CF289C" w:rsidP="00D1117E">
      <w:pPr>
        <w:pStyle w:val="ConsPlusNormal"/>
        <w:ind w:firstLine="540"/>
        <w:jc w:val="both"/>
        <w:rPr>
          <w:sz w:val="22"/>
          <w:szCs w:val="22"/>
        </w:rPr>
      </w:pPr>
      <w:r w:rsidRPr="00D3157C">
        <w:rPr>
          <w:sz w:val="22"/>
          <w:szCs w:val="22"/>
        </w:rPr>
        <w:t>Позиция исключена. - Постановление Правительства РФ от 30.06.2010 N 486</w:t>
      </w:r>
    </w:p>
    <w:p w:rsidR="00CF289C" w:rsidRPr="00D3157C" w:rsidRDefault="00CF289C" w:rsidP="00D1117E">
      <w:pPr>
        <w:pStyle w:val="ConsPlusNormal"/>
        <w:ind w:firstLine="540"/>
        <w:jc w:val="both"/>
        <w:rPr>
          <w:sz w:val="22"/>
          <w:szCs w:val="22"/>
        </w:rPr>
      </w:pPr>
      <w:r w:rsidRPr="00D3157C">
        <w:rPr>
          <w:sz w:val="22"/>
          <w:szCs w:val="22"/>
        </w:rPr>
        <w:t>Позиция исключена. - Постановление Правительства РФ от 30.06.2010 N 486</w:t>
      </w:r>
    </w:p>
    <w:p w:rsidR="00CF289C" w:rsidRPr="00D3157C" w:rsidRDefault="00CF289C" w:rsidP="00D1117E">
      <w:pPr>
        <w:pStyle w:val="ConsPlusNormal"/>
        <w:ind w:firstLine="540"/>
        <w:jc w:val="both"/>
        <w:rPr>
          <w:sz w:val="22"/>
          <w:szCs w:val="22"/>
        </w:rPr>
      </w:pPr>
      <w:r w:rsidRPr="00D3157C">
        <w:rPr>
          <w:sz w:val="22"/>
          <w:szCs w:val="22"/>
        </w:rPr>
        <w:t>Фенметразин</w:t>
      </w:r>
    </w:p>
    <w:p w:rsidR="00CF289C" w:rsidRPr="00D3157C" w:rsidRDefault="00CF289C" w:rsidP="00D1117E">
      <w:pPr>
        <w:pStyle w:val="ConsPlusNormal"/>
        <w:ind w:firstLine="540"/>
        <w:jc w:val="both"/>
        <w:rPr>
          <w:sz w:val="22"/>
          <w:szCs w:val="22"/>
        </w:rPr>
      </w:pPr>
      <w:r w:rsidRPr="00D3157C">
        <w:rPr>
          <w:sz w:val="22"/>
          <w:szCs w:val="22"/>
        </w:rPr>
        <w:t>Фентермин</w:t>
      </w:r>
    </w:p>
    <w:p w:rsidR="00CF289C" w:rsidRPr="00D3157C" w:rsidRDefault="00CF289C" w:rsidP="00D1117E">
      <w:pPr>
        <w:pStyle w:val="ConsPlusNormal"/>
        <w:ind w:firstLine="540"/>
        <w:jc w:val="both"/>
        <w:rPr>
          <w:sz w:val="22"/>
          <w:szCs w:val="22"/>
        </w:rPr>
      </w:pPr>
      <w:r w:rsidRPr="00D3157C">
        <w:rPr>
          <w:sz w:val="22"/>
          <w:szCs w:val="22"/>
        </w:rPr>
        <w:t>Этаминал натрия (пентобарбитал)</w:t>
      </w:r>
    </w:p>
    <w:p w:rsidR="00CF289C" w:rsidRPr="00D3157C" w:rsidRDefault="00CF289C" w:rsidP="00D1117E">
      <w:pPr>
        <w:pStyle w:val="ConsPlusNormal"/>
        <w:jc w:val="both"/>
        <w:rPr>
          <w:sz w:val="22"/>
          <w:szCs w:val="22"/>
        </w:rPr>
      </w:pPr>
      <w:r w:rsidRPr="00D3157C">
        <w:rPr>
          <w:sz w:val="22"/>
          <w:szCs w:val="22"/>
        </w:rPr>
        <w:t>(в ред. Постановления Правительства РФ от 30.06.2010 N 486)</w:t>
      </w:r>
    </w:p>
    <w:p w:rsidR="00CF289C" w:rsidRPr="00D3157C" w:rsidRDefault="00CF289C" w:rsidP="00D1117E">
      <w:pPr>
        <w:pStyle w:val="ConsPlusNormal"/>
        <w:ind w:firstLine="540"/>
        <w:jc w:val="both"/>
        <w:rPr>
          <w:sz w:val="22"/>
          <w:szCs w:val="22"/>
        </w:rPr>
      </w:pPr>
      <w:r w:rsidRPr="00D3157C">
        <w:rPr>
          <w:sz w:val="22"/>
          <w:szCs w:val="22"/>
        </w:rPr>
        <w:t>Хальцион (триазолам)</w:t>
      </w:r>
    </w:p>
    <w:p w:rsidR="00CF289C" w:rsidRPr="00D3157C" w:rsidRDefault="00CF289C" w:rsidP="00D1117E">
      <w:pPr>
        <w:pStyle w:val="ConsPlusNormal"/>
        <w:ind w:firstLine="540"/>
        <w:jc w:val="both"/>
        <w:rPr>
          <w:sz w:val="22"/>
          <w:szCs w:val="22"/>
        </w:rPr>
      </w:pPr>
      <w:r w:rsidRPr="00D3157C">
        <w:rPr>
          <w:sz w:val="22"/>
          <w:szCs w:val="22"/>
        </w:rPr>
        <w:t>Изомеры (если таковые определенно не исключены) наркотических средств и психотропных веществ, перечисленных в этом списке, в тех случаях, когда существование таких изомеров возможно в рамках данного химического обозначения</w:t>
      </w:r>
    </w:p>
    <w:p w:rsidR="00CF289C" w:rsidRPr="00D3157C" w:rsidRDefault="00CF289C" w:rsidP="00D1117E">
      <w:pPr>
        <w:pStyle w:val="ConsPlusNormal"/>
        <w:jc w:val="both"/>
        <w:rPr>
          <w:sz w:val="22"/>
          <w:szCs w:val="22"/>
        </w:rPr>
      </w:pPr>
      <w:r w:rsidRPr="00D3157C">
        <w:rPr>
          <w:sz w:val="22"/>
          <w:szCs w:val="22"/>
        </w:rPr>
        <w:t>(введено Постановлением Правительства РФ от 08.07.2006 N 421)</w:t>
      </w:r>
    </w:p>
    <w:p w:rsidR="00CF289C" w:rsidRPr="00D3157C" w:rsidRDefault="00CF289C" w:rsidP="00D1117E">
      <w:pPr>
        <w:pStyle w:val="ConsPlusNormal"/>
        <w:ind w:firstLine="540"/>
        <w:jc w:val="both"/>
        <w:rPr>
          <w:sz w:val="22"/>
          <w:szCs w:val="22"/>
        </w:rPr>
      </w:pPr>
      <w:r w:rsidRPr="00D3157C">
        <w:rPr>
          <w:sz w:val="22"/>
          <w:szCs w:val="22"/>
        </w:rPr>
        <w:t>Стереоизомеры (если таковые определенно не исключены) наркотических средств и психотропных веществ, перечисленных в этом списке, в тех случаях, когда существование таких стереоизомеров возможно в рамках данного химического обозначения</w:t>
      </w:r>
    </w:p>
    <w:p w:rsidR="00CF289C" w:rsidRPr="00D3157C" w:rsidRDefault="00CF289C" w:rsidP="00D1117E">
      <w:pPr>
        <w:pStyle w:val="ConsPlusNormal"/>
        <w:jc w:val="both"/>
        <w:rPr>
          <w:sz w:val="22"/>
          <w:szCs w:val="22"/>
        </w:rPr>
      </w:pPr>
      <w:r w:rsidRPr="00D3157C">
        <w:rPr>
          <w:sz w:val="22"/>
          <w:szCs w:val="22"/>
        </w:rPr>
        <w:t>(введено Постановлением Правительства РФ от 08.07.2006 N 421)</w:t>
      </w:r>
    </w:p>
    <w:p w:rsidR="00CF289C" w:rsidRPr="00D3157C" w:rsidRDefault="00CF289C" w:rsidP="00D1117E">
      <w:pPr>
        <w:pStyle w:val="ConsPlusNormal"/>
        <w:ind w:firstLine="540"/>
        <w:jc w:val="both"/>
        <w:rPr>
          <w:sz w:val="22"/>
          <w:szCs w:val="22"/>
        </w:rPr>
      </w:pPr>
      <w:r w:rsidRPr="00D3157C">
        <w:rPr>
          <w:sz w:val="22"/>
          <w:szCs w:val="22"/>
        </w:rPr>
        <w:t>Соли всех наркотических средств и психотропных веществ, перечисленных в данном списке, если существование таких солей возможно</w:t>
      </w:r>
    </w:p>
    <w:p w:rsidR="00CF289C" w:rsidRPr="00D3157C" w:rsidRDefault="00CF289C" w:rsidP="00D1117E">
      <w:pPr>
        <w:pStyle w:val="ConsPlusNormal"/>
        <w:rPr>
          <w:sz w:val="22"/>
          <w:szCs w:val="22"/>
        </w:rPr>
      </w:pPr>
    </w:p>
    <w:p w:rsidR="00CF289C" w:rsidRPr="00D1117E" w:rsidRDefault="00CF289C" w:rsidP="00D1117E">
      <w:pPr>
        <w:pStyle w:val="ConsPlusNormal"/>
        <w:jc w:val="center"/>
        <w:outlineLvl w:val="1"/>
        <w:rPr>
          <w:b/>
          <w:sz w:val="22"/>
          <w:szCs w:val="22"/>
        </w:rPr>
      </w:pPr>
      <w:r w:rsidRPr="00D1117E">
        <w:rPr>
          <w:b/>
          <w:sz w:val="22"/>
          <w:szCs w:val="22"/>
        </w:rPr>
        <w:t>Список психотропных веществ, оборот которых</w:t>
      </w:r>
    </w:p>
    <w:p w:rsidR="00CF289C" w:rsidRPr="00D1117E" w:rsidRDefault="00CF289C" w:rsidP="00D1117E">
      <w:pPr>
        <w:pStyle w:val="ConsPlusNormal"/>
        <w:jc w:val="center"/>
        <w:rPr>
          <w:b/>
          <w:sz w:val="22"/>
          <w:szCs w:val="22"/>
        </w:rPr>
      </w:pPr>
      <w:r w:rsidRPr="00D1117E">
        <w:rPr>
          <w:b/>
          <w:sz w:val="22"/>
          <w:szCs w:val="22"/>
        </w:rPr>
        <w:t>в Российской Федерации ограничен и в отношении</w:t>
      </w:r>
    </w:p>
    <w:p w:rsidR="00CF289C" w:rsidRPr="00D1117E" w:rsidRDefault="00CF289C" w:rsidP="00D1117E">
      <w:pPr>
        <w:pStyle w:val="ConsPlusNormal"/>
        <w:jc w:val="center"/>
        <w:rPr>
          <w:b/>
          <w:sz w:val="22"/>
          <w:szCs w:val="22"/>
        </w:rPr>
      </w:pPr>
      <w:r w:rsidRPr="00D1117E">
        <w:rPr>
          <w:b/>
          <w:sz w:val="22"/>
          <w:szCs w:val="22"/>
        </w:rPr>
        <w:t>которых допускается исключение некоторых мер</w:t>
      </w:r>
    </w:p>
    <w:p w:rsidR="00CF289C" w:rsidRPr="00D1117E" w:rsidRDefault="00CF289C" w:rsidP="00D1117E">
      <w:pPr>
        <w:pStyle w:val="ConsPlusNormal"/>
        <w:jc w:val="center"/>
        <w:rPr>
          <w:b/>
          <w:sz w:val="22"/>
          <w:szCs w:val="22"/>
        </w:rPr>
      </w:pPr>
      <w:r w:rsidRPr="00D1117E">
        <w:rPr>
          <w:b/>
          <w:sz w:val="22"/>
          <w:szCs w:val="22"/>
        </w:rPr>
        <w:t>контроля в соответствии с законодательством</w:t>
      </w:r>
    </w:p>
    <w:p w:rsidR="00CF289C" w:rsidRPr="00D1117E" w:rsidRDefault="00CF289C" w:rsidP="00D1117E">
      <w:pPr>
        <w:pStyle w:val="ConsPlusNormal"/>
        <w:jc w:val="center"/>
        <w:rPr>
          <w:b/>
          <w:sz w:val="22"/>
          <w:szCs w:val="22"/>
        </w:rPr>
      </w:pPr>
      <w:r w:rsidRPr="00D1117E">
        <w:rPr>
          <w:b/>
          <w:sz w:val="22"/>
          <w:szCs w:val="22"/>
        </w:rPr>
        <w:t>Российской Федерации и международными договорами</w:t>
      </w:r>
    </w:p>
    <w:p w:rsidR="00CF289C" w:rsidRPr="00D1117E" w:rsidRDefault="00CF289C" w:rsidP="00D1117E">
      <w:pPr>
        <w:pStyle w:val="ConsPlusNormal"/>
        <w:jc w:val="center"/>
        <w:rPr>
          <w:b/>
          <w:sz w:val="22"/>
          <w:szCs w:val="22"/>
        </w:rPr>
      </w:pPr>
      <w:r w:rsidRPr="00D1117E">
        <w:rPr>
          <w:b/>
          <w:sz w:val="22"/>
          <w:szCs w:val="22"/>
        </w:rPr>
        <w:t>Российской Федерации (список III)</w:t>
      </w:r>
    </w:p>
    <w:p w:rsidR="00CF289C" w:rsidRPr="00D3157C" w:rsidRDefault="00CF289C" w:rsidP="00D1117E">
      <w:pPr>
        <w:pStyle w:val="ConsPlusNormal"/>
        <w:rPr>
          <w:sz w:val="22"/>
          <w:szCs w:val="22"/>
        </w:rPr>
      </w:pPr>
    </w:p>
    <w:p w:rsidR="00CF289C" w:rsidRPr="00D3157C" w:rsidRDefault="00CF289C" w:rsidP="00D1117E">
      <w:pPr>
        <w:pStyle w:val="ConsPlusNormal"/>
        <w:jc w:val="center"/>
        <w:rPr>
          <w:sz w:val="22"/>
          <w:szCs w:val="22"/>
        </w:rPr>
      </w:pPr>
      <w:r w:rsidRPr="00D3157C">
        <w:rPr>
          <w:sz w:val="22"/>
          <w:szCs w:val="22"/>
        </w:rPr>
        <w:t>(в ред. Постановления Правительства РФ от 04.07.2007 N 427)</w:t>
      </w:r>
    </w:p>
    <w:p w:rsidR="00CF289C" w:rsidRPr="00D3157C" w:rsidRDefault="00CF289C" w:rsidP="00D1117E">
      <w:pPr>
        <w:pStyle w:val="ConsPlusNormal"/>
        <w:rPr>
          <w:sz w:val="22"/>
          <w:szCs w:val="22"/>
        </w:rPr>
      </w:pPr>
    </w:p>
    <w:p w:rsidR="00CF289C" w:rsidRPr="00D3157C" w:rsidRDefault="00CF289C" w:rsidP="00D1117E">
      <w:pPr>
        <w:pStyle w:val="ConsPlusNormal"/>
        <w:ind w:firstLine="540"/>
        <w:jc w:val="both"/>
        <w:rPr>
          <w:sz w:val="22"/>
          <w:szCs w:val="22"/>
        </w:rPr>
      </w:pPr>
      <w:r w:rsidRPr="00D3157C">
        <w:rPr>
          <w:sz w:val="22"/>
          <w:szCs w:val="22"/>
        </w:rPr>
        <w:t>Аллобарбитал</w:t>
      </w:r>
    </w:p>
    <w:p w:rsidR="00CF289C" w:rsidRPr="00D3157C" w:rsidRDefault="00CF289C" w:rsidP="00D1117E">
      <w:pPr>
        <w:pStyle w:val="ConsPlusNormal"/>
        <w:ind w:firstLine="540"/>
        <w:jc w:val="both"/>
        <w:rPr>
          <w:sz w:val="22"/>
          <w:szCs w:val="22"/>
        </w:rPr>
      </w:pPr>
      <w:r w:rsidRPr="00D3157C">
        <w:rPr>
          <w:sz w:val="22"/>
          <w:szCs w:val="22"/>
        </w:rPr>
        <w:t>Алпразолам</w:t>
      </w:r>
    </w:p>
    <w:p w:rsidR="00CF289C" w:rsidRPr="00D3157C" w:rsidRDefault="00CF289C" w:rsidP="00D1117E">
      <w:pPr>
        <w:pStyle w:val="ConsPlusNormal"/>
        <w:jc w:val="both"/>
        <w:rPr>
          <w:sz w:val="22"/>
          <w:szCs w:val="22"/>
        </w:rPr>
      </w:pPr>
      <w:r w:rsidRPr="00D3157C">
        <w:rPr>
          <w:sz w:val="22"/>
          <w:szCs w:val="22"/>
        </w:rPr>
        <w:t>(введено Постановлением Правительства РФ от 04.02.2013 N 78)</w:t>
      </w:r>
    </w:p>
    <w:p w:rsidR="00CF289C" w:rsidRPr="00D3157C" w:rsidRDefault="00CF289C" w:rsidP="00D1117E">
      <w:pPr>
        <w:pStyle w:val="ConsPlusNormal"/>
        <w:ind w:firstLine="540"/>
        <w:jc w:val="both"/>
        <w:rPr>
          <w:sz w:val="22"/>
          <w:szCs w:val="22"/>
        </w:rPr>
      </w:pPr>
      <w:r w:rsidRPr="00D3157C">
        <w:rPr>
          <w:sz w:val="22"/>
          <w:szCs w:val="22"/>
        </w:rPr>
        <w:t>Аминептин</w:t>
      </w:r>
    </w:p>
    <w:p w:rsidR="00CF289C" w:rsidRPr="00D3157C" w:rsidRDefault="00CF289C" w:rsidP="00D1117E">
      <w:pPr>
        <w:pStyle w:val="ConsPlusNormal"/>
        <w:ind w:firstLine="540"/>
        <w:jc w:val="both"/>
        <w:rPr>
          <w:sz w:val="22"/>
          <w:szCs w:val="22"/>
        </w:rPr>
      </w:pPr>
      <w:r w:rsidRPr="00D3157C">
        <w:rPr>
          <w:sz w:val="22"/>
          <w:szCs w:val="22"/>
        </w:rPr>
        <w:t>Аминорекс</w:t>
      </w:r>
    </w:p>
    <w:p w:rsidR="00CF289C" w:rsidRPr="00D3157C" w:rsidRDefault="00CF289C" w:rsidP="00D1117E">
      <w:pPr>
        <w:pStyle w:val="ConsPlusNormal"/>
        <w:ind w:firstLine="540"/>
        <w:jc w:val="both"/>
        <w:rPr>
          <w:sz w:val="22"/>
          <w:szCs w:val="22"/>
        </w:rPr>
      </w:pPr>
      <w:r w:rsidRPr="00D3157C">
        <w:rPr>
          <w:sz w:val="22"/>
          <w:szCs w:val="22"/>
        </w:rPr>
        <w:t>Апрофен</w:t>
      </w:r>
    </w:p>
    <w:p w:rsidR="00CF289C" w:rsidRPr="00D3157C" w:rsidRDefault="00CF289C" w:rsidP="00D1117E">
      <w:pPr>
        <w:pStyle w:val="ConsPlusNormal"/>
        <w:ind w:firstLine="540"/>
        <w:jc w:val="both"/>
        <w:rPr>
          <w:sz w:val="22"/>
          <w:szCs w:val="22"/>
        </w:rPr>
      </w:pPr>
      <w:r w:rsidRPr="00D3157C">
        <w:rPr>
          <w:sz w:val="22"/>
          <w:szCs w:val="22"/>
        </w:rPr>
        <w:t>Барбитал</w:t>
      </w:r>
    </w:p>
    <w:p w:rsidR="00CF289C" w:rsidRPr="00D3157C" w:rsidRDefault="00CF289C" w:rsidP="00D1117E">
      <w:pPr>
        <w:pStyle w:val="ConsPlusNormal"/>
        <w:jc w:val="both"/>
        <w:rPr>
          <w:sz w:val="22"/>
          <w:szCs w:val="22"/>
        </w:rPr>
      </w:pPr>
      <w:r w:rsidRPr="00D3157C">
        <w:rPr>
          <w:sz w:val="22"/>
          <w:szCs w:val="22"/>
        </w:rPr>
        <w:t>(введено Постановлением Правительства РФ от 04.02.2013 N 78)</w:t>
      </w:r>
    </w:p>
    <w:p w:rsidR="00CF289C" w:rsidRPr="00D3157C" w:rsidRDefault="00CF289C" w:rsidP="00D1117E">
      <w:pPr>
        <w:pStyle w:val="ConsPlusNormal"/>
        <w:ind w:firstLine="540"/>
        <w:jc w:val="both"/>
        <w:rPr>
          <w:sz w:val="22"/>
          <w:szCs w:val="22"/>
        </w:rPr>
      </w:pPr>
      <w:r w:rsidRPr="00D3157C">
        <w:rPr>
          <w:sz w:val="22"/>
          <w:szCs w:val="22"/>
        </w:rPr>
        <w:t>Бензфетамин</w:t>
      </w:r>
    </w:p>
    <w:p w:rsidR="00CF289C" w:rsidRPr="00D3157C" w:rsidRDefault="00CF289C" w:rsidP="00D1117E">
      <w:pPr>
        <w:pStyle w:val="ConsPlusNormal"/>
        <w:ind w:firstLine="540"/>
        <w:jc w:val="both"/>
        <w:rPr>
          <w:sz w:val="22"/>
          <w:szCs w:val="22"/>
        </w:rPr>
      </w:pPr>
      <w:r w:rsidRPr="00D3157C">
        <w:rPr>
          <w:sz w:val="22"/>
          <w:szCs w:val="22"/>
        </w:rPr>
        <w:t>Бромазепам</w:t>
      </w:r>
    </w:p>
    <w:p w:rsidR="00CF289C" w:rsidRPr="00D3157C" w:rsidRDefault="00CF289C" w:rsidP="00D1117E">
      <w:pPr>
        <w:pStyle w:val="ConsPlusNormal"/>
        <w:jc w:val="both"/>
        <w:rPr>
          <w:sz w:val="22"/>
          <w:szCs w:val="22"/>
        </w:rPr>
      </w:pPr>
      <w:r w:rsidRPr="00D3157C">
        <w:rPr>
          <w:sz w:val="22"/>
          <w:szCs w:val="22"/>
        </w:rPr>
        <w:t>(введено Постановлением Правительства РФ от 04.02.2013 N 78)</w:t>
      </w:r>
    </w:p>
    <w:p w:rsidR="00CF289C" w:rsidRPr="00D3157C" w:rsidRDefault="00CF289C" w:rsidP="00D1117E">
      <w:pPr>
        <w:pStyle w:val="ConsPlusNormal"/>
        <w:ind w:firstLine="540"/>
        <w:jc w:val="both"/>
        <w:rPr>
          <w:sz w:val="22"/>
          <w:szCs w:val="22"/>
        </w:rPr>
      </w:pPr>
      <w:r w:rsidRPr="00D3157C">
        <w:rPr>
          <w:sz w:val="22"/>
          <w:szCs w:val="22"/>
        </w:rPr>
        <w:t>Бротизолам</w:t>
      </w:r>
    </w:p>
    <w:p w:rsidR="00CF289C" w:rsidRPr="00D3157C" w:rsidRDefault="00CF289C" w:rsidP="00D1117E">
      <w:pPr>
        <w:pStyle w:val="ConsPlusNormal"/>
        <w:jc w:val="both"/>
        <w:rPr>
          <w:sz w:val="22"/>
          <w:szCs w:val="22"/>
        </w:rPr>
      </w:pPr>
      <w:r w:rsidRPr="00D3157C">
        <w:rPr>
          <w:sz w:val="22"/>
          <w:szCs w:val="22"/>
        </w:rPr>
        <w:t>(введено Постановлением Правительства РФ от 04.02.2013 N 78)</w:t>
      </w:r>
    </w:p>
    <w:p w:rsidR="00CF289C" w:rsidRPr="00D3157C" w:rsidRDefault="00CF289C" w:rsidP="00D1117E">
      <w:pPr>
        <w:pStyle w:val="ConsPlusNormal"/>
        <w:ind w:firstLine="540"/>
        <w:jc w:val="both"/>
        <w:rPr>
          <w:sz w:val="22"/>
          <w:szCs w:val="22"/>
        </w:rPr>
      </w:pPr>
      <w:r w:rsidRPr="00D3157C">
        <w:rPr>
          <w:sz w:val="22"/>
          <w:szCs w:val="22"/>
        </w:rPr>
        <w:t>Буталбитал</w:t>
      </w:r>
    </w:p>
    <w:p w:rsidR="00CF289C" w:rsidRPr="00D3157C" w:rsidRDefault="00CF289C" w:rsidP="00D1117E">
      <w:pPr>
        <w:pStyle w:val="ConsPlusNormal"/>
        <w:ind w:firstLine="540"/>
        <w:jc w:val="both"/>
        <w:rPr>
          <w:sz w:val="22"/>
          <w:szCs w:val="22"/>
        </w:rPr>
      </w:pPr>
      <w:r w:rsidRPr="00D3157C">
        <w:rPr>
          <w:sz w:val="22"/>
          <w:szCs w:val="22"/>
        </w:rPr>
        <w:t>Бутобарбитал</w:t>
      </w:r>
    </w:p>
    <w:p w:rsidR="00CF289C" w:rsidRPr="00D3157C" w:rsidRDefault="00CF289C" w:rsidP="00D1117E">
      <w:pPr>
        <w:pStyle w:val="ConsPlusNormal"/>
        <w:ind w:firstLine="540"/>
        <w:jc w:val="both"/>
        <w:rPr>
          <w:sz w:val="22"/>
          <w:szCs w:val="22"/>
        </w:rPr>
      </w:pPr>
      <w:r w:rsidRPr="00D3157C">
        <w:rPr>
          <w:sz w:val="22"/>
          <w:szCs w:val="22"/>
        </w:rPr>
        <w:t>Буторфанол</w:t>
      </w:r>
    </w:p>
    <w:p w:rsidR="00CF289C" w:rsidRPr="00D3157C" w:rsidRDefault="00CF289C" w:rsidP="00D1117E">
      <w:pPr>
        <w:pStyle w:val="ConsPlusNormal"/>
        <w:jc w:val="both"/>
        <w:rPr>
          <w:sz w:val="22"/>
          <w:szCs w:val="22"/>
        </w:rPr>
      </w:pPr>
      <w:r w:rsidRPr="00D3157C">
        <w:rPr>
          <w:sz w:val="22"/>
          <w:szCs w:val="22"/>
        </w:rPr>
        <w:t>(введено Постановлением Правительства РФ от 30.06.2010 N 486)</w:t>
      </w:r>
    </w:p>
    <w:p w:rsidR="00CF289C" w:rsidRPr="00D3157C" w:rsidRDefault="00CF289C" w:rsidP="00D1117E">
      <w:pPr>
        <w:pStyle w:val="ConsPlusNormal"/>
        <w:ind w:firstLine="540"/>
        <w:jc w:val="both"/>
        <w:rPr>
          <w:sz w:val="22"/>
          <w:szCs w:val="22"/>
        </w:rPr>
      </w:pPr>
      <w:r w:rsidRPr="00D3157C">
        <w:rPr>
          <w:sz w:val="22"/>
          <w:szCs w:val="22"/>
        </w:rPr>
        <w:t>Винилбитал</w:t>
      </w:r>
    </w:p>
    <w:p w:rsidR="00CF289C" w:rsidRPr="00D3157C" w:rsidRDefault="00CF289C" w:rsidP="00D1117E">
      <w:pPr>
        <w:pStyle w:val="ConsPlusNormal"/>
        <w:ind w:firstLine="540"/>
        <w:jc w:val="both"/>
        <w:rPr>
          <w:sz w:val="22"/>
          <w:szCs w:val="22"/>
        </w:rPr>
      </w:pPr>
      <w:r w:rsidRPr="00D3157C">
        <w:rPr>
          <w:sz w:val="22"/>
          <w:szCs w:val="22"/>
        </w:rPr>
        <w:t>Галазепам</w:t>
      </w:r>
    </w:p>
    <w:p w:rsidR="00CF289C" w:rsidRPr="00D3157C" w:rsidRDefault="00CF289C" w:rsidP="00D1117E">
      <w:pPr>
        <w:pStyle w:val="ConsPlusNormal"/>
        <w:ind w:firstLine="540"/>
        <w:jc w:val="both"/>
        <w:rPr>
          <w:sz w:val="22"/>
          <w:szCs w:val="22"/>
        </w:rPr>
      </w:pPr>
      <w:r w:rsidRPr="00D3157C">
        <w:rPr>
          <w:sz w:val="22"/>
          <w:szCs w:val="22"/>
        </w:rPr>
        <w:t>Галоксазолам</w:t>
      </w:r>
    </w:p>
    <w:p w:rsidR="00CF289C" w:rsidRPr="00D3157C" w:rsidRDefault="00CF289C" w:rsidP="00D1117E">
      <w:pPr>
        <w:pStyle w:val="ConsPlusNormal"/>
        <w:ind w:firstLine="540"/>
        <w:jc w:val="both"/>
        <w:rPr>
          <w:sz w:val="22"/>
          <w:szCs w:val="22"/>
        </w:rPr>
      </w:pPr>
      <w:r w:rsidRPr="00D3157C">
        <w:rPr>
          <w:sz w:val="22"/>
          <w:szCs w:val="22"/>
        </w:rPr>
        <w:t>Гаммабутиролактон</w:t>
      </w:r>
    </w:p>
    <w:p w:rsidR="00CF289C" w:rsidRPr="00D3157C" w:rsidRDefault="00CF289C" w:rsidP="00D1117E">
      <w:pPr>
        <w:pStyle w:val="ConsPlusNormal"/>
        <w:jc w:val="both"/>
        <w:rPr>
          <w:sz w:val="22"/>
          <w:szCs w:val="22"/>
        </w:rPr>
      </w:pPr>
      <w:r w:rsidRPr="00D3157C">
        <w:rPr>
          <w:sz w:val="22"/>
          <w:szCs w:val="22"/>
        </w:rPr>
        <w:t>(введено Постановлением Правительства РФ от 22.02.2012 N 144)</w:t>
      </w:r>
    </w:p>
    <w:p w:rsidR="00CF289C" w:rsidRPr="00D3157C" w:rsidRDefault="00CF289C" w:rsidP="00D1117E">
      <w:pPr>
        <w:pStyle w:val="ConsPlusNormal"/>
        <w:ind w:firstLine="540"/>
        <w:jc w:val="both"/>
        <w:rPr>
          <w:sz w:val="22"/>
          <w:szCs w:val="22"/>
        </w:rPr>
      </w:pPr>
      <w:r w:rsidRPr="00D3157C">
        <w:rPr>
          <w:sz w:val="22"/>
          <w:szCs w:val="22"/>
        </w:rPr>
        <w:t xml:space="preserve">4-гидроксибутират натрия и другие соли </w:t>
      </w:r>
      <w:r w:rsidRPr="00D3157C">
        <w:rPr>
          <w:position w:val="-10"/>
          <w:sz w:val="22"/>
          <w:szCs w:val="2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5pt;height:12.75pt">
            <v:imagedata r:id="rId6" o:title=""/>
          </v:shape>
        </w:pict>
      </w:r>
      <w:r w:rsidRPr="00D3157C">
        <w:rPr>
          <w:sz w:val="22"/>
          <w:szCs w:val="22"/>
        </w:rPr>
        <w:t>-оксимасляной кислоты</w:t>
      </w:r>
    </w:p>
    <w:p w:rsidR="00CF289C" w:rsidRPr="00D3157C" w:rsidRDefault="00CF289C" w:rsidP="00D1117E">
      <w:pPr>
        <w:pStyle w:val="ConsPlusNormal"/>
        <w:jc w:val="both"/>
        <w:rPr>
          <w:sz w:val="22"/>
          <w:szCs w:val="22"/>
        </w:rPr>
      </w:pPr>
      <w:r w:rsidRPr="00D3157C">
        <w:rPr>
          <w:sz w:val="22"/>
          <w:szCs w:val="22"/>
        </w:rPr>
        <w:t>(в ред. Постановления Правительства РФ от 16.12.2013 N 1159)</w:t>
      </w:r>
    </w:p>
    <w:p w:rsidR="00CF289C" w:rsidRPr="00D3157C" w:rsidRDefault="00CF289C" w:rsidP="00D1117E">
      <w:pPr>
        <w:pStyle w:val="ConsPlusNormal"/>
        <w:ind w:firstLine="540"/>
        <w:jc w:val="both"/>
        <w:rPr>
          <w:sz w:val="22"/>
          <w:szCs w:val="22"/>
        </w:rPr>
      </w:pPr>
      <w:r w:rsidRPr="00D3157C">
        <w:rPr>
          <w:sz w:val="22"/>
          <w:szCs w:val="22"/>
        </w:rPr>
        <w:t>Позиция исключена. - Постановление Правительства РФ от 22.06.2009 N 507</w:t>
      </w:r>
    </w:p>
    <w:p w:rsidR="00CF289C" w:rsidRPr="00D3157C" w:rsidRDefault="00CF289C" w:rsidP="00D1117E">
      <w:pPr>
        <w:pStyle w:val="ConsPlusNormal"/>
        <w:ind w:firstLine="540"/>
        <w:jc w:val="both"/>
        <w:rPr>
          <w:sz w:val="22"/>
          <w:szCs w:val="22"/>
        </w:rPr>
      </w:pPr>
      <w:r w:rsidRPr="00D3157C">
        <w:rPr>
          <w:sz w:val="22"/>
          <w:szCs w:val="22"/>
        </w:rPr>
        <w:t>Декстрометорфан</w:t>
      </w:r>
    </w:p>
    <w:p w:rsidR="00CF289C" w:rsidRPr="00D3157C" w:rsidRDefault="00CF289C" w:rsidP="00D1117E">
      <w:pPr>
        <w:pStyle w:val="ConsPlusNormal"/>
        <w:ind w:firstLine="540"/>
        <w:jc w:val="both"/>
        <w:rPr>
          <w:sz w:val="22"/>
          <w:szCs w:val="22"/>
        </w:rPr>
      </w:pPr>
      <w:r w:rsidRPr="00D3157C">
        <w:rPr>
          <w:sz w:val="22"/>
          <w:szCs w:val="22"/>
        </w:rPr>
        <w:t>Делоразепам</w:t>
      </w:r>
    </w:p>
    <w:p w:rsidR="00CF289C" w:rsidRPr="00D3157C" w:rsidRDefault="00CF289C" w:rsidP="00D1117E">
      <w:pPr>
        <w:pStyle w:val="ConsPlusNormal"/>
        <w:ind w:firstLine="540"/>
        <w:jc w:val="both"/>
        <w:rPr>
          <w:sz w:val="22"/>
          <w:szCs w:val="22"/>
        </w:rPr>
      </w:pPr>
      <w:r w:rsidRPr="00D3157C">
        <w:rPr>
          <w:sz w:val="22"/>
          <w:szCs w:val="22"/>
        </w:rPr>
        <w:t>Диазепам</w:t>
      </w:r>
    </w:p>
    <w:p w:rsidR="00CF289C" w:rsidRPr="00D3157C" w:rsidRDefault="00CF289C" w:rsidP="00D1117E">
      <w:pPr>
        <w:pStyle w:val="ConsPlusNormal"/>
        <w:jc w:val="both"/>
        <w:rPr>
          <w:sz w:val="22"/>
          <w:szCs w:val="22"/>
        </w:rPr>
      </w:pPr>
      <w:r w:rsidRPr="00D3157C">
        <w:rPr>
          <w:sz w:val="22"/>
          <w:szCs w:val="22"/>
        </w:rPr>
        <w:t>(введено Постановлением Правительства РФ от 04.02.2013 N 78)</w:t>
      </w:r>
    </w:p>
    <w:p w:rsidR="00CF289C" w:rsidRPr="00D3157C" w:rsidRDefault="00CF289C" w:rsidP="00D1117E">
      <w:pPr>
        <w:pStyle w:val="ConsPlusNormal"/>
        <w:ind w:firstLine="540"/>
        <w:jc w:val="both"/>
        <w:rPr>
          <w:sz w:val="22"/>
          <w:szCs w:val="22"/>
        </w:rPr>
      </w:pPr>
      <w:r w:rsidRPr="00D3157C">
        <w:rPr>
          <w:sz w:val="22"/>
          <w:szCs w:val="22"/>
        </w:rPr>
        <w:t>Золпидем</w:t>
      </w:r>
    </w:p>
    <w:p w:rsidR="00CF289C" w:rsidRPr="00D3157C" w:rsidRDefault="00CF289C" w:rsidP="00D1117E">
      <w:pPr>
        <w:pStyle w:val="ConsPlusNormal"/>
        <w:jc w:val="both"/>
        <w:rPr>
          <w:sz w:val="22"/>
          <w:szCs w:val="22"/>
        </w:rPr>
      </w:pPr>
      <w:r w:rsidRPr="00D3157C">
        <w:rPr>
          <w:sz w:val="22"/>
          <w:szCs w:val="22"/>
        </w:rPr>
        <w:t>(введено Постановлением Правительства РФ от 04.02.2013 N 78)</w:t>
      </w:r>
    </w:p>
    <w:p w:rsidR="00CF289C" w:rsidRPr="00D3157C" w:rsidRDefault="00CF289C" w:rsidP="00D1117E">
      <w:pPr>
        <w:pStyle w:val="ConsPlusNormal"/>
        <w:ind w:firstLine="540"/>
        <w:jc w:val="both"/>
        <w:rPr>
          <w:sz w:val="22"/>
          <w:szCs w:val="22"/>
        </w:rPr>
      </w:pPr>
      <w:r w:rsidRPr="00D3157C">
        <w:rPr>
          <w:sz w:val="22"/>
          <w:szCs w:val="22"/>
        </w:rPr>
        <w:t>Камазепам</w:t>
      </w:r>
    </w:p>
    <w:p w:rsidR="00CF289C" w:rsidRPr="00D3157C" w:rsidRDefault="00CF289C" w:rsidP="00D1117E">
      <w:pPr>
        <w:pStyle w:val="ConsPlusNormal"/>
        <w:ind w:firstLine="540"/>
        <w:jc w:val="both"/>
        <w:rPr>
          <w:sz w:val="22"/>
          <w:szCs w:val="22"/>
        </w:rPr>
      </w:pPr>
      <w:r w:rsidRPr="00D3157C">
        <w:rPr>
          <w:sz w:val="22"/>
          <w:szCs w:val="22"/>
        </w:rPr>
        <w:t>Кетазолам</w:t>
      </w:r>
    </w:p>
    <w:p w:rsidR="00CF289C" w:rsidRPr="00D3157C" w:rsidRDefault="00CF289C" w:rsidP="00D1117E">
      <w:pPr>
        <w:pStyle w:val="ConsPlusNormal"/>
        <w:ind w:firstLine="540"/>
        <w:jc w:val="both"/>
        <w:rPr>
          <w:sz w:val="22"/>
          <w:szCs w:val="22"/>
        </w:rPr>
      </w:pPr>
      <w:r w:rsidRPr="00D3157C">
        <w:rPr>
          <w:sz w:val="22"/>
          <w:szCs w:val="22"/>
        </w:rPr>
        <w:t>Клобазам</w:t>
      </w:r>
    </w:p>
    <w:p w:rsidR="00CF289C" w:rsidRPr="00D3157C" w:rsidRDefault="00CF289C" w:rsidP="00D1117E">
      <w:pPr>
        <w:pStyle w:val="ConsPlusNormal"/>
        <w:ind w:firstLine="540"/>
        <w:jc w:val="both"/>
        <w:rPr>
          <w:sz w:val="22"/>
          <w:szCs w:val="22"/>
        </w:rPr>
      </w:pPr>
      <w:r w:rsidRPr="00D3157C">
        <w:rPr>
          <w:sz w:val="22"/>
          <w:szCs w:val="22"/>
        </w:rPr>
        <w:t>Клоксазолам</w:t>
      </w:r>
    </w:p>
    <w:p w:rsidR="00CF289C" w:rsidRPr="00D3157C" w:rsidRDefault="00CF289C" w:rsidP="00D1117E">
      <w:pPr>
        <w:pStyle w:val="ConsPlusNormal"/>
        <w:ind w:firstLine="540"/>
        <w:jc w:val="both"/>
        <w:rPr>
          <w:sz w:val="22"/>
          <w:szCs w:val="22"/>
        </w:rPr>
      </w:pPr>
      <w:r w:rsidRPr="00D3157C">
        <w:rPr>
          <w:sz w:val="22"/>
          <w:szCs w:val="22"/>
        </w:rPr>
        <w:t>Клоназепам</w:t>
      </w:r>
    </w:p>
    <w:p w:rsidR="00CF289C" w:rsidRPr="00D3157C" w:rsidRDefault="00CF289C" w:rsidP="00D1117E">
      <w:pPr>
        <w:pStyle w:val="ConsPlusNormal"/>
        <w:jc w:val="both"/>
        <w:rPr>
          <w:sz w:val="22"/>
          <w:szCs w:val="22"/>
        </w:rPr>
      </w:pPr>
      <w:r w:rsidRPr="00D3157C">
        <w:rPr>
          <w:sz w:val="22"/>
          <w:szCs w:val="22"/>
        </w:rPr>
        <w:t>(введено Постановлением Правительства РФ от 04.02.2013 N 78)</w:t>
      </w:r>
    </w:p>
    <w:p w:rsidR="00CF289C" w:rsidRPr="00D3157C" w:rsidRDefault="00CF289C" w:rsidP="00D1117E">
      <w:pPr>
        <w:pStyle w:val="ConsPlusNormal"/>
        <w:ind w:firstLine="540"/>
        <w:jc w:val="both"/>
        <w:rPr>
          <w:sz w:val="22"/>
          <w:szCs w:val="22"/>
        </w:rPr>
      </w:pPr>
      <w:r w:rsidRPr="00D3157C">
        <w:rPr>
          <w:sz w:val="22"/>
          <w:szCs w:val="22"/>
        </w:rPr>
        <w:t>Клоразепат</w:t>
      </w:r>
    </w:p>
    <w:p w:rsidR="00CF289C" w:rsidRPr="00D3157C" w:rsidRDefault="00CF289C" w:rsidP="00D1117E">
      <w:pPr>
        <w:pStyle w:val="ConsPlusNormal"/>
        <w:ind w:firstLine="540"/>
        <w:jc w:val="both"/>
        <w:rPr>
          <w:sz w:val="22"/>
          <w:szCs w:val="22"/>
        </w:rPr>
      </w:pPr>
      <w:r w:rsidRPr="00D3157C">
        <w:rPr>
          <w:sz w:val="22"/>
          <w:szCs w:val="22"/>
        </w:rPr>
        <w:t>Клотиазепам</w:t>
      </w:r>
    </w:p>
    <w:p w:rsidR="00CF289C" w:rsidRPr="00D3157C" w:rsidRDefault="00CF289C" w:rsidP="00D1117E">
      <w:pPr>
        <w:pStyle w:val="ConsPlusNormal"/>
        <w:ind w:firstLine="540"/>
        <w:jc w:val="both"/>
        <w:rPr>
          <w:sz w:val="22"/>
          <w:szCs w:val="22"/>
        </w:rPr>
      </w:pPr>
      <w:r w:rsidRPr="00D3157C">
        <w:rPr>
          <w:sz w:val="22"/>
          <w:szCs w:val="22"/>
        </w:rPr>
        <w:t>Левамфетамин</w:t>
      </w:r>
    </w:p>
    <w:p w:rsidR="00CF289C" w:rsidRPr="00D3157C" w:rsidRDefault="00CF289C" w:rsidP="00D1117E">
      <w:pPr>
        <w:pStyle w:val="ConsPlusNormal"/>
        <w:ind w:firstLine="540"/>
        <w:jc w:val="both"/>
        <w:rPr>
          <w:sz w:val="22"/>
          <w:szCs w:val="22"/>
        </w:rPr>
      </w:pPr>
      <w:r w:rsidRPr="00D3157C">
        <w:rPr>
          <w:sz w:val="22"/>
          <w:szCs w:val="22"/>
        </w:rPr>
        <w:t>Лефетамин</w:t>
      </w:r>
    </w:p>
    <w:p w:rsidR="00CF289C" w:rsidRPr="00D3157C" w:rsidRDefault="00CF289C" w:rsidP="00D1117E">
      <w:pPr>
        <w:pStyle w:val="ConsPlusNormal"/>
        <w:ind w:firstLine="540"/>
        <w:jc w:val="both"/>
        <w:rPr>
          <w:sz w:val="22"/>
          <w:szCs w:val="22"/>
        </w:rPr>
      </w:pPr>
      <w:r w:rsidRPr="00D3157C">
        <w:rPr>
          <w:sz w:val="22"/>
          <w:szCs w:val="22"/>
        </w:rPr>
        <w:t>Лопразолам</w:t>
      </w:r>
    </w:p>
    <w:p w:rsidR="00CF289C" w:rsidRPr="00D3157C" w:rsidRDefault="00CF289C" w:rsidP="00D1117E">
      <w:pPr>
        <w:pStyle w:val="ConsPlusNormal"/>
        <w:ind w:firstLine="540"/>
        <w:jc w:val="both"/>
        <w:rPr>
          <w:sz w:val="22"/>
          <w:szCs w:val="22"/>
        </w:rPr>
      </w:pPr>
      <w:r w:rsidRPr="00D3157C">
        <w:rPr>
          <w:sz w:val="22"/>
          <w:szCs w:val="22"/>
        </w:rPr>
        <w:t>Лоразепам</w:t>
      </w:r>
    </w:p>
    <w:p w:rsidR="00CF289C" w:rsidRPr="00D3157C" w:rsidRDefault="00CF289C" w:rsidP="00D1117E">
      <w:pPr>
        <w:pStyle w:val="ConsPlusNormal"/>
        <w:jc w:val="both"/>
        <w:rPr>
          <w:sz w:val="22"/>
          <w:szCs w:val="22"/>
        </w:rPr>
      </w:pPr>
      <w:r w:rsidRPr="00D3157C">
        <w:rPr>
          <w:sz w:val="22"/>
          <w:szCs w:val="22"/>
        </w:rPr>
        <w:t>(введено Постановлением Правительства РФ от 04.02.2013 N 78)</w:t>
      </w:r>
    </w:p>
    <w:p w:rsidR="00CF289C" w:rsidRPr="00D3157C" w:rsidRDefault="00CF289C" w:rsidP="00D1117E">
      <w:pPr>
        <w:pStyle w:val="ConsPlusNormal"/>
        <w:ind w:firstLine="540"/>
        <w:jc w:val="both"/>
        <w:rPr>
          <w:sz w:val="22"/>
          <w:szCs w:val="22"/>
        </w:rPr>
      </w:pPr>
      <w:r w:rsidRPr="00D3157C">
        <w:rPr>
          <w:sz w:val="22"/>
          <w:szCs w:val="22"/>
        </w:rPr>
        <w:t>Лорметазепам</w:t>
      </w:r>
    </w:p>
    <w:p w:rsidR="00CF289C" w:rsidRPr="00D3157C" w:rsidRDefault="00CF289C" w:rsidP="00D1117E">
      <w:pPr>
        <w:pStyle w:val="ConsPlusNormal"/>
        <w:ind w:firstLine="540"/>
        <w:jc w:val="both"/>
        <w:rPr>
          <w:sz w:val="22"/>
          <w:szCs w:val="22"/>
        </w:rPr>
      </w:pPr>
      <w:r w:rsidRPr="00D3157C">
        <w:rPr>
          <w:sz w:val="22"/>
          <w:szCs w:val="22"/>
        </w:rPr>
        <w:t>Мазиндол</w:t>
      </w:r>
    </w:p>
    <w:p w:rsidR="00CF289C" w:rsidRPr="00D3157C" w:rsidRDefault="00CF289C" w:rsidP="00D1117E">
      <w:pPr>
        <w:pStyle w:val="ConsPlusNormal"/>
        <w:ind w:firstLine="540"/>
        <w:jc w:val="both"/>
        <w:rPr>
          <w:sz w:val="22"/>
          <w:szCs w:val="22"/>
        </w:rPr>
      </w:pPr>
      <w:r w:rsidRPr="00D3157C">
        <w:rPr>
          <w:sz w:val="22"/>
          <w:szCs w:val="22"/>
        </w:rPr>
        <w:t>Медазепам</w:t>
      </w:r>
    </w:p>
    <w:p w:rsidR="00CF289C" w:rsidRPr="00D3157C" w:rsidRDefault="00CF289C" w:rsidP="00D1117E">
      <w:pPr>
        <w:pStyle w:val="ConsPlusNormal"/>
        <w:jc w:val="both"/>
        <w:rPr>
          <w:sz w:val="22"/>
          <w:szCs w:val="22"/>
        </w:rPr>
      </w:pPr>
      <w:r w:rsidRPr="00D3157C">
        <w:rPr>
          <w:sz w:val="22"/>
          <w:szCs w:val="22"/>
        </w:rPr>
        <w:t>(введено Постановлением Правительства РФ от 04.02.2013 N 78)</w:t>
      </w:r>
    </w:p>
    <w:p w:rsidR="00CF289C" w:rsidRPr="00D3157C" w:rsidRDefault="00CF289C" w:rsidP="00D1117E">
      <w:pPr>
        <w:pStyle w:val="ConsPlusNormal"/>
        <w:ind w:firstLine="540"/>
        <w:jc w:val="both"/>
        <w:rPr>
          <w:sz w:val="22"/>
          <w:szCs w:val="22"/>
        </w:rPr>
      </w:pPr>
      <w:r w:rsidRPr="00D3157C">
        <w:rPr>
          <w:sz w:val="22"/>
          <w:szCs w:val="22"/>
        </w:rPr>
        <w:t>Мезокарб</w:t>
      </w:r>
    </w:p>
    <w:p w:rsidR="00CF289C" w:rsidRPr="00D3157C" w:rsidRDefault="00CF289C" w:rsidP="00D1117E">
      <w:pPr>
        <w:pStyle w:val="ConsPlusNormal"/>
        <w:jc w:val="both"/>
        <w:rPr>
          <w:sz w:val="22"/>
          <w:szCs w:val="22"/>
        </w:rPr>
      </w:pPr>
      <w:r w:rsidRPr="00D3157C">
        <w:rPr>
          <w:sz w:val="22"/>
          <w:szCs w:val="22"/>
        </w:rPr>
        <w:t>(введено Постановлением Правительства РФ от 04.02.2013 N 78)</w:t>
      </w:r>
    </w:p>
    <w:p w:rsidR="00CF289C" w:rsidRPr="00D3157C" w:rsidRDefault="00CF289C" w:rsidP="00D1117E">
      <w:pPr>
        <w:pStyle w:val="ConsPlusNormal"/>
        <w:ind w:firstLine="540"/>
        <w:jc w:val="both"/>
        <w:rPr>
          <w:sz w:val="22"/>
          <w:szCs w:val="22"/>
        </w:rPr>
      </w:pPr>
      <w:r w:rsidRPr="00D3157C">
        <w:rPr>
          <w:sz w:val="22"/>
          <w:szCs w:val="22"/>
        </w:rPr>
        <w:t>Мепробамат</w:t>
      </w:r>
    </w:p>
    <w:p w:rsidR="00CF289C" w:rsidRPr="00D3157C" w:rsidRDefault="00CF289C" w:rsidP="00D1117E">
      <w:pPr>
        <w:pStyle w:val="ConsPlusNormal"/>
        <w:jc w:val="both"/>
        <w:rPr>
          <w:sz w:val="22"/>
          <w:szCs w:val="22"/>
        </w:rPr>
      </w:pPr>
      <w:r w:rsidRPr="00D3157C">
        <w:rPr>
          <w:sz w:val="22"/>
          <w:szCs w:val="22"/>
        </w:rPr>
        <w:t>(введено Постановлением Правительства РФ от 04.02.2013 N 78)</w:t>
      </w:r>
    </w:p>
    <w:p w:rsidR="00CF289C" w:rsidRPr="00D3157C" w:rsidRDefault="00CF289C" w:rsidP="00D1117E">
      <w:pPr>
        <w:pStyle w:val="ConsPlusNormal"/>
        <w:ind w:firstLine="540"/>
        <w:jc w:val="both"/>
        <w:rPr>
          <w:sz w:val="22"/>
          <w:szCs w:val="22"/>
        </w:rPr>
      </w:pPr>
      <w:r w:rsidRPr="00D3157C">
        <w:rPr>
          <w:sz w:val="22"/>
          <w:szCs w:val="22"/>
        </w:rPr>
        <w:t>Метилфенобарбитал</w:t>
      </w:r>
    </w:p>
    <w:p w:rsidR="00CF289C" w:rsidRPr="00D3157C" w:rsidRDefault="00CF289C" w:rsidP="00D1117E">
      <w:pPr>
        <w:pStyle w:val="ConsPlusNormal"/>
        <w:ind w:firstLine="540"/>
        <w:jc w:val="both"/>
        <w:rPr>
          <w:sz w:val="22"/>
          <w:szCs w:val="22"/>
        </w:rPr>
      </w:pPr>
      <w:r w:rsidRPr="00D3157C">
        <w:rPr>
          <w:sz w:val="22"/>
          <w:szCs w:val="22"/>
        </w:rPr>
        <w:t>Метилприлон</w:t>
      </w:r>
    </w:p>
    <w:p w:rsidR="00CF289C" w:rsidRPr="00D3157C" w:rsidRDefault="00CF289C" w:rsidP="00D1117E">
      <w:pPr>
        <w:pStyle w:val="ConsPlusNormal"/>
        <w:ind w:firstLine="540"/>
        <w:jc w:val="both"/>
        <w:rPr>
          <w:sz w:val="22"/>
          <w:szCs w:val="22"/>
        </w:rPr>
      </w:pPr>
      <w:r w:rsidRPr="00D3157C">
        <w:rPr>
          <w:sz w:val="22"/>
          <w:szCs w:val="22"/>
        </w:rPr>
        <w:t>Мефенорекс</w:t>
      </w:r>
    </w:p>
    <w:p w:rsidR="00CF289C" w:rsidRPr="00D3157C" w:rsidRDefault="00CF289C" w:rsidP="00D1117E">
      <w:pPr>
        <w:pStyle w:val="ConsPlusNormal"/>
        <w:ind w:firstLine="540"/>
        <w:jc w:val="both"/>
        <w:rPr>
          <w:sz w:val="22"/>
          <w:szCs w:val="22"/>
        </w:rPr>
      </w:pPr>
      <w:r w:rsidRPr="00D3157C">
        <w:rPr>
          <w:sz w:val="22"/>
          <w:szCs w:val="22"/>
        </w:rPr>
        <w:t>Мидазолам</w:t>
      </w:r>
    </w:p>
    <w:p w:rsidR="00CF289C" w:rsidRPr="00D3157C" w:rsidRDefault="00CF289C" w:rsidP="00D1117E">
      <w:pPr>
        <w:pStyle w:val="ConsPlusNormal"/>
        <w:jc w:val="both"/>
        <w:rPr>
          <w:sz w:val="22"/>
          <w:szCs w:val="22"/>
        </w:rPr>
      </w:pPr>
      <w:r w:rsidRPr="00D3157C">
        <w:rPr>
          <w:sz w:val="22"/>
          <w:szCs w:val="22"/>
        </w:rPr>
        <w:t>(введено Постановлением Правительства РФ от 04.02.2013 N 78)</w:t>
      </w:r>
    </w:p>
    <w:p w:rsidR="00CF289C" w:rsidRPr="00D3157C" w:rsidRDefault="00CF289C" w:rsidP="00D1117E">
      <w:pPr>
        <w:pStyle w:val="ConsPlusNormal"/>
        <w:ind w:firstLine="540"/>
        <w:jc w:val="both"/>
        <w:rPr>
          <w:sz w:val="22"/>
          <w:szCs w:val="22"/>
        </w:rPr>
      </w:pPr>
      <w:r w:rsidRPr="00D3157C">
        <w:rPr>
          <w:sz w:val="22"/>
          <w:szCs w:val="22"/>
        </w:rPr>
        <w:t>Налбуфин [(5-альфа, 6-альфа)-17-(циклобутилметил)-4,5-эпоксиморфинан-3,6,14-триол]</w:t>
      </w:r>
    </w:p>
    <w:p w:rsidR="00CF289C" w:rsidRPr="00D3157C" w:rsidRDefault="00CF289C" w:rsidP="00D1117E">
      <w:pPr>
        <w:pStyle w:val="ConsPlusNormal"/>
        <w:jc w:val="both"/>
        <w:rPr>
          <w:sz w:val="22"/>
          <w:szCs w:val="22"/>
        </w:rPr>
      </w:pPr>
      <w:r w:rsidRPr="00D3157C">
        <w:rPr>
          <w:sz w:val="22"/>
          <w:szCs w:val="22"/>
        </w:rPr>
        <w:t>(введено Постановлением Правительства РФ от 23.04.2012 N 359)</w:t>
      </w:r>
    </w:p>
    <w:p w:rsidR="00CF289C" w:rsidRPr="00D3157C" w:rsidRDefault="00CF289C" w:rsidP="00D1117E">
      <w:pPr>
        <w:pStyle w:val="ConsPlusNormal"/>
        <w:ind w:firstLine="540"/>
        <w:jc w:val="both"/>
        <w:rPr>
          <w:sz w:val="22"/>
          <w:szCs w:val="22"/>
        </w:rPr>
      </w:pPr>
      <w:r w:rsidRPr="00D3157C">
        <w:rPr>
          <w:sz w:val="22"/>
          <w:szCs w:val="22"/>
        </w:rPr>
        <w:t>Позиция исключена. - Постановление Правительства РФ от 08.12.2010 N 990</w:t>
      </w:r>
    </w:p>
    <w:p w:rsidR="00CF289C" w:rsidRPr="00D3157C" w:rsidRDefault="00CF289C" w:rsidP="00D1117E">
      <w:pPr>
        <w:pStyle w:val="ConsPlusNormal"/>
        <w:ind w:firstLine="540"/>
        <w:jc w:val="both"/>
        <w:rPr>
          <w:sz w:val="22"/>
          <w:szCs w:val="22"/>
        </w:rPr>
      </w:pPr>
      <w:r w:rsidRPr="00D3157C">
        <w:rPr>
          <w:sz w:val="22"/>
          <w:szCs w:val="22"/>
        </w:rPr>
        <w:t>Ниметазепам</w:t>
      </w:r>
    </w:p>
    <w:p w:rsidR="00CF289C" w:rsidRPr="00D3157C" w:rsidRDefault="00CF289C" w:rsidP="00D1117E">
      <w:pPr>
        <w:pStyle w:val="ConsPlusNormal"/>
        <w:ind w:firstLine="540"/>
        <w:jc w:val="both"/>
        <w:rPr>
          <w:sz w:val="22"/>
          <w:szCs w:val="22"/>
        </w:rPr>
      </w:pPr>
      <w:r w:rsidRPr="00D3157C">
        <w:rPr>
          <w:sz w:val="22"/>
          <w:szCs w:val="22"/>
        </w:rPr>
        <w:t>Нитразепам</w:t>
      </w:r>
    </w:p>
    <w:p w:rsidR="00CF289C" w:rsidRPr="00D3157C" w:rsidRDefault="00CF289C" w:rsidP="00D1117E">
      <w:pPr>
        <w:pStyle w:val="ConsPlusNormal"/>
        <w:jc w:val="both"/>
        <w:rPr>
          <w:sz w:val="22"/>
          <w:szCs w:val="22"/>
        </w:rPr>
      </w:pPr>
      <w:r w:rsidRPr="00D3157C">
        <w:rPr>
          <w:sz w:val="22"/>
          <w:szCs w:val="22"/>
        </w:rPr>
        <w:t>(введено Постановлением Правительства РФ от 04.02.2013 N 78)</w:t>
      </w:r>
    </w:p>
    <w:p w:rsidR="00CF289C" w:rsidRPr="00D3157C" w:rsidRDefault="00CF289C" w:rsidP="00D1117E">
      <w:pPr>
        <w:pStyle w:val="ConsPlusNormal"/>
        <w:ind w:firstLine="540"/>
        <w:jc w:val="both"/>
        <w:rPr>
          <w:sz w:val="22"/>
          <w:szCs w:val="22"/>
        </w:rPr>
      </w:pPr>
      <w:r w:rsidRPr="00D3157C">
        <w:rPr>
          <w:sz w:val="22"/>
          <w:szCs w:val="22"/>
        </w:rPr>
        <w:t>Нордазепам</w:t>
      </w:r>
    </w:p>
    <w:p w:rsidR="00CF289C" w:rsidRPr="00D3157C" w:rsidRDefault="00CF289C" w:rsidP="00D1117E">
      <w:pPr>
        <w:pStyle w:val="ConsPlusNormal"/>
        <w:ind w:firstLine="540"/>
        <w:jc w:val="both"/>
        <w:rPr>
          <w:sz w:val="22"/>
          <w:szCs w:val="22"/>
        </w:rPr>
      </w:pPr>
      <w:r w:rsidRPr="00D3157C">
        <w:rPr>
          <w:sz w:val="22"/>
          <w:szCs w:val="22"/>
        </w:rPr>
        <w:t>Оксазепам</w:t>
      </w:r>
    </w:p>
    <w:p w:rsidR="00CF289C" w:rsidRPr="00D3157C" w:rsidRDefault="00CF289C" w:rsidP="00D1117E">
      <w:pPr>
        <w:pStyle w:val="ConsPlusNormal"/>
        <w:jc w:val="both"/>
        <w:rPr>
          <w:sz w:val="22"/>
          <w:szCs w:val="22"/>
        </w:rPr>
      </w:pPr>
      <w:r w:rsidRPr="00D3157C">
        <w:rPr>
          <w:sz w:val="22"/>
          <w:szCs w:val="22"/>
        </w:rPr>
        <w:t>(введено Постановлением Правительства РФ от 04.02.2013 N 78)</w:t>
      </w:r>
    </w:p>
    <w:p w:rsidR="00CF289C" w:rsidRPr="00D3157C" w:rsidRDefault="00CF289C" w:rsidP="00D1117E">
      <w:pPr>
        <w:pStyle w:val="ConsPlusNormal"/>
        <w:ind w:firstLine="540"/>
        <w:jc w:val="both"/>
        <w:rPr>
          <w:sz w:val="22"/>
          <w:szCs w:val="22"/>
        </w:rPr>
      </w:pPr>
      <w:r w:rsidRPr="00D3157C">
        <w:rPr>
          <w:sz w:val="22"/>
          <w:szCs w:val="22"/>
        </w:rPr>
        <w:t>Оксазолам</w:t>
      </w:r>
    </w:p>
    <w:p w:rsidR="00CF289C" w:rsidRPr="00D3157C" w:rsidRDefault="00CF289C" w:rsidP="00D1117E">
      <w:pPr>
        <w:pStyle w:val="ConsPlusNormal"/>
        <w:ind w:firstLine="540"/>
        <w:jc w:val="both"/>
        <w:rPr>
          <w:sz w:val="22"/>
          <w:szCs w:val="22"/>
        </w:rPr>
      </w:pPr>
      <w:r w:rsidRPr="00D3157C">
        <w:rPr>
          <w:position w:val="-10"/>
          <w:sz w:val="22"/>
          <w:szCs w:val="22"/>
        </w:rPr>
        <w:pict>
          <v:shape id="_x0000_i1026" type="#_x0000_t75" style="width:10.5pt;height:15pt">
            <v:imagedata r:id="rId7" o:title=""/>
          </v:shape>
        </w:pict>
      </w:r>
      <w:r w:rsidRPr="00D3157C">
        <w:rPr>
          <w:sz w:val="22"/>
          <w:szCs w:val="22"/>
        </w:rPr>
        <w:t>- оксимасляная кислота</w:t>
      </w:r>
    </w:p>
    <w:p w:rsidR="00CF289C" w:rsidRPr="00D3157C" w:rsidRDefault="00CF289C" w:rsidP="00D1117E">
      <w:pPr>
        <w:pStyle w:val="ConsPlusNormal"/>
        <w:jc w:val="both"/>
        <w:rPr>
          <w:sz w:val="22"/>
          <w:szCs w:val="22"/>
        </w:rPr>
      </w:pPr>
      <w:r w:rsidRPr="00D3157C">
        <w:rPr>
          <w:sz w:val="22"/>
          <w:szCs w:val="22"/>
        </w:rPr>
        <w:t>(введено Постановлением Правительства РФ от 08.12.2010 N 990)</w:t>
      </w:r>
    </w:p>
    <w:p w:rsidR="00CF289C" w:rsidRPr="00D3157C" w:rsidRDefault="00CF289C" w:rsidP="00D1117E">
      <w:pPr>
        <w:pStyle w:val="ConsPlusNormal"/>
        <w:ind w:firstLine="540"/>
        <w:jc w:val="both"/>
        <w:rPr>
          <w:sz w:val="22"/>
          <w:szCs w:val="22"/>
        </w:rPr>
      </w:pPr>
      <w:r w:rsidRPr="00D3157C">
        <w:rPr>
          <w:sz w:val="22"/>
          <w:szCs w:val="22"/>
        </w:rPr>
        <w:t>Пемолин</w:t>
      </w:r>
    </w:p>
    <w:p w:rsidR="00CF289C" w:rsidRPr="00D3157C" w:rsidRDefault="00CF289C" w:rsidP="00D1117E">
      <w:pPr>
        <w:pStyle w:val="ConsPlusNormal"/>
        <w:ind w:firstLine="540"/>
        <w:jc w:val="both"/>
        <w:rPr>
          <w:sz w:val="22"/>
          <w:szCs w:val="22"/>
        </w:rPr>
      </w:pPr>
      <w:r w:rsidRPr="00D3157C">
        <w:rPr>
          <w:sz w:val="22"/>
          <w:szCs w:val="22"/>
        </w:rPr>
        <w:t>Позиция исключена. - Постановление Правительства РФ от 30.06.2010 N 486</w:t>
      </w:r>
    </w:p>
    <w:p w:rsidR="00CF289C" w:rsidRPr="00D3157C" w:rsidRDefault="00CF289C" w:rsidP="00D1117E">
      <w:pPr>
        <w:pStyle w:val="ConsPlusNormal"/>
        <w:ind w:firstLine="540"/>
        <w:jc w:val="both"/>
        <w:rPr>
          <w:sz w:val="22"/>
          <w:szCs w:val="22"/>
        </w:rPr>
      </w:pPr>
      <w:r w:rsidRPr="00D3157C">
        <w:rPr>
          <w:sz w:val="22"/>
          <w:szCs w:val="22"/>
        </w:rPr>
        <w:t>Пиназепам</w:t>
      </w:r>
    </w:p>
    <w:p w:rsidR="00CF289C" w:rsidRPr="00D3157C" w:rsidRDefault="00CF289C" w:rsidP="00D1117E">
      <w:pPr>
        <w:pStyle w:val="ConsPlusNormal"/>
        <w:ind w:firstLine="540"/>
        <w:jc w:val="both"/>
        <w:rPr>
          <w:sz w:val="22"/>
          <w:szCs w:val="22"/>
        </w:rPr>
      </w:pPr>
      <w:r w:rsidRPr="00D3157C">
        <w:rPr>
          <w:sz w:val="22"/>
          <w:szCs w:val="22"/>
        </w:rPr>
        <w:t>Пипрадрол</w:t>
      </w:r>
    </w:p>
    <w:p w:rsidR="00CF289C" w:rsidRPr="00D3157C" w:rsidRDefault="00CF289C" w:rsidP="00D1117E">
      <w:pPr>
        <w:pStyle w:val="ConsPlusNormal"/>
        <w:ind w:firstLine="540"/>
        <w:jc w:val="both"/>
        <w:rPr>
          <w:sz w:val="22"/>
          <w:szCs w:val="22"/>
        </w:rPr>
      </w:pPr>
      <w:r w:rsidRPr="00D3157C">
        <w:rPr>
          <w:sz w:val="22"/>
          <w:szCs w:val="22"/>
        </w:rPr>
        <w:t>Пировалерон</w:t>
      </w:r>
    </w:p>
    <w:p w:rsidR="00CF289C" w:rsidRPr="00D3157C" w:rsidRDefault="00CF289C" w:rsidP="00D1117E">
      <w:pPr>
        <w:pStyle w:val="ConsPlusNormal"/>
        <w:ind w:firstLine="540"/>
        <w:jc w:val="both"/>
        <w:rPr>
          <w:sz w:val="22"/>
          <w:szCs w:val="22"/>
        </w:rPr>
      </w:pPr>
      <w:r w:rsidRPr="00D3157C">
        <w:rPr>
          <w:sz w:val="22"/>
          <w:szCs w:val="22"/>
        </w:rPr>
        <w:t>Празепам</w:t>
      </w:r>
    </w:p>
    <w:p w:rsidR="00CF289C" w:rsidRPr="00D3157C" w:rsidRDefault="00CF289C" w:rsidP="00D1117E">
      <w:pPr>
        <w:pStyle w:val="ConsPlusNormal"/>
        <w:ind w:firstLine="540"/>
        <w:jc w:val="both"/>
        <w:rPr>
          <w:sz w:val="22"/>
          <w:szCs w:val="22"/>
        </w:rPr>
      </w:pPr>
      <w:r w:rsidRPr="00D3157C">
        <w:rPr>
          <w:sz w:val="22"/>
          <w:szCs w:val="22"/>
        </w:rPr>
        <w:t>Секбутабарбитал</w:t>
      </w:r>
    </w:p>
    <w:p w:rsidR="00CF289C" w:rsidRPr="00D3157C" w:rsidRDefault="00CF289C" w:rsidP="00D1117E">
      <w:pPr>
        <w:pStyle w:val="ConsPlusNormal"/>
        <w:ind w:firstLine="540"/>
        <w:jc w:val="both"/>
        <w:rPr>
          <w:sz w:val="22"/>
          <w:szCs w:val="22"/>
        </w:rPr>
      </w:pPr>
      <w:r w:rsidRPr="00D3157C">
        <w:rPr>
          <w:sz w:val="22"/>
          <w:szCs w:val="22"/>
        </w:rPr>
        <w:t>Секобарбитал</w:t>
      </w:r>
    </w:p>
    <w:p w:rsidR="00CF289C" w:rsidRPr="00D3157C" w:rsidRDefault="00CF289C" w:rsidP="00D1117E">
      <w:pPr>
        <w:pStyle w:val="ConsPlusNormal"/>
        <w:ind w:firstLine="540"/>
        <w:jc w:val="both"/>
        <w:rPr>
          <w:sz w:val="22"/>
          <w:szCs w:val="22"/>
        </w:rPr>
      </w:pPr>
      <w:r w:rsidRPr="00D3157C">
        <w:rPr>
          <w:sz w:val="22"/>
          <w:szCs w:val="22"/>
        </w:rPr>
        <w:t>Темазепам</w:t>
      </w:r>
    </w:p>
    <w:p w:rsidR="00CF289C" w:rsidRPr="00D3157C" w:rsidRDefault="00CF289C" w:rsidP="00D1117E">
      <w:pPr>
        <w:pStyle w:val="ConsPlusNormal"/>
        <w:jc w:val="both"/>
        <w:rPr>
          <w:sz w:val="22"/>
          <w:szCs w:val="22"/>
        </w:rPr>
      </w:pPr>
      <w:r w:rsidRPr="00D3157C">
        <w:rPr>
          <w:sz w:val="22"/>
          <w:szCs w:val="22"/>
        </w:rPr>
        <w:t>(введено Постановлением Правительства РФ от 04.02.2013 N 78)</w:t>
      </w:r>
    </w:p>
    <w:p w:rsidR="00CF289C" w:rsidRPr="00D3157C" w:rsidRDefault="00CF289C" w:rsidP="00D1117E">
      <w:pPr>
        <w:pStyle w:val="ConsPlusNormal"/>
        <w:ind w:firstLine="540"/>
        <w:jc w:val="both"/>
        <w:rPr>
          <w:sz w:val="22"/>
          <w:szCs w:val="22"/>
        </w:rPr>
      </w:pPr>
      <w:r w:rsidRPr="00D3157C">
        <w:rPr>
          <w:sz w:val="22"/>
          <w:szCs w:val="22"/>
        </w:rPr>
        <w:t>Тетразепам</w:t>
      </w:r>
    </w:p>
    <w:p w:rsidR="00CF289C" w:rsidRPr="00D3157C" w:rsidRDefault="00CF289C" w:rsidP="00D1117E">
      <w:pPr>
        <w:pStyle w:val="ConsPlusNormal"/>
        <w:jc w:val="both"/>
        <w:rPr>
          <w:sz w:val="22"/>
          <w:szCs w:val="22"/>
        </w:rPr>
      </w:pPr>
      <w:r w:rsidRPr="00D3157C">
        <w:rPr>
          <w:sz w:val="22"/>
          <w:szCs w:val="22"/>
        </w:rPr>
        <w:t>(введено Постановлением Правительства РФ от 04.02.2013 N 78)</w:t>
      </w:r>
    </w:p>
    <w:p w:rsidR="00CF289C" w:rsidRPr="00D3157C" w:rsidRDefault="00CF289C" w:rsidP="00D1117E">
      <w:pPr>
        <w:pStyle w:val="ConsPlusNormal"/>
        <w:ind w:firstLine="540"/>
        <w:jc w:val="both"/>
        <w:rPr>
          <w:sz w:val="22"/>
          <w:szCs w:val="22"/>
        </w:rPr>
      </w:pPr>
      <w:r w:rsidRPr="00D3157C">
        <w:rPr>
          <w:sz w:val="22"/>
          <w:szCs w:val="22"/>
        </w:rPr>
        <w:t>Тианептин</w:t>
      </w:r>
    </w:p>
    <w:p w:rsidR="00CF289C" w:rsidRPr="00D3157C" w:rsidRDefault="00CF289C" w:rsidP="00D1117E">
      <w:pPr>
        <w:pStyle w:val="ConsPlusNormal"/>
        <w:jc w:val="both"/>
        <w:rPr>
          <w:sz w:val="22"/>
          <w:szCs w:val="22"/>
        </w:rPr>
      </w:pPr>
      <w:r w:rsidRPr="00D3157C">
        <w:rPr>
          <w:sz w:val="22"/>
          <w:szCs w:val="22"/>
        </w:rPr>
        <w:t>(введено Постановлением Правительства РФ от 30.06.2010 N 486)</w:t>
      </w:r>
    </w:p>
    <w:p w:rsidR="00CF289C" w:rsidRPr="00D3157C" w:rsidRDefault="00CF289C" w:rsidP="00D1117E">
      <w:pPr>
        <w:pStyle w:val="ConsPlusNormal"/>
        <w:ind w:firstLine="540"/>
        <w:jc w:val="both"/>
        <w:rPr>
          <w:sz w:val="22"/>
          <w:szCs w:val="22"/>
        </w:rPr>
      </w:pPr>
      <w:r w:rsidRPr="00D3157C">
        <w:rPr>
          <w:sz w:val="22"/>
          <w:szCs w:val="22"/>
        </w:rPr>
        <w:t>Тарен</w:t>
      </w:r>
    </w:p>
    <w:p w:rsidR="00CF289C" w:rsidRPr="00D3157C" w:rsidRDefault="00CF289C" w:rsidP="00D1117E">
      <w:pPr>
        <w:pStyle w:val="ConsPlusNormal"/>
        <w:ind w:firstLine="540"/>
        <w:jc w:val="both"/>
        <w:rPr>
          <w:sz w:val="22"/>
          <w:szCs w:val="22"/>
        </w:rPr>
      </w:pPr>
      <w:r w:rsidRPr="00D3157C">
        <w:rPr>
          <w:sz w:val="22"/>
          <w:szCs w:val="22"/>
        </w:rPr>
        <w:t>Фендиметразин</w:t>
      </w:r>
    </w:p>
    <w:p w:rsidR="00CF289C" w:rsidRPr="00D3157C" w:rsidRDefault="00CF289C" w:rsidP="00D1117E">
      <w:pPr>
        <w:pStyle w:val="ConsPlusNormal"/>
        <w:ind w:firstLine="540"/>
        <w:jc w:val="both"/>
        <w:rPr>
          <w:sz w:val="22"/>
          <w:szCs w:val="22"/>
        </w:rPr>
      </w:pPr>
      <w:r w:rsidRPr="00D3157C">
        <w:rPr>
          <w:sz w:val="22"/>
          <w:szCs w:val="22"/>
        </w:rPr>
        <w:t>Фенкамфамин</w:t>
      </w:r>
    </w:p>
    <w:p w:rsidR="00CF289C" w:rsidRPr="00D3157C" w:rsidRDefault="00CF289C" w:rsidP="00D1117E">
      <w:pPr>
        <w:pStyle w:val="ConsPlusNormal"/>
        <w:ind w:firstLine="540"/>
        <w:jc w:val="both"/>
        <w:rPr>
          <w:sz w:val="22"/>
          <w:szCs w:val="22"/>
        </w:rPr>
      </w:pPr>
      <w:r w:rsidRPr="00D3157C">
        <w:rPr>
          <w:sz w:val="22"/>
          <w:szCs w:val="22"/>
        </w:rPr>
        <w:t>Фенобарбитал</w:t>
      </w:r>
    </w:p>
    <w:p w:rsidR="00CF289C" w:rsidRPr="00D3157C" w:rsidRDefault="00CF289C" w:rsidP="00D1117E">
      <w:pPr>
        <w:pStyle w:val="ConsPlusNormal"/>
        <w:jc w:val="both"/>
        <w:rPr>
          <w:sz w:val="22"/>
          <w:szCs w:val="22"/>
        </w:rPr>
      </w:pPr>
      <w:r w:rsidRPr="00D3157C">
        <w:rPr>
          <w:sz w:val="22"/>
          <w:szCs w:val="22"/>
        </w:rPr>
        <w:t>(введено Постановлением Правительства РФ от 04.02.2013 N 78)</w:t>
      </w:r>
    </w:p>
    <w:p w:rsidR="00CF289C" w:rsidRPr="00D3157C" w:rsidRDefault="00CF289C" w:rsidP="00D1117E">
      <w:pPr>
        <w:pStyle w:val="ConsPlusNormal"/>
        <w:ind w:firstLine="540"/>
        <w:jc w:val="both"/>
        <w:rPr>
          <w:sz w:val="22"/>
          <w:szCs w:val="22"/>
        </w:rPr>
      </w:pPr>
      <w:r w:rsidRPr="00D3157C">
        <w:rPr>
          <w:sz w:val="22"/>
          <w:szCs w:val="22"/>
        </w:rPr>
        <w:t>Фенпропорекс</w:t>
      </w:r>
    </w:p>
    <w:p w:rsidR="00CF289C" w:rsidRPr="00D3157C" w:rsidRDefault="00CF289C" w:rsidP="00D1117E">
      <w:pPr>
        <w:pStyle w:val="ConsPlusNormal"/>
        <w:ind w:firstLine="540"/>
        <w:jc w:val="both"/>
        <w:rPr>
          <w:sz w:val="22"/>
          <w:szCs w:val="22"/>
        </w:rPr>
      </w:pPr>
      <w:r w:rsidRPr="00D3157C">
        <w:rPr>
          <w:sz w:val="22"/>
          <w:szCs w:val="22"/>
        </w:rPr>
        <w:t>Флудиазепам</w:t>
      </w:r>
    </w:p>
    <w:p w:rsidR="00CF289C" w:rsidRPr="00D3157C" w:rsidRDefault="00CF289C" w:rsidP="00D1117E">
      <w:pPr>
        <w:pStyle w:val="ConsPlusNormal"/>
        <w:ind w:firstLine="540"/>
        <w:jc w:val="both"/>
        <w:rPr>
          <w:sz w:val="22"/>
          <w:szCs w:val="22"/>
        </w:rPr>
      </w:pPr>
      <w:r w:rsidRPr="00D3157C">
        <w:rPr>
          <w:sz w:val="22"/>
          <w:szCs w:val="22"/>
        </w:rPr>
        <w:t>Флунитразепам</w:t>
      </w:r>
    </w:p>
    <w:p w:rsidR="00CF289C" w:rsidRPr="00D3157C" w:rsidRDefault="00CF289C" w:rsidP="00D1117E">
      <w:pPr>
        <w:pStyle w:val="ConsPlusNormal"/>
        <w:jc w:val="both"/>
        <w:rPr>
          <w:sz w:val="22"/>
          <w:szCs w:val="22"/>
        </w:rPr>
      </w:pPr>
      <w:r w:rsidRPr="00D3157C">
        <w:rPr>
          <w:sz w:val="22"/>
          <w:szCs w:val="22"/>
        </w:rPr>
        <w:t>(введено Постановлением Правительства РФ от 04.02.2013 N 78)</w:t>
      </w:r>
    </w:p>
    <w:p w:rsidR="00CF289C" w:rsidRPr="00D3157C" w:rsidRDefault="00CF289C" w:rsidP="00D1117E">
      <w:pPr>
        <w:pStyle w:val="ConsPlusNormal"/>
        <w:ind w:firstLine="540"/>
        <w:jc w:val="both"/>
        <w:rPr>
          <w:sz w:val="22"/>
          <w:szCs w:val="22"/>
        </w:rPr>
      </w:pPr>
      <w:r w:rsidRPr="00D3157C">
        <w:rPr>
          <w:sz w:val="22"/>
          <w:szCs w:val="22"/>
        </w:rPr>
        <w:t>Флуразепам</w:t>
      </w:r>
    </w:p>
    <w:p w:rsidR="00CF289C" w:rsidRPr="00D3157C" w:rsidRDefault="00CF289C" w:rsidP="00D1117E">
      <w:pPr>
        <w:pStyle w:val="ConsPlusNormal"/>
        <w:jc w:val="both"/>
        <w:rPr>
          <w:sz w:val="22"/>
          <w:szCs w:val="22"/>
        </w:rPr>
      </w:pPr>
      <w:r w:rsidRPr="00D3157C">
        <w:rPr>
          <w:sz w:val="22"/>
          <w:szCs w:val="22"/>
        </w:rPr>
        <w:t>(введено Постановлением Правительства РФ от 04.02.2013 N 78)</w:t>
      </w:r>
    </w:p>
    <w:p w:rsidR="00CF289C" w:rsidRPr="00D3157C" w:rsidRDefault="00CF289C" w:rsidP="00D1117E">
      <w:pPr>
        <w:pStyle w:val="ConsPlusNormal"/>
        <w:ind w:firstLine="540"/>
        <w:jc w:val="both"/>
        <w:rPr>
          <w:sz w:val="22"/>
          <w:szCs w:val="22"/>
        </w:rPr>
      </w:pPr>
      <w:r w:rsidRPr="00D3157C">
        <w:rPr>
          <w:sz w:val="22"/>
          <w:szCs w:val="22"/>
        </w:rPr>
        <w:t>Хлордиазепоксид</w:t>
      </w:r>
    </w:p>
    <w:p w:rsidR="00CF289C" w:rsidRPr="00D3157C" w:rsidRDefault="00CF289C" w:rsidP="00D1117E">
      <w:pPr>
        <w:pStyle w:val="ConsPlusNormal"/>
        <w:jc w:val="both"/>
        <w:rPr>
          <w:sz w:val="22"/>
          <w:szCs w:val="22"/>
        </w:rPr>
      </w:pPr>
      <w:r w:rsidRPr="00D3157C">
        <w:rPr>
          <w:sz w:val="22"/>
          <w:szCs w:val="22"/>
        </w:rPr>
        <w:t>(введено Постановлением Правительства РФ от 04.02.2013 N 78)</w:t>
      </w:r>
    </w:p>
    <w:p w:rsidR="00CF289C" w:rsidRPr="00D3157C" w:rsidRDefault="00CF289C" w:rsidP="00D1117E">
      <w:pPr>
        <w:pStyle w:val="ConsPlusNormal"/>
        <w:ind w:firstLine="540"/>
        <w:jc w:val="both"/>
        <w:rPr>
          <w:sz w:val="22"/>
          <w:szCs w:val="22"/>
        </w:rPr>
      </w:pPr>
      <w:r w:rsidRPr="00D3157C">
        <w:rPr>
          <w:sz w:val="22"/>
          <w:szCs w:val="22"/>
        </w:rPr>
        <w:t>Циклобарбитал</w:t>
      </w:r>
    </w:p>
    <w:p w:rsidR="00CF289C" w:rsidRPr="00D3157C" w:rsidRDefault="00CF289C" w:rsidP="00D1117E">
      <w:pPr>
        <w:pStyle w:val="ConsPlusNormal"/>
        <w:ind w:firstLine="540"/>
        <w:jc w:val="both"/>
        <w:rPr>
          <w:sz w:val="22"/>
          <w:szCs w:val="22"/>
        </w:rPr>
      </w:pPr>
      <w:r w:rsidRPr="00D3157C">
        <w:rPr>
          <w:sz w:val="22"/>
          <w:szCs w:val="22"/>
        </w:rPr>
        <w:t>Ципепрол</w:t>
      </w:r>
    </w:p>
    <w:p w:rsidR="00CF289C" w:rsidRPr="00D3157C" w:rsidRDefault="00CF289C" w:rsidP="00D1117E">
      <w:pPr>
        <w:pStyle w:val="ConsPlusNormal"/>
        <w:ind w:firstLine="540"/>
        <w:jc w:val="both"/>
        <w:rPr>
          <w:sz w:val="22"/>
          <w:szCs w:val="22"/>
        </w:rPr>
      </w:pPr>
      <w:r w:rsidRPr="00D3157C">
        <w:rPr>
          <w:sz w:val="22"/>
          <w:szCs w:val="22"/>
        </w:rPr>
        <w:t>Эстазолам</w:t>
      </w:r>
    </w:p>
    <w:p w:rsidR="00CF289C" w:rsidRPr="00D3157C" w:rsidRDefault="00CF289C" w:rsidP="00D1117E">
      <w:pPr>
        <w:pStyle w:val="ConsPlusNormal"/>
        <w:jc w:val="both"/>
        <w:rPr>
          <w:sz w:val="22"/>
          <w:szCs w:val="22"/>
        </w:rPr>
      </w:pPr>
      <w:r w:rsidRPr="00D3157C">
        <w:rPr>
          <w:sz w:val="22"/>
          <w:szCs w:val="22"/>
        </w:rPr>
        <w:t>(введено Постановлением Правительства РФ от 04.02.2013 N 78)</w:t>
      </w:r>
    </w:p>
    <w:p w:rsidR="00CF289C" w:rsidRPr="00D3157C" w:rsidRDefault="00CF289C" w:rsidP="00D1117E">
      <w:pPr>
        <w:pStyle w:val="ConsPlusNormal"/>
        <w:ind w:firstLine="540"/>
        <w:jc w:val="both"/>
        <w:rPr>
          <w:sz w:val="22"/>
          <w:szCs w:val="22"/>
        </w:rPr>
      </w:pPr>
      <w:r w:rsidRPr="00D3157C">
        <w:rPr>
          <w:sz w:val="22"/>
          <w:szCs w:val="22"/>
        </w:rPr>
        <w:t>Этил лофлазепат</w:t>
      </w:r>
    </w:p>
    <w:p w:rsidR="00CF289C" w:rsidRPr="00D3157C" w:rsidRDefault="00CF289C" w:rsidP="00D1117E">
      <w:pPr>
        <w:pStyle w:val="ConsPlusNormal"/>
        <w:ind w:firstLine="540"/>
        <w:jc w:val="both"/>
        <w:rPr>
          <w:sz w:val="22"/>
          <w:szCs w:val="22"/>
        </w:rPr>
      </w:pPr>
      <w:r w:rsidRPr="00D3157C">
        <w:rPr>
          <w:sz w:val="22"/>
          <w:szCs w:val="22"/>
        </w:rPr>
        <w:t>Этиламфетамин</w:t>
      </w:r>
    </w:p>
    <w:p w:rsidR="00CF289C" w:rsidRPr="00D3157C" w:rsidRDefault="00CF289C" w:rsidP="00D1117E">
      <w:pPr>
        <w:pStyle w:val="ConsPlusNormal"/>
        <w:ind w:firstLine="540"/>
        <w:jc w:val="both"/>
        <w:rPr>
          <w:sz w:val="22"/>
          <w:szCs w:val="22"/>
        </w:rPr>
      </w:pPr>
      <w:r w:rsidRPr="00D3157C">
        <w:rPr>
          <w:sz w:val="22"/>
          <w:szCs w:val="22"/>
        </w:rPr>
        <w:t>Этинамат</w:t>
      </w:r>
    </w:p>
    <w:p w:rsidR="00CF289C" w:rsidRPr="00D3157C" w:rsidRDefault="00CF289C" w:rsidP="00D1117E">
      <w:pPr>
        <w:pStyle w:val="ConsPlusNormal"/>
        <w:ind w:firstLine="540"/>
        <w:jc w:val="both"/>
        <w:rPr>
          <w:sz w:val="22"/>
          <w:szCs w:val="22"/>
        </w:rPr>
      </w:pPr>
      <w:r w:rsidRPr="00D3157C">
        <w:rPr>
          <w:sz w:val="22"/>
          <w:szCs w:val="22"/>
        </w:rPr>
        <w:t>Этхлорвинол</w:t>
      </w:r>
    </w:p>
    <w:p w:rsidR="00CF289C" w:rsidRPr="00D3157C" w:rsidRDefault="00CF289C" w:rsidP="00D1117E">
      <w:pPr>
        <w:pStyle w:val="ConsPlusNormal"/>
        <w:ind w:firstLine="540"/>
        <w:jc w:val="both"/>
        <w:rPr>
          <w:sz w:val="22"/>
          <w:szCs w:val="22"/>
        </w:rPr>
      </w:pPr>
      <w:r w:rsidRPr="00D3157C">
        <w:rPr>
          <w:sz w:val="22"/>
          <w:szCs w:val="22"/>
        </w:rPr>
        <w:t>Соли веществ, перечисленных в данном списке, если существование таких солей возможно</w:t>
      </w:r>
    </w:p>
    <w:p w:rsidR="00CF289C" w:rsidRPr="00D3157C" w:rsidRDefault="00CF289C" w:rsidP="00D1117E">
      <w:pPr>
        <w:pStyle w:val="ConsPlusNormal"/>
        <w:rPr>
          <w:sz w:val="22"/>
          <w:szCs w:val="22"/>
        </w:rPr>
      </w:pPr>
    </w:p>
    <w:p w:rsidR="00CF289C" w:rsidRPr="00D1117E" w:rsidRDefault="00CF289C" w:rsidP="00D1117E">
      <w:pPr>
        <w:pStyle w:val="ConsPlusNormal"/>
        <w:jc w:val="center"/>
        <w:outlineLvl w:val="1"/>
        <w:rPr>
          <w:b/>
          <w:sz w:val="22"/>
          <w:szCs w:val="22"/>
        </w:rPr>
      </w:pPr>
      <w:r w:rsidRPr="00D1117E">
        <w:rPr>
          <w:b/>
          <w:sz w:val="22"/>
          <w:szCs w:val="22"/>
        </w:rPr>
        <w:t>Список прекурсоров, оборот которых</w:t>
      </w:r>
    </w:p>
    <w:p w:rsidR="00CF289C" w:rsidRPr="00D1117E" w:rsidRDefault="00CF289C" w:rsidP="00D1117E">
      <w:pPr>
        <w:pStyle w:val="ConsPlusNormal"/>
        <w:jc w:val="center"/>
        <w:rPr>
          <w:b/>
          <w:sz w:val="22"/>
          <w:szCs w:val="22"/>
        </w:rPr>
      </w:pPr>
      <w:r w:rsidRPr="00D1117E">
        <w:rPr>
          <w:b/>
          <w:sz w:val="22"/>
          <w:szCs w:val="22"/>
        </w:rPr>
        <w:t>в Российской Федерации ограничен и в отношении</w:t>
      </w:r>
    </w:p>
    <w:p w:rsidR="00CF289C" w:rsidRPr="00D1117E" w:rsidRDefault="00CF289C" w:rsidP="00D1117E">
      <w:pPr>
        <w:pStyle w:val="ConsPlusNormal"/>
        <w:jc w:val="center"/>
        <w:rPr>
          <w:b/>
          <w:sz w:val="22"/>
          <w:szCs w:val="22"/>
        </w:rPr>
      </w:pPr>
      <w:r w:rsidRPr="00D1117E">
        <w:rPr>
          <w:b/>
          <w:sz w:val="22"/>
          <w:szCs w:val="22"/>
        </w:rPr>
        <w:t>которых устанавливаются меры контроля в соответствии</w:t>
      </w:r>
    </w:p>
    <w:p w:rsidR="00CF289C" w:rsidRPr="00D1117E" w:rsidRDefault="00CF289C" w:rsidP="00D1117E">
      <w:pPr>
        <w:pStyle w:val="ConsPlusNormal"/>
        <w:jc w:val="center"/>
        <w:rPr>
          <w:b/>
          <w:sz w:val="22"/>
          <w:szCs w:val="22"/>
        </w:rPr>
      </w:pPr>
      <w:r w:rsidRPr="00D1117E">
        <w:rPr>
          <w:b/>
          <w:sz w:val="22"/>
          <w:szCs w:val="22"/>
        </w:rPr>
        <w:t>с законодательством Российской Федерации и международными</w:t>
      </w:r>
    </w:p>
    <w:p w:rsidR="00CF289C" w:rsidRPr="00D1117E" w:rsidRDefault="00CF289C" w:rsidP="00D1117E">
      <w:pPr>
        <w:pStyle w:val="ConsPlusNormal"/>
        <w:jc w:val="center"/>
        <w:rPr>
          <w:b/>
          <w:sz w:val="22"/>
          <w:szCs w:val="22"/>
        </w:rPr>
      </w:pPr>
      <w:r w:rsidRPr="00D1117E">
        <w:rPr>
          <w:b/>
          <w:sz w:val="22"/>
          <w:szCs w:val="22"/>
        </w:rPr>
        <w:t>договорами Российской Федерации (список IV)</w:t>
      </w:r>
    </w:p>
    <w:p w:rsidR="00CF289C" w:rsidRPr="00D3157C" w:rsidRDefault="00CF289C" w:rsidP="00D1117E">
      <w:pPr>
        <w:pStyle w:val="ConsPlusNormal"/>
        <w:ind w:firstLine="540"/>
        <w:jc w:val="both"/>
        <w:rPr>
          <w:sz w:val="22"/>
          <w:szCs w:val="22"/>
        </w:rPr>
      </w:pPr>
    </w:p>
    <w:p w:rsidR="00CF289C" w:rsidRPr="00D3157C" w:rsidRDefault="00CF289C" w:rsidP="00D1117E">
      <w:pPr>
        <w:pStyle w:val="ConsPlusNormal"/>
        <w:jc w:val="center"/>
        <w:rPr>
          <w:sz w:val="22"/>
          <w:szCs w:val="22"/>
        </w:rPr>
      </w:pPr>
      <w:r w:rsidRPr="00D3157C">
        <w:rPr>
          <w:sz w:val="22"/>
          <w:szCs w:val="22"/>
        </w:rPr>
        <w:t>(в ред. Постановления Правительства РФ от 03.06.2010 N 398)</w:t>
      </w:r>
    </w:p>
    <w:p w:rsidR="00CF289C" w:rsidRPr="00D3157C" w:rsidRDefault="00CF289C" w:rsidP="00D1117E">
      <w:pPr>
        <w:pStyle w:val="ConsPlusNormal"/>
        <w:ind w:firstLine="540"/>
        <w:jc w:val="both"/>
        <w:rPr>
          <w:sz w:val="22"/>
          <w:szCs w:val="22"/>
        </w:rPr>
      </w:pPr>
    </w:p>
    <w:p w:rsidR="00CF289C" w:rsidRPr="00D3157C" w:rsidRDefault="00CF289C" w:rsidP="00D1117E">
      <w:pPr>
        <w:pStyle w:val="ConsPlusNormal"/>
        <w:jc w:val="center"/>
        <w:outlineLvl w:val="2"/>
        <w:rPr>
          <w:sz w:val="22"/>
          <w:szCs w:val="22"/>
        </w:rPr>
      </w:pPr>
      <w:r w:rsidRPr="00D3157C">
        <w:rPr>
          <w:sz w:val="22"/>
          <w:szCs w:val="22"/>
        </w:rPr>
        <w:t>Таблица I</w:t>
      </w:r>
    </w:p>
    <w:p w:rsidR="00CF289C" w:rsidRPr="00D3157C" w:rsidRDefault="00CF289C" w:rsidP="00D1117E">
      <w:pPr>
        <w:pStyle w:val="ConsPlusNormal"/>
        <w:jc w:val="center"/>
        <w:rPr>
          <w:sz w:val="22"/>
          <w:szCs w:val="22"/>
        </w:rPr>
      </w:pPr>
      <w:r w:rsidRPr="00D3157C">
        <w:rPr>
          <w:sz w:val="22"/>
          <w:szCs w:val="22"/>
        </w:rPr>
        <w:t>прекурсоров, оборот которых в Российской Федерации</w:t>
      </w:r>
    </w:p>
    <w:p w:rsidR="00CF289C" w:rsidRPr="00D3157C" w:rsidRDefault="00CF289C" w:rsidP="00D1117E">
      <w:pPr>
        <w:pStyle w:val="ConsPlusNormal"/>
        <w:jc w:val="center"/>
        <w:rPr>
          <w:sz w:val="22"/>
          <w:szCs w:val="22"/>
        </w:rPr>
      </w:pPr>
      <w:r w:rsidRPr="00D3157C">
        <w:rPr>
          <w:sz w:val="22"/>
          <w:szCs w:val="22"/>
        </w:rPr>
        <w:t>ограничен и в отношении которых устанавливаются</w:t>
      </w:r>
    </w:p>
    <w:p w:rsidR="00CF289C" w:rsidRPr="00D3157C" w:rsidRDefault="00CF289C" w:rsidP="00D1117E">
      <w:pPr>
        <w:pStyle w:val="ConsPlusNormal"/>
        <w:jc w:val="center"/>
        <w:rPr>
          <w:sz w:val="22"/>
          <w:szCs w:val="22"/>
        </w:rPr>
      </w:pPr>
      <w:r w:rsidRPr="00D3157C">
        <w:rPr>
          <w:sz w:val="22"/>
          <w:szCs w:val="22"/>
        </w:rPr>
        <w:t>особые меры контроля &lt;*&gt;</w:t>
      </w:r>
    </w:p>
    <w:p w:rsidR="00CF289C" w:rsidRPr="00D3157C" w:rsidRDefault="00CF289C" w:rsidP="00D1117E">
      <w:pPr>
        <w:pStyle w:val="ConsPlusNormal"/>
        <w:ind w:firstLine="540"/>
        <w:jc w:val="both"/>
        <w:rPr>
          <w:sz w:val="22"/>
          <w:szCs w:val="22"/>
        </w:rPr>
      </w:pPr>
    </w:p>
    <w:tbl>
      <w:tblPr>
        <w:tblW w:w="0" w:type="auto"/>
        <w:jc w:val="center"/>
        <w:tblInd w:w="62" w:type="dxa"/>
        <w:tblCellMar>
          <w:top w:w="102" w:type="dxa"/>
          <w:left w:w="62" w:type="dxa"/>
          <w:bottom w:w="102" w:type="dxa"/>
          <w:right w:w="62" w:type="dxa"/>
        </w:tblCellMar>
        <w:tblLook w:val="0000"/>
      </w:tblPr>
      <w:tblGrid>
        <w:gridCol w:w="5723"/>
        <w:gridCol w:w="2395"/>
      </w:tblGrid>
      <w:tr w:rsidR="00CF289C" w:rsidRPr="00D1117E" w:rsidTr="00D1117E">
        <w:trPr>
          <w:jc w:val="center"/>
        </w:trPr>
        <w:tc>
          <w:tcPr>
            <w:tcW w:w="0" w:type="auto"/>
            <w:tcBorders>
              <w:top w:val="single" w:sz="4" w:space="0" w:color="auto"/>
              <w:bottom w:val="single" w:sz="4" w:space="0" w:color="auto"/>
              <w:right w:val="single" w:sz="4" w:space="0" w:color="auto"/>
            </w:tcBorders>
          </w:tcPr>
          <w:p w:rsidR="00CF289C" w:rsidRPr="00D1117E" w:rsidRDefault="00CF289C" w:rsidP="00727913">
            <w:pPr>
              <w:pStyle w:val="ConsPlusNormal"/>
              <w:jc w:val="center"/>
            </w:pPr>
            <w:r w:rsidRPr="00D1117E">
              <w:t>Наименование</w:t>
            </w:r>
          </w:p>
        </w:tc>
        <w:tc>
          <w:tcPr>
            <w:tcW w:w="0" w:type="auto"/>
            <w:tcBorders>
              <w:top w:val="single" w:sz="4" w:space="0" w:color="auto"/>
              <w:left w:val="single" w:sz="4" w:space="0" w:color="auto"/>
              <w:bottom w:val="single" w:sz="4" w:space="0" w:color="auto"/>
            </w:tcBorders>
          </w:tcPr>
          <w:p w:rsidR="00CF289C" w:rsidRPr="00D1117E" w:rsidRDefault="00CF289C" w:rsidP="00727913">
            <w:pPr>
              <w:pStyle w:val="ConsPlusNormal"/>
              <w:jc w:val="center"/>
            </w:pPr>
            <w:r w:rsidRPr="00D1117E">
              <w:t>Концентрация</w:t>
            </w:r>
          </w:p>
        </w:tc>
      </w:tr>
      <w:tr w:rsidR="00CF289C" w:rsidRPr="00D1117E" w:rsidTr="00D1117E">
        <w:trPr>
          <w:jc w:val="center"/>
        </w:trPr>
        <w:tc>
          <w:tcPr>
            <w:tcW w:w="0" w:type="auto"/>
            <w:tcBorders>
              <w:top w:val="single" w:sz="4" w:space="0" w:color="auto"/>
            </w:tcBorders>
          </w:tcPr>
          <w:p w:rsidR="00CF289C" w:rsidRPr="00D1117E" w:rsidRDefault="00CF289C" w:rsidP="00727913">
            <w:pPr>
              <w:pStyle w:val="ConsPlusNormal"/>
            </w:pPr>
            <w:r w:rsidRPr="00D1117E">
              <w:t>Ангидрид уксусной кислоты</w:t>
            </w:r>
          </w:p>
        </w:tc>
        <w:tc>
          <w:tcPr>
            <w:tcW w:w="0" w:type="auto"/>
            <w:tcBorders>
              <w:top w:val="single" w:sz="4" w:space="0" w:color="auto"/>
            </w:tcBorders>
          </w:tcPr>
          <w:p w:rsidR="00CF289C" w:rsidRPr="00D1117E" w:rsidRDefault="00CF289C" w:rsidP="00727913">
            <w:pPr>
              <w:pStyle w:val="ConsPlusNormal"/>
              <w:jc w:val="center"/>
            </w:pPr>
            <w:r w:rsidRPr="00D1117E">
              <w:t>10 процентов или более</w:t>
            </w:r>
          </w:p>
        </w:tc>
      </w:tr>
      <w:tr w:rsidR="00CF289C" w:rsidRPr="00D1117E" w:rsidTr="00D1117E">
        <w:trPr>
          <w:jc w:val="center"/>
        </w:trPr>
        <w:tc>
          <w:tcPr>
            <w:tcW w:w="0" w:type="auto"/>
          </w:tcPr>
          <w:p w:rsidR="00CF289C" w:rsidRPr="00D1117E" w:rsidRDefault="00CF289C" w:rsidP="00727913">
            <w:pPr>
              <w:pStyle w:val="ConsPlusNormal"/>
              <w:jc w:val="both"/>
            </w:pPr>
            <w:r w:rsidRPr="00D1117E">
              <w:t>Бензальдегид</w:t>
            </w:r>
          </w:p>
        </w:tc>
        <w:tc>
          <w:tcPr>
            <w:tcW w:w="0" w:type="auto"/>
          </w:tcPr>
          <w:p w:rsidR="00CF289C" w:rsidRPr="00D1117E" w:rsidRDefault="00CF289C" w:rsidP="00727913">
            <w:pPr>
              <w:pStyle w:val="ConsPlusNormal"/>
              <w:jc w:val="center"/>
            </w:pPr>
            <w:r w:rsidRPr="00D1117E">
              <w:t>15 процентов или более</w:t>
            </w:r>
          </w:p>
        </w:tc>
      </w:tr>
      <w:tr w:rsidR="00CF289C" w:rsidRPr="00D1117E" w:rsidTr="00D1117E">
        <w:trPr>
          <w:jc w:val="center"/>
        </w:trPr>
        <w:tc>
          <w:tcPr>
            <w:tcW w:w="0" w:type="auto"/>
            <w:gridSpan w:val="2"/>
          </w:tcPr>
          <w:p w:rsidR="00CF289C" w:rsidRPr="00D1117E" w:rsidRDefault="00CF289C" w:rsidP="00727913">
            <w:pPr>
              <w:pStyle w:val="ConsPlusNormal"/>
              <w:jc w:val="both"/>
            </w:pPr>
            <w:r w:rsidRPr="00D1117E">
              <w:t>(введено Постановлением Правительства РФ от 09.04.2015 N 328)</w:t>
            </w:r>
          </w:p>
        </w:tc>
      </w:tr>
      <w:tr w:rsidR="00CF289C" w:rsidRPr="00D1117E" w:rsidTr="00D1117E">
        <w:trPr>
          <w:jc w:val="center"/>
        </w:trPr>
        <w:tc>
          <w:tcPr>
            <w:tcW w:w="0" w:type="auto"/>
          </w:tcPr>
          <w:p w:rsidR="00CF289C" w:rsidRPr="00D1117E" w:rsidRDefault="00CF289C" w:rsidP="00727913">
            <w:pPr>
              <w:pStyle w:val="ConsPlusNormal"/>
            </w:pPr>
            <w:r w:rsidRPr="00D1117E">
              <w:t>1-диметиламино-2-пропанол</w:t>
            </w:r>
          </w:p>
        </w:tc>
        <w:tc>
          <w:tcPr>
            <w:tcW w:w="0" w:type="auto"/>
          </w:tcPr>
          <w:p w:rsidR="00CF289C" w:rsidRPr="00D1117E" w:rsidRDefault="00CF289C" w:rsidP="00727913">
            <w:pPr>
              <w:pStyle w:val="ConsPlusNormal"/>
              <w:jc w:val="center"/>
            </w:pPr>
            <w:r w:rsidRPr="00D1117E">
              <w:t>40 процентов или более</w:t>
            </w:r>
          </w:p>
        </w:tc>
      </w:tr>
      <w:tr w:rsidR="00CF289C" w:rsidRPr="00D1117E" w:rsidTr="00D1117E">
        <w:trPr>
          <w:jc w:val="center"/>
        </w:trPr>
        <w:tc>
          <w:tcPr>
            <w:tcW w:w="0" w:type="auto"/>
            <w:gridSpan w:val="2"/>
          </w:tcPr>
          <w:p w:rsidR="00CF289C" w:rsidRPr="00D1117E" w:rsidRDefault="00CF289C" w:rsidP="00727913">
            <w:pPr>
              <w:pStyle w:val="ConsPlusNormal"/>
              <w:jc w:val="both"/>
            </w:pPr>
            <w:r w:rsidRPr="00D1117E">
              <w:t>(введено Постановлением Правительства РФ от 21.02.2017 N 216)</w:t>
            </w:r>
          </w:p>
        </w:tc>
      </w:tr>
      <w:tr w:rsidR="00CF289C" w:rsidRPr="00D1117E" w:rsidTr="00D1117E">
        <w:trPr>
          <w:jc w:val="center"/>
        </w:trPr>
        <w:tc>
          <w:tcPr>
            <w:tcW w:w="0" w:type="auto"/>
          </w:tcPr>
          <w:p w:rsidR="00CF289C" w:rsidRPr="00D1117E" w:rsidRDefault="00CF289C" w:rsidP="00727913">
            <w:pPr>
              <w:pStyle w:val="ConsPlusNormal"/>
            </w:pPr>
            <w:r w:rsidRPr="00D1117E">
              <w:t>1-(4-метилфенил)-2-пропанон</w:t>
            </w:r>
          </w:p>
        </w:tc>
        <w:tc>
          <w:tcPr>
            <w:tcW w:w="0" w:type="auto"/>
          </w:tcPr>
          <w:p w:rsidR="00CF289C" w:rsidRPr="00D1117E" w:rsidRDefault="00CF289C" w:rsidP="00727913">
            <w:pPr>
              <w:pStyle w:val="ConsPlusNormal"/>
              <w:jc w:val="center"/>
            </w:pPr>
            <w:r w:rsidRPr="00D1117E">
              <w:t>10 процентов или более</w:t>
            </w:r>
          </w:p>
        </w:tc>
      </w:tr>
      <w:tr w:rsidR="00CF289C" w:rsidRPr="00D1117E" w:rsidTr="00D1117E">
        <w:trPr>
          <w:jc w:val="center"/>
        </w:trPr>
        <w:tc>
          <w:tcPr>
            <w:tcW w:w="0" w:type="auto"/>
            <w:gridSpan w:val="2"/>
          </w:tcPr>
          <w:p w:rsidR="00CF289C" w:rsidRPr="00D1117E" w:rsidRDefault="00CF289C" w:rsidP="00727913">
            <w:pPr>
              <w:pStyle w:val="ConsPlusNormal"/>
            </w:pPr>
            <w:r w:rsidRPr="00D1117E">
              <w:t>(введено Постановлением Правительства РФ от 18.05.2012 N 491)</w:t>
            </w:r>
          </w:p>
        </w:tc>
      </w:tr>
      <w:tr w:rsidR="00CF289C" w:rsidRPr="00D1117E" w:rsidTr="00D1117E">
        <w:trPr>
          <w:jc w:val="center"/>
        </w:trPr>
        <w:tc>
          <w:tcPr>
            <w:tcW w:w="0" w:type="auto"/>
          </w:tcPr>
          <w:p w:rsidR="00CF289C" w:rsidRPr="00D1117E" w:rsidRDefault="00CF289C" w:rsidP="00727913">
            <w:pPr>
              <w:pStyle w:val="ConsPlusNormal"/>
            </w:pPr>
            <w:r w:rsidRPr="00D1117E">
              <w:t>N-метилэфедрин</w:t>
            </w:r>
          </w:p>
        </w:tc>
        <w:tc>
          <w:tcPr>
            <w:tcW w:w="0" w:type="auto"/>
          </w:tcPr>
          <w:p w:rsidR="00CF289C" w:rsidRPr="00D1117E" w:rsidRDefault="00CF289C" w:rsidP="00727913">
            <w:pPr>
              <w:pStyle w:val="ConsPlusNormal"/>
              <w:jc w:val="center"/>
            </w:pPr>
            <w:r w:rsidRPr="00D1117E">
              <w:t>10 процентов или более</w:t>
            </w:r>
          </w:p>
        </w:tc>
      </w:tr>
      <w:tr w:rsidR="00CF289C" w:rsidRPr="00D1117E" w:rsidTr="00D1117E">
        <w:trPr>
          <w:jc w:val="center"/>
        </w:trPr>
        <w:tc>
          <w:tcPr>
            <w:tcW w:w="0" w:type="auto"/>
          </w:tcPr>
          <w:p w:rsidR="00CF289C" w:rsidRPr="00D1117E" w:rsidRDefault="00CF289C" w:rsidP="00727913">
            <w:pPr>
              <w:pStyle w:val="ConsPlusNormal"/>
              <w:jc w:val="both"/>
            </w:pPr>
            <w:r w:rsidRPr="00D1117E">
              <w:t>Нитроэтан</w:t>
            </w:r>
          </w:p>
        </w:tc>
        <w:tc>
          <w:tcPr>
            <w:tcW w:w="0" w:type="auto"/>
          </w:tcPr>
          <w:p w:rsidR="00CF289C" w:rsidRPr="00D1117E" w:rsidRDefault="00CF289C" w:rsidP="00727913">
            <w:pPr>
              <w:pStyle w:val="ConsPlusNormal"/>
              <w:jc w:val="center"/>
            </w:pPr>
            <w:r w:rsidRPr="00D1117E">
              <w:t>40 процентов или более</w:t>
            </w:r>
          </w:p>
        </w:tc>
      </w:tr>
      <w:tr w:rsidR="00CF289C" w:rsidRPr="00D1117E" w:rsidTr="00D1117E">
        <w:trPr>
          <w:jc w:val="center"/>
        </w:trPr>
        <w:tc>
          <w:tcPr>
            <w:tcW w:w="0" w:type="auto"/>
            <w:gridSpan w:val="2"/>
          </w:tcPr>
          <w:p w:rsidR="00CF289C" w:rsidRPr="00D1117E" w:rsidRDefault="00CF289C" w:rsidP="00727913">
            <w:pPr>
              <w:pStyle w:val="ConsPlusNormal"/>
              <w:jc w:val="both"/>
            </w:pPr>
            <w:r w:rsidRPr="00D1117E">
              <w:t>(введено Постановлением Правительства РФ от 09.04.2015 N 328)</w:t>
            </w:r>
          </w:p>
        </w:tc>
      </w:tr>
      <w:tr w:rsidR="00CF289C" w:rsidRPr="00D1117E" w:rsidTr="00D1117E">
        <w:trPr>
          <w:jc w:val="center"/>
        </w:trPr>
        <w:tc>
          <w:tcPr>
            <w:tcW w:w="0" w:type="auto"/>
          </w:tcPr>
          <w:p w:rsidR="00CF289C" w:rsidRPr="00D1117E" w:rsidRDefault="00CF289C" w:rsidP="00727913">
            <w:pPr>
              <w:pStyle w:val="ConsPlusNormal"/>
            </w:pPr>
            <w:r w:rsidRPr="00D1117E">
              <w:t>Норпсевдоэфедрин, исключая d-норпсевдоэфедрин (катин)</w:t>
            </w:r>
          </w:p>
        </w:tc>
        <w:tc>
          <w:tcPr>
            <w:tcW w:w="0" w:type="auto"/>
          </w:tcPr>
          <w:p w:rsidR="00CF289C" w:rsidRPr="00D1117E" w:rsidRDefault="00CF289C" w:rsidP="00727913">
            <w:pPr>
              <w:pStyle w:val="ConsPlusNormal"/>
              <w:jc w:val="center"/>
            </w:pPr>
            <w:r w:rsidRPr="00D1117E">
              <w:t>10 процентов или более</w:t>
            </w:r>
          </w:p>
        </w:tc>
      </w:tr>
      <w:tr w:rsidR="00CF289C" w:rsidRPr="00D1117E" w:rsidTr="00D1117E">
        <w:trPr>
          <w:jc w:val="center"/>
        </w:trPr>
        <w:tc>
          <w:tcPr>
            <w:tcW w:w="0" w:type="auto"/>
          </w:tcPr>
          <w:p w:rsidR="00CF289C" w:rsidRPr="00D1117E" w:rsidRDefault="00CF289C" w:rsidP="00727913">
            <w:pPr>
              <w:pStyle w:val="ConsPlusNormal"/>
            </w:pPr>
            <w:r w:rsidRPr="00D1117E">
              <w:t>Псевдоэфедрин</w:t>
            </w:r>
          </w:p>
        </w:tc>
        <w:tc>
          <w:tcPr>
            <w:tcW w:w="0" w:type="auto"/>
          </w:tcPr>
          <w:p w:rsidR="00CF289C" w:rsidRPr="00D1117E" w:rsidRDefault="00CF289C" w:rsidP="00727913">
            <w:pPr>
              <w:pStyle w:val="ConsPlusNormal"/>
              <w:jc w:val="center"/>
            </w:pPr>
            <w:r w:rsidRPr="00D1117E">
              <w:t>10 процентов или более</w:t>
            </w:r>
          </w:p>
        </w:tc>
      </w:tr>
      <w:tr w:rsidR="00CF289C" w:rsidRPr="00D1117E" w:rsidTr="00D1117E">
        <w:trPr>
          <w:jc w:val="center"/>
        </w:trPr>
        <w:tc>
          <w:tcPr>
            <w:tcW w:w="0" w:type="auto"/>
          </w:tcPr>
          <w:p w:rsidR="00CF289C" w:rsidRPr="00D1117E" w:rsidRDefault="00CF289C" w:rsidP="00727913">
            <w:pPr>
              <w:pStyle w:val="ConsPlusNormal"/>
            </w:pPr>
            <w:r w:rsidRPr="00D1117E">
              <w:t>Фенилпропаноламин (норэфедрин)</w:t>
            </w:r>
          </w:p>
        </w:tc>
        <w:tc>
          <w:tcPr>
            <w:tcW w:w="0" w:type="auto"/>
          </w:tcPr>
          <w:p w:rsidR="00CF289C" w:rsidRPr="00D1117E" w:rsidRDefault="00CF289C" w:rsidP="00727913">
            <w:pPr>
              <w:pStyle w:val="ConsPlusNormal"/>
              <w:jc w:val="center"/>
            </w:pPr>
            <w:r w:rsidRPr="00D1117E">
              <w:t>10 процентов или более</w:t>
            </w:r>
          </w:p>
        </w:tc>
      </w:tr>
      <w:tr w:rsidR="00CF289C" w:rsidRPr="00D1117E" w:rsidTr="00D1117E">
        <w:trPr>
          <w:jc w:val="center"/>
        </w:trPr>
        <w:tc>
          <w:tcPr>
            <w:tcW w:w="0" w:type="auto"/>
          </w:tcPr>
          <w:p w:rsidR="00CF289C" w:rsidRPr="00D1117E" w:rsidRDefault="00CF289C" w:rsidP="00727913">
            <w:pPr>
              <w:pStyle w:val="ConsPlusNormal"/>
            </w:pPr>
            <w:r w:rsidRPr="00D1117E">
              <w:t>Хлорэфедрин</w:t>
            </w:r>
          </w:p>
        </w:tc>
        <w:tc>
          <w:tcPr>
            <w:tcW w:w="0" w:type="auto"/>
          </w:tcPr>
          <w:p w:rsidR="00CF289C" w:rsidRPr="00D1117E" w:rsidRDefault="00CF289C" w:rsidP="00727913">
            <w:pPr>
              <w:pStyle w:val="ConsPlusNormal"/>
              <w:jc w:val="center"/>
            </w:pPr>
            <w:r w:rsidRPr="00D1117E">
              <w:t>10 процентов или более</w:t>
            </w:r>
          </w:p>
        </w:tc>
      </w:tr>
      <w:tr w:rsidR="00CF289C" w:rsidRPr="00D1117E" w:rsidTr="00D1117E">
        <w:trPr>
          <w:jc w:val="center"/>
        </w:trPr>
        <w:tc>
          <w:tcPr>
            <w:tcW w:w="0" w:type="auto"/>
            <w:gridSpan w:val="2"/>
          </w:tcPr>
          <w:p w:rsidR="00CF289C" w:rsidRPr="00D1117E" w:rsidRDefault="00CF289C" w:rsidP="00727913">
            <w:pPr>
              <w:pStyle w:val="ConsPlusNormal"/>
              <w:jc w:val="both"/>
            </w:pPr>
            <w:r w:rsidRPr="00D1117E">
              <w:t>(введено Постановлением Правительства РФ от 02.07.2015 N 665)</w:t>
            </w:r>
          </w:p>
        </w:tc>
      </w:tr>
      <w:tr w:rsidR="00CF289C" w:rsidRPr="00D1117E" w:rsidTr="00D1117E">
        <w:trPr>
          <w:jc w:val="center"/>
        </w:trPr>
        <w:tc>
          <w:tcPr>
            <w:tcW w:w="0" w:type="auto"/>
          </w:tcPr>
          <w:p w:rsidR="00CF289C" w:rsidRPr="00D1117E" w:rsidRDefault="00CF289C" w:rsidP="00727913">
            <w:pPr>
              <w:pStyle w:val="ConsPlusNormal"/>
            </w:pPr>
            <w:r w:rsidRPr="00D1117E">
              <w:t>Хлорпсевдоэфедрин</w:t>
            </w:r>
          </w:p>
        </w:tc>
        <w:tc>
          <w:tcPr>
            <w:tcW w:w="0" w:type="auto"/>
          </w:tcPr>
          <w:p w:rsidR="00CF289C" w:rsidRPr="00D1117E" w:rsidRDefault="00CF289C" w:rsidP="00727913">
            <w:pPr>
              <w:pStyle w:val="ConsPlusNormal"/>
              <w:jc w:val="center"/>
            </w:pPr>
            <w:r w:rsidRPr="00D1117E">
              <w:t>10 процентов или более</w:t>
            </w:r>
          </w:p>
        </w:tc>
      </w:tr>
      <w:tr w:rsidR="00CF289C" w:rsidRPr="00D1117E" w:rsidTr="00D1117E">
        <w:trPr>
          <w:jc w:val="center"/>
        </w:trPr>
        <w:tc>
          <w:tcPr>
            <w:tcW w:w="0" w:type="auto"/>
            <w:gridSpan w:val="2"/>
          </w:tcPr>
          <w:p w:rsidR="00CF289C" w:rsidRPr="00D1117E" w:rsidRDefault="00CF289C" w:rsidP="00727913">
            <w:pPr>
              <w:pStyle w:val="ConsPlusNormal"/>
              <w:jc w:val="both"/>
            </w:pPr>
            <w:r w:rsidRPr="00D1117E">
              <w:t>(введено Постановлением Правительства РФ от 02.07.2015 N 665)</w:t>
            </w:r>
          </w:p>
        </w:tc>
      </w:tr>
      <w:tr w:rsidR="00CF289C" w:rsidRPr="00D1117E" w:rsidTr="00D1117E">
        <w:trPr>
          <w:jc w:val="center"/>
        </w:trPr>
        <w:tc>
          <w:tcPr>
            <w:tcW w:w="0" w:type="auto"/>
          </w:tcPr>
          <w:p w:rsidR="00CF289C" w:rsidRPr="00D1117E" w:rsidRDefault="00CF289C" w:rsidP="00727913">
            <w:pPr>
              <w:pStyle w:val="ConsPlusNormal"/>
            </w:pPr>
            <w:r w:rsidRPr="00D1117E">
              <w:t>Эргометрин (эргоновин)</w:t>
            </w:r>
          </w:p>
        </w:tc>
        <w:tc>
          <w:tcPr>
            <w:tcW w:w="0" w:type="auto"/>
          </w:tcPr>
          <w:p w:rsidR="00CF289C" w:rsidRPr="00D1117E" w:rsidRDefault="00CF289C" w:rsidP="00727913">
            <w:pPr>
              <w:pStyle w:val="ConsPlusNormal"/>
              <w:jc w:val="center"/>
            </w:pPr>
            <w:r w:rsidRPr="00D1117E">
              <w:t>10 процентов или более</w:t>
            </w:r>
          </w:p>
        </w:tc>
      </w:tr>
      <w:tr w:rsidR="00CF289C" w:rsidRPr="00D1117E" w:rsidTr="00D1117E">
        <w:trPr>
          <w:jc w:val="center"/>
        </w:trPr>
        <w:tc>
          <w:tcPr>
            <w:tcW w:w="0" w:type="auto"/>
          </w:tcPr>
          <w:p w:rsidR="00CF289C" w:rsidRPr="00D1117E" w:rsidRDefault="00CF289C" w:rsidP="00727913">
            <w:pPr>
              <w:pStyle w:val="ConsPlusNormal"/>
            </w:pPr>
            <w:r w:rsidRPr="00D1117E">
              <w:t>Эрготамин</w:t>
            </w:r>
          </w:p>
        </w:tc>
        <w:tc>
          <w:tcPr>
            <w:tcW w:w="0" w:type="auto"/>
          </w:tcPr>
          <w:p w:rsidR="00CF289C" w:rsidRPr="00D1117E" w:rsidRDefault="00CF289C" w:rsidP="00727913">
            <w:pPr>
              <w:pStyle w:val="ConsPlusNormal"/>
              <w:jc w:val="center"/>
            </w:pPr>
            <w:r w:rsidRPr="00D1117E">
              <w:t>10 процентов или более</w:t>
            </w:r>
          </w:p>
        </w:tc>
      </w:tr>
      <w:tr w:rsidR="00CF289C" w:rsidRPr="00D1117E" w:rsidTr="00D1117E">
        <w:trPr>
          <w:jc w:val="center"/>
        </w:trPr>
        <w:tc>
          <w:tcPr>
            <w:tcW w:w="0" w:type="auto"/>
            <w:tcBorders>
              <w:bottom w:val="single" w:sz="4" w:space="0" w:color="auto"/>
            </w:tcBorders>
          </w:tcPr>
          <w:p w:rsidR="00CF289C" w:rsidRPr="00D1117E" w:rsidRDefault="00CF289C" w:rsidP="00727913">
            <w:pPr>
              <w:pStyle w:val="ConsPlusNormal"/>
            </w:pPr>
            <w:r w:rsidRPr="00D1117E">
              <w:t>Эфедрин</w:t>
            </w:r>
          </w:p>
        </w:tc>
        <w:tc>
          <w:tcPr>
            <w:tcW w:w="0" w:type="auto"/>
            <w:tcBorders>
              <w:bottom w:val="single" w:sz="4" w:space="0" w:color="auto"/>
            </w:tcBorders>
          </w:tcPr>
          <w:p w:rsidR="00CF289C" w:rsidRPr="00D1117E" w:rsidRDefault="00CF289C" w:rsidP="00727913">
            <w:pPr>
              <w:pStyle w:val="ConsPlusNormal"/>
              <w:jc w:val="center"/>
            </w:pPr>
            <w:r w:rsidRPr="00D1117E">
              <w:t>10 процентов или более</w:t>
            </w:r>
          </w:p>
        </w:tc>
      </w:tr>
    </w:tbl>
    <w:p w:rsidR="00CF289C" w:rsidRPr="00D3157C" w:rsidRDefault="00CF289C" w:rsidP="00D1117E">
      <w:pPr>
        <w:pStyle w:val="ConsPlusNormal"/>
        <w:ind w:firstLine="540"/>
        <w:jc w:val="both"/>
        <w:rPr>
          <w:sz w:val="22"/>
          <w:szCs w:val="22"/>
        </w:rPr>
      </w:pPr>
      <w:r w:rsidRPr="00D3157C">
        <w:rPr>
          <w:sz w:val="22"/>
          <w:szCs w:val="22"/>
        </w:rPr>
        <w:t>--------------------------------</w:t>
      </w:r>
    </w:p>
    <w:p w:rsidR="00CF289C" w:rsidRPr="00D1117E" w:rsidRDefault="00CF289C" w:rsidP="00D1117E">
      <w:pPr>
        <w:pStyle w:val="ConsPlusNormal"/>
        <w:ind w:firstLine="540"/>
        <w:jc w:val="both"/>
      </w:pPr>
      <w:bookmarkStart w:id="1" w:name="Par855"/>
      <w:bookmarkEnd w:id="1"/>
      <w:r w:rsidRPr="00D1117E">
        <w:t>&lt;*&gt; Включая соли перечисленных веществ, если существование таких солей возможно.</w:t>
      </w:r>
    </w:p>
    <w:p w:rsidR="00CF289C" w:rsidRPr="00D3157C" w:rsidRDefault="00CF289C" w:rsidP="00D1117E">
      <w:pPr>
        <w:pStyle w:val="ConsPlusNormal"/>
        <w:ind w:firstLine="540"/>
        <w:jc w:val="both"/>
        <w:rPr>
          <w:sz w:val="22"/>
          <w:szCs w:val="22"/>
        </w:rPr>
      </w:pPr>
    </w:p>
    <w:p w:rsidR="00CF289C" w:rsidRPr="00D3157C" w:rsidRDefault="00CF289C" w:rsidP="00D1117E">
      <w:pPr>
        <w:pStyle w:val="ConsPlusNormal"/>
        <w:jc w:val="center"/>
        <w:outlineLvl w:val="2"/>
        <w:rPr>
          <w:sz w:val="22"/>
          <w:szCs w:val="22"/>
        </w:rPr>
      </w:pPr>
      <w:r w:rsidRPr="00D3157C">
        <w:rPr>
          <w:sz w:val="22"/>
          <w:szCs w:val="22"/>
        </w:rPr>
        <w:t>Таблица II</w:t>
      </w:r>
    </w:p>
    <w:p w:rsidR="00CF289C" w:rsidRPr="00D3157C" w:rsidRDefault="00CF289C" w:rsidP="00D1117E">
      <w:pPr>
        <w:pStyle w:val="ConsPlusNormal"/>
        <w:jc w:val="center"/>
        <w:rPr>
          <w:sz w:val="22"/>
          <w:szCs w:val="22"/>
        </w:rPr>
      </w:pPr>
      <w:r w:rsidRPr="00D3157C">
        <w:rPr>
          <w:sz w:val="22"/>
          <w:szCs w:val="22"/>
        </w:rPr>
        <w:t>прекурсоров, оборот которых в Российской Федерации</w:t>
      </w:r>
    </w:p>
    <w:p w:rsidR="00CF289C" w:rsidRPr="00D3157C" w:rsidRDefault="00CF289C" w:rsidP="00D1117E">
      <w:pPr>
        <w:pStyle w:val="ConsPlusNormal"/>
        <w:jc w:val="center"/>
        <w:rPr>
          <w:sz w:val="22"/>
          <w:szCs w:val="22"/>
        </w:rPr>
      </w:pPr>
      <w:r w:rsidRPr="00D3157C">
        <w:rPr>
          <w:sz w:val="22"/>
          <w:szCs w:val="22"/>
        </w:rPr>
        <w:t>ограничен и в отношении которых устанавливаются</w:t>
      </w:r>
    </w:p>
    <w:p w:rsidR="00CF289C" w:rsidRPr="00D3157C" w:rsidRDefault="00CF289C" w:rsidP="00D1117E">
      <w:pPr>
        <w:pStyle w:val="ConsPlusNormal"/>
        <w:jc w:val="center"/>
        <w:rPr>
          <w:sz w:val="22"/>
          <w:szCs w:val="22"/>
        </w:rPr>
      </w:pPr>
      <w:r w:rsidRPr="00D3157C">
        <w:rPr>
          <w:sz w:val="22"/>
          <w:szCs w:val="22"/>
        </w:rPr>
        <w:t>общие меры контроля &lt;*&gt;</w:t>
      </w:r>
    </w:p>
    <w:p w:rsidR="00CF289C" w:rsidRPr="00D3157C" w:rsidRDefault="00CF289C" w:rsidP="00D1117E">
      <w:pPr>
        <w:pStyle w:val="ConsPlusNormal"/>
        <w:ind w:firstLine="540"/>
        <w:jc w:val="both"/>
        <w:rPr>
          <w:sz w:val="22"/>
          <w:szCs w:val="22"/>
        </w:rPr>
      </w:pPr>
    </w:p>
    <w:tbl>
      <w:tblPr>
        <w:tblW w:w="0" w:type="auto"/>
        <w:tblInd w:w="62" w:type="dxa"/>
        <w:tblCellMar>
          <w:top w:w="102" w:type="dxa"/>
          <w:left w:w="62" w:type="dxa"/>
          <w:bottom w:w="102" w:type="dxa"/>
          <w:right w:w="62" w:type="dxa"/>
        </w:tblCellMar>
        <w:tblLook w:val="0000"/>
      </w:tblPr>
      <w:tblGrid>
        <w:gridCol w:w="7695"/>
        <w:gridCol w:w="2004"/>
      </w:tblGrid>
      <w:tr w:rsidR="00CF289C" w:rsidRPr="00D1117E" w:rsidTr="00D1117E">
        <w:tc>
          <w:tcPr>
            <w:tcW w:w="0" w:type="auto"/>
            <w:tcBorders>
              <w:top w:val="single" w:sz="4" w:space="0" w:color="auto"/>
              <w:bottom w:val="single" w:sz="4" w:space="0" w:color="auto"/>
              <w:right w:val="single" w:sz="4" w:space="0" w:color="auto"/>
            </w:tcBorders>
          </w:tcPr>
          <w:p w:rsidR="00CF289C" w:rsidRPr="00D1117E" w:rsidRDefault="00CF289C" w:rsidP="00727913">
            <w:pPr>
              <w:pStyle w:val="ConsPlusNormal"/>
              <w:jc w:val="center"/>
            </w:pPr>
            <w:r w:rsidRPr="00D1117E">
              <w:t>Наименование</w:t>
            </w:r>
          </w:p>
        </w:tc>
        <w:tc>
          <w:tcPr>
            <w:tcW w:w="0" w:type="auto"/>
            <w:tcBorders>
              <w:top w:val="single" w:sz="4" w:space="0" w:color="auto"/>
              <w:left w:val="single" w:sz="4" w:space="0" w:color="auto"/>
              <w:bottom w:val="single" w:sz="4" w:space="0" w:color="auto"/>
            </w:tcBorders>
          </w:tcPr>
          <w:p w:rsidR="00CF289C" w:rsidRPr="00D1117E" w:rsidRDefault="00CF289C" w:rsidP="00727913">
            <w:pPr>
              <w:pStyle w:val="ConsPlusNormal"/>
              <w:jc w:val="center"/>
            </w:pPr>
            <w:r w:rsidRPr="00D1117E">
              <w:t>Концентрация</w:t>
            </w:r>
          </w:p>
        </w:tc>
      </w:tr>
      <w:tr w:rsidR="00CF289C" w:rsidRPr="00D1117E" w:rsidTr="00D1117E">
        <w:tc>
          <w:tcPr>
            <w:tcW w:w="0" w:type="auto"/>
            <w:tcBorders>
              <w:top w:val="single" w:sz="4" w:space="0" w:color="auto"/>
            </w:tcBorders>
          </w:tcPr>
          <w:p w:rsidR="00CF289C" w:rsidRPr="00D1117E" w:rsidRDefault="00CF289C" w:rsidP="00727913">
            <w:pPr>
              <w:pStyle w:val="ConsPlusNormal"/>
            </w:pPr>
            <w:r w:rsidRPr="00D1117E">
              <w:t>Аллилбензол</w:t>
            </w:r>
          </w:p>
        </w:tc>
        <w:tc>
          <w:tcPr>
            <w:tcW w:w="0" w:type="auto"/>
            <w:tcBorders>
              <w:top w:val="single" w:sz="4" w:space="0" w:color="auto"/>
            </w:tcBorders>
          </w:tcPr>
          <w:p w:rsidR="00CF289C" w:rsidRPr="00D1117E" w:rsidRDefault="00CF289C" w:rsidP="00727913">
            <w:pPr>
              <w:pStyle w:val="ConsPlusNormal"/>
              <w:jc w:val="center"/>
            </w:pPr>
            <w:r w:rsidRPr="00D1117E">
              <w:t>15 процентов или более</w:t>
            </w:r>
          </w:p>
        </w:tc>
      </w:tr>
      <w:tr w:rsidR="00CF289C" w:rsidRPr="00D1117E" w:rsidTr="00D1117E">
        <w:tc>
          <w:tcPr>
            <w:tcW w:w="0" w:type="auto"/>
          </w:tcPr>
          <w:p w:rsidR="00CF289C" w:rsidRPr="00D1117E" w:rsidRDefault="00CF289C" w:rsidP="00727913">
            <w:pPr>
              <w:pStyle w:val="ConsPlusNormal"/>
            </w:pPr>
            <w:r w:rsidRPr="00D1117E">
              <w:t>Антраниловая кислота</w:t>
            </w:r>
          </w:p>
        </w:tc>
        <w:tc>
          <w:tcPr>
            <w:tcW w:w="0" w:type="auto"/>
          </w:tcPr>
          <w:p w:rsidR="00CF289C" w:rsidRPr="00D1117E" w:rsidRDefault="00CF289C" w:rsidP="00727913">
            <w:pPr>
              <w:pStyle w:val="ConsPlusNormal"/>
              <w:jc w:val="center"/>
            </w:pPr>
            <w:r w:rsidRPr="00D1117E">
              <w:t>15 процентов или более</w:t>
            </w:r>
          </w:p>
        </w:tc>
      </w:tr>
      <w:tr w:rsidR="00CF289C" w:rsidRPr="00D1117E" w:rsidTr="00D1117E">
        <w:tc>
          <w:tcPr>
            <w:tcW w:w="0" w:type="auto"/>
            <w:gridSpan w:val="2"/>
          </w:tcPr>
          <w:p w:rsidR="00CF289C" w:rsidRPr="00D1117E" w:rsidRDefault="00CF289C" w:rsidP="00727913">
            <w:pPr>
              <w:pStyle w:val="ConsPlusNormal"/>
              <w:jc w:val="both"/>
            </w:pPr>
            <w:r w:rsidRPr="00D1117E">
              <w:t>Позиция исключена. - Постановление Правительства РФ от 09.04.2015 N 328</w:t>
            </w:r>
          </w:p>
        </w:tc>
      </w:tr>
      <w:tr w:rsidR="00CF289C" w:rsidRPr="00D1117E" w:rsidTr="00D1117E">
        <w:tc>
          <w:tcPr>
            <w:tcW w:w="0" w:type="auto"/>
            <w:gridSpan w:val="2"/>
          </w:tcPr>
          <w:p w:rsidR="00CF289C" w:rsidRPr="00D1117E" w:rsidRDefault="00CF289C" w:rsidP="00727913">
            <w:pPr>
              <w:pStyle w:val="ConsPlusNormal"/>
              <w:jc w:val="both"/>
            </w:pPr>
            <w:r w:rsidRPr="00D1117E">
              <w:t>Позиция исключена. - Постановление Правительства РФ от 09.04.2015 N 328</w:t>
            </w:r>
          </w:p>
        </w:tc>
      </w:tr>
      <w:tr w:rsidR="00CF289C" w:rsidRPr="00D1117E" w:rsidTr="00D1117E">
        <w:tc>
          <w:tcPr>
            <w:tcW w:w="0" w:type="auto"/>
            <w:gridSpan w:val="2"/>
          </w:tcPr>
          <w:p w:rsidR="00CF289C" w:rsidRPr="00D1117E" w:rsidRDefault="00CF289C" w:rsidP="00727913">
            <w:pPr>
              <w:pStyle w:val="ConsPlusNormal"/>
              <w:jc w:val="both"/>
            </w:pPr>
            <w:r w:rsidRPr="00D1117E">
              <w:t>Позиция исключена. - Постановление Правительства РФ от 09.04.2015 N 328</w:t>
            </w:r>
          </w:p>
        </w:tc>
      </w:tr>
      <w:tr w:rsidR="00CF289C" w:rsidRPr="00D1117E" w:rsidTr="00D1117E">
        <w:tc>
          <w:tcPr>
            <w:tcW w:w="0" w:type="auto"/>
          </w:tcPr>
          <w:p w:rsidR="00CF289C" w:rsidRPr="00D1117E" w:rsidRDefault="00CF289C" w:rsidP="00727913">
            <w:pPr>
              <w:pStyle w:val="ConsPlusNormal"/>
            </w:pPr>
            <w:r w:rsidRPr="00D1117E">
              <w:t>Бромистый этил</w:t>
            </w:r>
          </w:p>
        </w:tc>
        <w:tc>
          <w:tcPr>
            <w:tcW w:w="0" w:type="auto"/>
          </w:tcPr>
          <w:p w:rsidR="00CF289C" w:rsidRPr="00D1117E" w:rsidRDefault="00CF289C" w:rsidP="00727913">
            <w:pPr>
              <w:pStyle w:val="ConsPlusNormal"/>
              <w:jc w:val="center"/>
            </w:pPr>
            <w:r w:rsidRPr="00D1117E">
              <w:t>15 процентов или более</w:t>
            </w:r>
          </w:p>
        </w:tc>
      </w:tr>
      <w:tr w:rsidR="00CF289C" w:rsidRPr="00D1117E" w:rsidTr="00D1117E">
        <w:tc>
          <w:tcPr>
            <w:tcW w:w="0" w:type="auto"/>
            <w:gridSpan w:val="2"/>
          </w:tcPr>
          <w:p w:rsidR="00CF289C" w:rsidRPr="00D1117E" w:rsidRDefault="00CF289C" w:rsidP="00727913">
            <w:pPr>
              <w:pStyle w:val="ConsPlusNormal"/>
              <w:jc w:val="both"/>
            </w:pPr>
            <w:r w:rsidRPr="00D1117E">
              <w:t>Позиция исключена. - Постановление Правительства РФ от 09.04.2015 N 328</w:t>
            </w:r>
          </w:p>
        </w:tc>
      </w:tr>
      <w:tr w:rsidR="00CF289C" w:rsidRPr="00D1117E" w:rsidTr="00D1117E">
        <w:tc>
          <w:tcPr>
            <w:tcW w:w="0" w:type="auto"/>
          </w:tcPr>
          <w:p w:rsidR="00CF289C" w:rsidRPr="00D1117E" w:rsidRDefault="00CF289C" w:rsidP="00727913">
            <w:pPr>
              <w:pStyle w:val="ConsPlusNormal"/>
            </w:pPr>
            <w:r w:rsidRPr="00D1117E">
              <w:t>Бутиролактон и его изомеры, за исключением изомеров, включенных в качестве самостоятельных позиций в перечень</w:t>
            </w:r>
          </w:p>
        </w:tc>
        <w:tc>
          <w:tcPr>
            <w:tcW w:w="0" w:type="auto"/>
          </w:tcPr>
          <w:p w:rsidR="00CF289C" w:rsidRPr="00D1117E" w:rsidRDefault="00CF289C" w:rsidP="00727913">
            <w:pPr>
              <w:pStyle w:val="ConsPlusNormal"/>
              <w:jc w:val="center"/>
            </w:pPr>
            <w:r w:rsidRPr="00D1117E">
              <w:t>15 процентов или более</w:t>
            </w:r>
          </w:p>
        </w:tc>
      </w:tr>
      <w:tr w:rsidR="00CF289C" w:rsidRPr="00D1117E" w:rsidTr="00D1117E">
        <w:tc>
          <w:tcPr>
            <w:tcW w:w="0" w:type="auto"/>
            <w:gridSpan w:val="2"/>
          </w:tcPr>
          <w:p w:rsidR="00CF289C" w:rsidRPr="00D1117E" w:rsidRDefault="00CF289C" w:rsidP="00727913">
            <w:pPr>
              <w:pStyle w:val="ConsPlusNormal"/>
            </w:pPr>
            <w:r w:rsidRPr="00D1117E">
              <w:t>(в ред. Постановления Правительства РФ от 22.02.2012 N 144)</w:t>
            </w:r>
          </w:p>
        </w:tc>
      </w:tr>
      <w:tr w:rsidR="00CF289C" w:rsidRPr="00D1117E" w:rsidTr="00D1117E">
        <w:tc>
          <w:tcPr>
            <w:tcW w:w="0" w:type="auto"/>
          </w:tcPr>
          <w:p w:rsidR="00CF289C" w:rsidRPr="00D1117E" w:rsidRDefault="00CF289C" w:rsidP="00727913">
            <w:pPr>
              <w:pStyle w:val="ConsPlusNormal"/>
            </w:pPr>
            <w:r w:rsidRPr="00D1117E">
              <w:t>1,4-бутандиол</w:t>
            </w:r>
          </w:p>
        </w:tc>
        <w:tc>
          <w:tcPr>
            <w:tcW w:w="0" w:type="auto"/>
          </w:tcPr>
          <w:p w:rsidR="00CF289C" w:rsidRPr="00D1117E" w:rsidRDefault="00CF289C" w:rsidP="00727913">
            <w:pPr>
              <w:pStyle w:val="ConsPlusNormal"/>
              <w:jc w:val="center"/>
            </w:pPr>
            <w:r w:rsidRPr="00D1117E">
              <w:t>15 процентов или более</w:t>
            </w:r>
          </w:p>
        </w:tc>
      </w:tr>
      <w:tr w:rsidR="00CF289C" w:rsidRPr="00D1117E" w:rsidTr="00D1117E">
        <w:tc>
          <w:tcPr>
            <w:tcW w:w="0" w:type="auto"/>
            <w:gridSpan w:val="2"/>
          </w:tcPr>
          <w:p w:rsidR="00CF289C" w:rsidRPr="00D1117E" w:rsidRDefault="00CF289C" w:rsidP="00727913">
            <w:pPr>
              <w:pStyle w:val="ConsPlusNormal"/>
              <w:jc w:val="both"/>
            </w:pPr>
            <w:r w:rsidRPr="00D1117E">
              <w:t>Позиция исключена. - Постановление Правительства РФ от 09.04.2015 N 328</w:t>
            </w:r>
          </w:p>
        </w:tc>
      </w:tr>
      <w:tr w:rsidR="00CF289C" w:rsidRPr="00D1117E" w:rsidTr="00D1117E">
        <w:tc>
          <w:tcPr>
            <w:tcW w:w="0" w:type="auto"/>
            <w:gridSpan w:val="2"/>
          </w:tcPr>
          <w:p w:rsidR="00CF289C" w:rsidRPr="00D1117E" w:rsidRDefault="00CF289C" w:rsidP="00727913">
            <w:pPr>
              <w:pStyle w:val="ConsPlusNormal"/>
              <w:jc w:val="both"/>
            </w:pPr>
            <w:r w:rsidRPr="00D1117E">
              <w:t>Позиция исключена. - Постановление Правительства РФ от 09.04.2015 N 328</w:t>
            </w:r>
          </w:p>
        </w:tc>
      </w:tr>
      <w:tr w:rsidR="00CF289C" w:rsidRPr="00D1117E" w:rsidTr="00D1117E">
        <w:tc>
          <w:tcPr>
            <w:tcW w:w="0" w:type="auto"/>
            <w:gridSpan w:val="2"/>
          </w:tcPr>
          <w:p w:rsidR="00CF289C" w:rsidRPr="00D1117E" w:rsidRDefault="00CF289C" w:rsidP="00727913">
            <w:pPr>
              <w:pStyle w:val="ConsPlusNormal"/>
              <w:jc w:val="both"/>
            </w:pPr>
            <w:r w:rsidRPr="00D1117E">
              <w:t>Позиция исключена. - Постановление Правительства РФ от 09.04.2015 N 328</w:t>
            </w:r>
          </w:p>
        </w:tc>
      </w:tr>
      <w:tr w:rsidR="00CF289C" w:rsidRPr="00D1117E" w:rsidTr="00D1117E">
        <w:tc>
          <w:tcPr>
            <w:tcW w:w="0" w:type="auto"/>
          </w:tcPr>
          <w:p w:rsidR="00CF289C" w:rsidRPr="00D1117E" w:rsidRDefault="00CF289C" w:rsidP="00727913">
            <w:pPr>
              <w:pStyle w:val="ConsPlusNormal"/>
            </w:pPr>
            <w:r w:rsidRPr="00D1117E">
              <w:t>2,5-диметоксибензальдегид</w:t>
            </w:r>
          </w:p>
        </w:tc>
        <w:tc>
          <w:tcPr>
            <w:tcW w:w="0" w:type="auto"/>
          </w:tcPr>
          <w:p w:rsidR="00CF289C" w:rsidRPr="00D1117E" w:rsidRDefault="00CF289C" w:rsidP="00727913">
            <w:pPr>
              <w:pStyle w:val="ConsPlusNormal"/>
              <w:jc w:val="center"/>
            </w:pPr>
            <w:r w:rsidRPr="00D1117E">
              <w:t>15 процентов или более</w:t>
            </w:r>
          </w:p>
        </w:tc>
      </w:tr>
      <w:tr w:rsidR="00CF289C" w:rsidRPr="00D1117E" w:rsidTr="00D1117E">
        <w:tc>
          <w:tcPr>
            <w:tcW w:w="0" w:type="auto"/>
            <w:gridSpan w:val="2"/>
          </w:tcPr>
          <w:p w:rsidR="00CF289C" w:rsidRPr="00D1117E" w:rsidRDefault="00CF289C" w:rsidP="00727913">
            <w:pPr>
              <w:pStyle w:val="ConsPlusNormal"/>
            </w:pPr>
            <w:r w:rsidRPr="00D1117E">
              <w:t>Позиция исключена. - Постановление Правительства РФ от 26.02.2013 N 157</w:t>
            </w:r>
          </w:p>
        </w:tc>
      </w:tr>
      <w:tr w:rsidR="00CF289C" w:rsidRPr="00D1117E" w:rsidTr="00D1117E">
        <w:tc>
          <w:tcPr>
            <w:tcW w:w="0" w:type="auto"/>
          </w:tcPr>
          <w:p w:rsidR="00CF289C" w:rsidRPr="00D1117E" w:rsidRDefault="00CF289C" w:rsidP="00727913">
            <w:pPr>
              <w:pStyle w:val="ConsPlusNormal"/>
            </w:pPr>
            <w:r w:rsidRPr="00D1117E">
              <w:t>Метилакрилат</w:t>
            </w:r>
          </w:p>
        </w:tc>
        <w:tc>
          <w:tcPr>
            <w:tcW w:w="0" w:type="auto"/>
          </w:tcPr>
          <w:p w:rsidR="00CF289C" w:rsidRPr="00D1117E" w:rsidRDefault="00CF289C" w:rsidP="00727913">
            <w:pPr>
              <w:pStyle w:val="ConsPlusNormal"/>
              <w:jc w:val="center"/>
            </w:pPr>
            <w:r w:rsidRPr="00D1117E">
              <w:t>15 процентов или более</w:t>
            </w:r>
          </w:p>
        </w:tc>
      </w:tr>
      <w:tr w:rsidR="00CF289C" w:rsidRPr="00D1117E" w:rsidTr="00D1117E">
        <w:tc>
          <w:tcPr>
            <w:tcW w:w="0" w:type="auto"/>
          </w:tcPr>
          <w:p w:rsidR="00CF289C" w:rsidRPr="00D1117E" w:rsidRDefault="00CF289C" w:rsidP="00727913">
            <w:pPr>
              <w:pStyle w:val="ConsPlusNormal"/>
            </w:pPr>
            <w:r w:rsidRPr="00D1117E">
              <w:t>Метилметакрилат</w:t>
            </w:r>
          </w:p>
        </w:tc>
        <w:tc>
          <w:tcPr>
            <w:tcW w:w="0" w:type="auto"/>
          </w:tcPr>
          <w:p w:rsidR="00CF289C" w:rsidRPr="00D1117E" w:rsidRDefault="00CF289C" w:rsidP="00727913">
            <w:pPr>
              <w:pStyle w:val="ConsPlusNormal"/>
              <w:jc w:val="center"/>
            </w:pPr>
            <w:r w:rsidRPr="00D1117E">
              <w:t>15 процентов или более</w:t>
            </w:r>
          </w:p>
        </w:tc>
      </w:tr>
      <w:tr w:rsidR="00CF289C" w:rsidRPr="00D1117E" w:rsidTr="00D1117E">
        <w:tc>
          <w:tcPr>
            <w:tcW w:w="0" w:type="auto"/>
            <w:gridSpan w:val="2"/>
          </w:tcPr>
          <w:p w:rsidR="00CF289C" w:rsidRPr="00D1117E" w:rsidRDefault="00CF289C" w:rsidP="00727913">
            <w:pPr>
              <w:pStyle w:val="ConsPlusNormal"/>
              <w:jc w:val="both"/>
            </w:pPr>
            <w:r w:rsidRPr="00D1117E">
              <w:t>Позиция исключена. - Постановление Правительства РФ от 09.04.2015 N 328</w:t>
            </w:r>
          </w:p>
        </w:tc>
      </w:tr>
      <w:tr w:rsidR="00CF289C" w:rsidRPr="00D1117E" w:rsidTr="00D1117E">
        <w:tc>
          <w:tcPr>
            <w:tcW w:w="0" w:type="auto"/>
          </w:tcPr>
          <w:p w:rsidR="00CF289C" w:rsidRPr="00D1117E" w:rsidRDefault="00CF289C" w:rsidP="00727913">
            <w:pPr>
              <w:pStyle w:val="ConsPlusNormal"/>
            </w:pPr>
            <w:r w:rsidRPr="00D1117E">
              <w:t>1-(4-метилфенил)-2-нитропропен</w:t>
            </w:r>
          </w:p>
        </w:tc>
        <w:tc>
          <w:tcPr>
            <w:tcW w:w="0" w:type="auto"/>
          </w:tcPr>
          <w:p w:rsidR="00CF289C" w:rsidRPr="00D1117E" w:rsidRDefault="00CF289C" w:rsidP="00727913">
            <w:pPr>
              <w:pStyle w:val="ConsPlusNormal"/>
              <w:jc w:val="center"/>
            </w:pPr>
            <w:r w:rsidRPr="00D1117E">
              <w:t>15 процентов или более</w:t>
            </w:r>
          </w:p>
        </w:tc>
      </w:tr>
      <w:tr w:rsidR="00CF289C" w:rsidRPr="00D1117E" w:rsidTr="00D1117E">
        <w:tc>
          <w:tcPr>
            <w:tcW w:w="0" w:type="auto"/>
            <w:gridSpan w:val="2"/>
          </w:tcPr>
          <w:p w:rsidR="00CF289C" w:rsidRPr="00D1117E" w:rsidRDefault="00CF289C" w:rsidP="00727913">
            <w:pPr>
              <w:pStyle w:val="ConsPlusNormal"/>
            </w:pPr>
            <w:r w:rsidRPr="00D1117E">
              <w:t>(введено Постановлением Правительства РФ от 18.05.2012 N 491)</w:t>
            </w:r>
          </w:p>
        </w:tc>
      </w:tr>
      <w:tr w:rsidR="00CF289C" w:rsidRPr="00D1117E" w:rsidTr="00D1117E">
        <w:tc>
          <w:tcPr>
            <w:tcW w:w="0" w:type="auto"/>
            <w:gridSpan w:val="2"/>
          </w:tcPr>
          <w:p w:rsidR="00CF289C" w:rsidRPr="00D1117E" w:rsidRDefault="00CF289C" w:rsidP="00727913">
            <w:pPr>
              <w:pStyle w:val="ConsPlusNormal"/>
            </w:pPr>
            <w:r w:rsidRPr="00D1117E">
              <w:t>Позиция исключена. - Постановление Правительства РФ от 26.02.2013 N 157</w:t>
            </w:r>
          </w:p>
        </w:tc>
      </w:tr>
      <w:tr w:rsidR="00CF289C" w:rsidRPr="00D1117E" w:rsidTr="00D1117E">
        <w:tc>
          <w:tcPr>
            <w:tcW w:w="0" w:type="auto"/>
            <w:gridSpan w:val="2"/>
          </w:tcPr>
          <w:p w:rsidR="00CF289C" w:rsidRPr="00D1117E" w:rsidRDefault="00CF289C" w:rsidP="00727913">
            <w:pPr>
              <w:pStyle w:val="ConsPlusNormal"/>
              <w:jc w:val="both"/>
            </w:pPr>
            <w:r w:rsidRPr="00D1117E">
              <w:t>Позиция исключена. - Постановление Правительства РФ от 09.04.2015 N 328</w:t>
            </w:r>
          </w:p>
        </w:tc>
      </w:tr>
      <w:tr w:rsidR="00CF289C" w:rsidRPr="00D1117E" w:rsidTr="00D1117E">
        <w:tc>
          <w:tcPr>
            <w:tcW w:w="0" w:type="auto"/>
            <w:gridSpan w:val="2"/>
          </w:tcPr>
          <w:p w:rsidR="00CF289C" w:rsidRPr="00D1117E" w:rsidRDefault="00CF289C" w:rsidP="00727913">
            <w:pPr>
              <w:pStyle w:val="ConsPlusNormal"/>
              <w:jc w:val="both"/>
            </w:pPr>
            <w:r w:rsidRPr="00D1117E">
              <w:t>Позиция исключена. - Постановление Правительства РФ от 09.04.2015 N 328</w:t>
            </w:r>
          </w:p>
        </w:tc>
      </w:tr>
      <w:tr w:rsidR="00CF289C" w:rsidRPr="00D1117E" w:rsidTr="00D1117E">
        <w:tc>
          <w:tcPr>
            <w:tcW w:w="0" w:type="auto"/>
          </w:tcPr>
          <w:p w:rsidR="00CF289C" w:rsidRPr="00D1117E" w:rsidRDefault="00CF289C" w:rsidP="00727913">
            <w:pPr>
              <w:pStyle w:val="ConsPlusNormal"/>
            </w:pPr>
            <w:r w:rsidRPr="00D1117E">
              <w:t>Пиперидин</w:t>
            </w:r>
          </w:p>
        </w:tc>
        <w:tc>
          <w:tcPr>
            <w:tcW w:w="0" w:type="auto"/>
          </w:tcPr>
          <w:p w:rsidR="00CF289C" w:rsidRPr="00D1117E" w:rsidRDefault="00CF289C" w:rsidP="00727913">
            <w:pPr>
              <w:pStyle w:val="ConsPlusNormal"/>
              <w:jc w:val="center"/>
            </w:pPr>
            <w:r w:rsidRPr="00D1117E">
              <w:t>15 процентов или более</w:t>
            </w:r>
          </w:p>
        </w:tc>
      </w:tr>
      <w:tr w:rsidR="00CF289C" w:rsidRPr="00D1117E" w:rsidTr="00D1117E">
        <w:tc>
          <w:tcPr>
            <w:tcW w:w="0" w:type="auto"/>
          </w:tcPr>
          <w:p w:rsidR="00CF289C" w:rsidRPr="00D1117E" w:rsidRDefault="00CF289C" w:rsidP="00727913">
            <w:pPr>
              <w:pStyle w:val="ConsPlusNormal"/>
            </w:pPr>
            <w:r w:rsidRPr="00D1117E">
              <w:t>Пиперональ</w:t>
            </w:r>
          </w:p>
        </w:tc>
        <w:tc>
          <w:tcPr>
            <w:tcW w:w="0" w:type="auto"/>
          </w:tcPr>
          <w:p w:rsidR="00CF289C" w:rsidRPr="00D1117E" w:rsidRDefault="00CF289C" w:rsidP="00727913">
            <w:pPr>
              <w:pStyle w:val="ConsPlusNormal"/>
              <w:jc w:val="center"/>
            </w:pPr>
            <w:r w:rsidRPr="00D1117E">
              <w:t>15 процентов или более</w:t>
            </w:r>
          </w:p>
        </w:tc>
      </w:tr>
      <w:tr w:rsidR="00CF289C" w:rsidRPr="00D1117E" w:rsidTr="00D1117E">
        <w:tc>
          <w:tcPr>
            <w:tcW w:w="0" w:type="auto"/>
            <w:gridSpan w:val="2"/>
          </w:tcPr>
          <w:p w:rsidR="00CF289C" w:rsidRPr="00D1117E" w:rsidRDefault="00CF289C" w:rsidP="00727913">
            <w:pPr>
              <w:pStyle w:val="ConsPlusNormal"/>
            </w:pPr>
            <w:r w:rsidRPr="00D1117E">
              <w:t>Позиция исключена. - Постановление Правительства РФ от 26.02.2013 N 157</w:t>
            </w:r>
          </w:p>
        </w:tc>
      </w:tr>
      <w:tr w:rsidR="00CF289C" w:rsidRPr="00D1117E" w:rsidTr="00D1117E">
        <w:tc>
          <w:tcPr>
            <w:tcW w:w="0" w:type="auto"/>
          </w:tcPr>
          <w:p w:rsidR="00CF289C" w:rsidRPr="00D1117E" w:rsidRDefault="00CF289C" w:rsidP="00727913">
            <w:pPr>
              <w:pStyle w:val="ConsPlusNormal"/>
            </w:pPr>
            <w:r w:rsidRPr="00D1117E">
              <w:t>4-метоксибензилметилкетон</w:t>
            </w:r>
          </w:p>
        </w:tc>
        <w:tc>
          <w:tcPr>
            <w:tcW w:w="0" w:type="auto"/>
          </w:tcPr>
          <w:p w:rsidR="00CF289C" w:rsidRPr="00D1117E" w:rsidRDefault="00CF289C" w:rsidP="00727913">
            <w:pPr>
              <w:pStyle w:val="ConsPlusNormal"/>
              <w:jc w:val="center"/>
            </w:pPr>
            <w:r w:rsidRPr="00D1117E">
              <w:t>15 процентов или более</w:t>
            </w:r>
          </w:p>
        </w:tc>
      </w:tr>
      <w:tr w:rsidR="00CF289C" w:rsidRPr="00D1117E" w:rsidTr="00D1117E">
        <w:tc>
          <w:tcPr>
            <w:tcW w:w="0" w:type="auto"/>
            <w:gridSpan w:val="2"/>
          </w:tcPr>
          <w:p w:rsidR="00CF289C" w:rsidRPr="00D1117E" w:rsidRDefault="00CF289C" w:rsidP="00727913">
            <w:pPr>
              <w:pStyle w:val="ConsPlusNormal"/>
              <w:jc w:val="both"/>
            </w:pPr>
            <w:r w:rsidRPr="00D1117E">
              <w:t>Позиция исключена. - Постановление Правительства РФ от 09.04.2015 N 328</w:t>
            </w:r>
          </w:p>
        </w:tc>
      </w:tr>
      <w:tr w:rsidR="00CF289C" w:rsidRPr="00D1117E" w:rsidTr="00D1117E">
        <w:tc>
          <w:tcPr>
            <w:tcW w:w="0" w:type="auto"/>
          </w:tcPr>
          <w:p w:rsidR="00CF289C" w:rsidRPr="00D1117E" w:rsidRDefault="00CF289C" w:rsidP="00727913">
            <w:pPr>
              <w:pStyle w:val="ConsPlusNormal"/>
            </w:pPr>
            <w:r w:rsidRPr="00D1117E">
              <w:t>Фенилуксусная кислота</w:t>
            </w:r>
          </w:p>
        </w:tc>
        <w:tc>
          <w:tcPr>
            <w:tcW w:w="0" w:type="auto"/>
          </w:tcPr>
          <w:p w:rsidR="00CF289C" w:rsidRPr="00D1117E" w:rsidRDefault="00CF289C" w:rsidP="00727913">
            <w:pPr>
              <w:pStyle w:val="ConsPlusNormal"/>
              <w:jc w:val="center"/>
            </w:pPr>
            <w:r w:rsidRPr="00D1117E">
              <w:t>15 процентов или более</w:t>
            </w:r>
          </w:p>
        </w:tc>
      </w:tr>
      <w:tr w:rsidR="00CF289C" w:rsidRPr="00D1117E" w:rsidTr="00D1117E">
        <w:tc>
          <w:tcPr>
            <w:tcW w:w="0" w:type="auto"/>
            <w:gridSpan w:val="2"/>
          </w:tcPr>
          <w:p w:rsidR="00CF289C" w:rsidRPr="00D1117E" w:rsidRDefault="00CF289C" w:rsidP="00727913">
            <w:pPr>
              <w:pStyle w:val="ConsPlusNormal"/>
              <w:jc w:val="both"/>
            </w:pPr>
            <w:r w:rsidRPr="00D1117E">
              <w:t>Позиция исключена. - Постановление Правительства РФ от 09.04.2015 N 328</w:t>
            </w:r>
          </w:p>
        </w:tc>
      </w:tr>
      <w:tr w:rsidR="00CF289C" w:rsidRPr="00D1117E" w:rsidTr="00D1117E">
        <w:tc>
          <w:tcPr>
            <w:tcW w:w="0" w:type="auto"/>
            <w:gridSpan w:val="2"/>
          </w:tcPr>
          <w:p w:rsidR="00CF289C" w:rsidRPr="00D1117E" w:rsidRDefault="00CF289C" w:rsidP="00727913">
            <w:pPr>
              <w:pStyle w:val="ConsPlusNormal"/>
              <w:jc w:val="both"/>
            </w:pPr>
            <w:r w:rsidRPr="00D1117E">
              <w:t>Позиция исключена. - Постановление Правительства РФ от 09.04.2015 N 328</w:t>
            </w:r>
          </w:p>
        </w:tc>
      </w:tr>
      <w:tr w:rsidR="00CF289C" w:rsidRPr="00D1117E" w:rsidTr="00D1117E">
        <w:tc>
          <w:tcPr>
            <w:tcW w:w="0" w:type="auto"/>
            <w:gridSpan w:val="2"/>
          </w:tcPr>
          <w:p w:rsidR="00CF289C" w:rsidRPr="00D1117E" w:rsidRDefault="00CF289C" w:rsidP="00727913">
            <w:pPr>
              <w:pStyle w:val="ConsPlusNormal"/>
              <w:jc w:val="both"/>
            </w:pPr>
            <w:r w:rsidRPr="00D1117E">
              <w:t>Позиция исключена. - Постановление Правительства РФ от 09.04.2015 N 328</w:t>
            </w:r>
          </w:p>
        </w:tc>
      </w:tr>
      <w:tr w:rsidR="00CF289C" w:rsidRPr="00D1117E" w:rsidTr="00D1117E">
        <w:tc>
          <w:tcPr>
            <w:tcW w:w="0" w:type="auto"/>
            <w:gridSpan w:val="2"/>
          </w:tcPr>
          <w:p w:rsidR="00CF289C" w:rsidRPr="00D1117E" w:rsidRDefault="00CF289C" w:rsidP="00727913">
            <w:pPr>
              <w:pStyle w:val="ConsPlusNormal"/>
              <w:jc w:val="both"/>
            </w:pPr>
            <w:r w:rsidRPr="00D1117E">
              <w:t>Позиция исключена. - Постановление Правительства РФ от 09.04.2015 N 328</w:t>
            </w:r>
          </w:p>
        </w:tc>
      </w:tr>
      <w:tr w:rsidR="00CF289C" w:rsidRPr="00D1117E" w:rsidTr="00D1117E">
        <w:tc>
          <w:tcPr>
            <w:tcW w:w="0" w:type="auto"/>
            <w:gridSpan w:val="2"/>
          </w:tcPr>
          <w:p w:rsidR="00CF289C" w:rsidRPr="00D1117E" w:rsidRDefault="00CF289C" w:rsidP="00727913">
            <w:pPr>
              <w:pStyle w:val="ConsPlusNormal"/>
              <w:jc w:val="both"/>
            </w:pPr>
            <w:r w:rsidRPr="00D1117E">
              <w:t>Позиция исключена. - Постановление Правительства РФ от 09.04.2015 N 328</w:t>
            </w:r>
          </w:p>
        </w:tc>
      </w:tr>
      <w:tr w:rsidR="00CF289C" w:rsidRPr="00D1117E" w:rsidTr="00D1117E">
        <w:tc>
          <w:tcPr>
            <w:tcW w:w="0" w:type="auto"/>
            <w:tcBorders>
              <w:bottom w:val="single" w:sz="4" w:space="0" w:color="auto"/>
            </w:tcBorders>
          </w:tcPr>
          <w:p w:rsidR="00CF289C" w:rsidRPr="00D1117E" w:rsidRDefault="00CF289C" w:rsidP="00727913">
            <w:pPr>
              <w:pStyle w:val="ConsPlusNormal"/>
            </w:pPr>
            <w:r w:rsidRPr="00D1117E">
              <w:t>Циклогексиламин</w:t>
            </w:r>
          </w:p>
        </w:tc>
        <w:tc>
          <w:tcPr>
            <w:tcW w:w="0" w:type="auto"/>
            <w:tcBorders>
              <w:bottom w:val="single" w:sz="4" w:space="0" w:color="auto"/>
            </w:tcBorders>
          </w:tcPr>
          <w:p w:rsidR="00CF289C" w:rsidRPr="00D1117E" w:rsidRDefault="00CF289C" w:rsidP="00727913">
            <w:pPr>
              <w:pStyle w:val="ConsPlusNormal"/>
              <w:jc w:val="center"/>
            </w:pPr>
            <w:r w:rsidRPr="00D1117E">
              <w:t>15 процентов или более</w:t>
            </w:r>
          </w:p>
        </w:tc>
      </w:tr>
    </w:tbl>
    <w:p w:rsidR="00CF289C" w:rsidRPr="00D3157C" w:rsidRDefault="00CF289C" w:rsidP="00D1117E">
      <w:pPr>
        <w:pStyle w:val="ConsPlusNormal"/>
        <w:ind w:firstLine="540"/>
        <w:jc w:val="both"/>
        <w:rPr>
          <w:sz w:val="22"/>
          <w:szCs w:val="22"/>
        </w:rPr>
      </w:pPr>
      <w:r w:rsidRPr="00D3157C">
        <w:rPr>
          <w:sz w:val="22"/>
          <w:szCs w:val="22"/>
        </w:rPr>
        <w:t>--------------------------------</w:t>
      </w:r>
    </w:p>
    <w:p w:rsidR="00CF289C" w:rsidRPr="00D1117E" w:rsidRDefault="00CF289C" w:rsidP="00D1117E">
      <w:pPr>
        <w:pStyle w:val="ConsPlusNormal"/>
        <w:ind w:firstLine="540"/>
        <w:jc w:val="both"/>
      </w:pPr>
      <w:bookmarkStart w:id="2" w:name="Par915"/>
      <w:bookmarkEnd w:id="2"/>
      <w:r w:rsidRPr="00D1117E">
        <w:t>&lt;*&gt; Включая соли перечисленных веществ, если существование таких солей возможно.</w:t>
      </w:r>
    </w:p>
    <w:p w:rsidR="00CF289C" w:rsidRPr="00D3157C" w:rsidRDefault="00CF289C" w:rsidP="00D1117E">
      <w:pPr>
        <w:pStyle w:val="ConsPlusNormal"/>
        <w:jc w:val="center"/>
        <w:rPr>
          <w:sz w:val="22"/>
          <w:szCs w:val="22"/>
        </w:rPr>
      </w:pPr>
    </w:p>
    <w:p w:rsidR="00CF289C" w:rsidRPr="00D3157C" w:rsidRDefault="00CF289C" w:rsidP="00D1117E">
      <w:pPr>
        <w:pStyle w:val="ConsPlusNormal"/>
        <w:jc w:val="center"/>
        <w:outlineLvl w:val="2"/>
        <w:rPr>
          <w:sz w:val="22"/>
          <w:szCs w:val="22"/>
        </w:rPr>
      </w:pPr>
      <w:r w:rsidRPr="00D3157C">
        <w:rPr>
          <w:sz w:val="22"/>
          <w:szCs w:val="22"/>
        </w:rPr>
        <w:t>Таблица III</w:t>
      </w:r>
    </w:p>
    <w:p w:rsidR="00CF289C" w:rsidRPr="00D3157C" w:rsidRDefault="00CF289C" w:rsidP="00D1117E">
      <w:pPr>
        <w:pStyle w:val="ConsPlusNormal"/>
        <w:jc w:val="center"/>
        <w:rPr>
          <w:sz w:val="22"/>
          <w:szCs w:val="22"/>
        </w:rPr>
      </w:pPr>
      <w:r w:rsidRPr="00D3157C">
        <w:rPr>
          <w:sz w:val="22"/>
          <w:szCs w:val="22"/>
        </w:rPr>
        <w:t>прекурсоров, оборот которых в Российской Федерации</w:t>
      </w:r>
    </w:p>
    <w:p w:rsidR="00CF289C" w:rsidRPr="00D3157C" w:rsidRDefault="00CF289C" w:rsidP="00D1117E">
      <w:pPr>
        <w:pStyle w:val="ConsPlusNormal"/>
        <w:jc w:val="center"/>
        <w:rPr>
          <w:sz w:val="22"/>
          <w:szCs w:val="22"/>
        </w:rPr>
      </w:pPr>
      <w:r w:rsidRPr="00D3157C">
        <w:rPr>
          <w:sz w:val="22"/>
          <w:szCs w:val="22"/>
        </w:rPr>
        <w:t>ограничен и в отношении которых допускается</w:t>
      </w:r>
    </w:p>
    <w:p w:rsidR="00CF289C" w:rsidRPr="00D3157C" w:rsidRDefault="00CF289C" w:rsidP="00D1117E">
      <w:pPr>
        <w:pStyle w:val="ConsPlusNormal"/>
        <w:jc w:val="center"/>
        <w:rPr>
          <w:sz w:val="22"/>
          <w:szCs w:val="22"/>
        </w:rPr>
      </w:pPr>
      <w:r w:rsidRPr="00D3157C">
        <w:rPr>
          <w:sz w:val="22"/>
          <w:szCs w:val="22"/>
        </w:rPr>
        <w:t>исключение некоторых мер контроля &lt;*&gt;</w:t>
      </w:r>
    </w:p>
    <w:p w:rsidR="00CF289C" w:rsidRPr="00D3157C" w:rsidRDefault="00CF289C" w:rsidP="00D1117E">
      <w:pPr>
        <w:pStyle w:val="ConsPlusNormal"/>
        <w:ind w:firstLine="540"/>
        <w:jc w:val="both"/>
        <w:rPr>
          <w:sz w:val="22"/>
          <w:szCs w:val="22"/>
        </w:rPr>
      </w:pPr>
    </w:p>
    <w:tbl>
      <w:tblPr>
        <w:tblW w:w="0" w:type="auto"/>
        <w:jc w:val="center"/>
        <w:tblInd w:w="62" w:type="dxa"/>
        <w:tblCellMar>
          <w:top w:w="102" w:type="dxa"/>
          <w:left w:w="62" w:type="dxa"/>
          <w:bottom w:w="102" w:type="dxa"/>
          <w:right w:w="62" w:type="dxa"/>
        </w:tblCellMar>
        <w:tblLook w:val="0000"/>
      </w:tblPr>
      <w:tblGrid>
        <w:gridCol w:w="6275"/>
        <w:gridCol w:w="2395"/>
      </w:tblGrid>
      <w:tr w:rsidR="00CF289C" w:rsidRPr="00D1117E" w:rsidTr="00D1117E">
        <w:trPr>
          <w:jc w:val="center"/>
        </w:trPr>
        <w:tc>
          <w:tcPr>
            <w:tcW w:w="0" w:type="auto"/>
            <w:tcBorders>
              <w:top w:val="single" w:sz="4" w:space="0" w:color="auto"/>
              <w:bottom w:val="single" w:sz="4" w:space="0" w:color="auto"/>
              <w:right w:val="single" w:sz="4" w:space="0" w:color="auto"/>
            </w:tcBorders>
          </w:tcPr>
          <w:p w:rsidR="00CF289C" w:rsidRPr="00D1117E" w:rsidRDefault="00CF289C" w:rsidP="00727913">
            <w:pPr>
              <w:pStyle w:val="ConsPlusNormal"/>
              <w:jc w:val="center"/>
            </w:pPr>
            <w:r w:rsidRPr="00D1117E">
              <w:t>Наименование</w:t>
            </w:r>
          </w:p>
        </w:tc>
        <w:tc>
          <w:tcPr>
            <w:tcW w:w="0" w:type="auto"/>
            <w:tcBorders>
              <w:top w:val="single" w:sz="4" w:space="0" w:color="auto"/>
              <w:left w:val="single" w:sz="4" w:space="0" w:color="auto"/>
              <w:bottom w:val="single" w:sz="4" w:space="0" w:color="auto"/>
            </w:tcBorders>
          </w:tcPr>
          <w:p w:rsidR="00CF289C" w:rsidRPr="00D1117E" w:rsidRDefault="00CF289C" w:rsidP="00727913">
            <w:pPr>
              <w:pStyle w:val="ConsPlusNormal"/>
              <w:jc w:val="center"/>
            </w:pPr>
            <w:r w:rsidRPr="00D1117E">
              <w:t>Концентрация</w:t>
            </w:r>
          </w:p>
        </w:tc>
      </w:tr>
      <w:tr w:rsidR="00CF289C" w:rsidRPr="00D1117E" w:rsidTr="00D1117E">
        <w:trPr>
          <w:jc w:val="center"/>
        </w:trPr>
        <w:tc>
          <w:tcPr>
            <w:tcW w:w="0" w:type="auto"/>
            <w:tcBorders>
              <w:top w:val="single" w:sz="4" w:space="0" w:color="auto"/>
            </w:tcBorders>
          </w:tcPr>
          <w:p w:rsidR="00CF289C" w:rsidRPr="00D1117E" w:rsidRDefault="00CF289C" w:rsidP="00727913">
            <w:pPr>
              <w:pStyle w:val="ConsPlusNormal"/>
            </w:pPr>
            <w:r w:rsidRPr="00D1117E">
              <w:t>Ацетилхлорид</w:t>
            </w:r>
          </w:p>
        </w:tc>
        <w:tc>
          <w:tcPr>
            <w:tcW w:w="0" w:type="auto"/>
            <w:tcBorders>
              <w:top w:val="single" w:sz="4" w:space="0" w:color="auto"/>
            </w:tcBorders>
          </w:tcPr>
          <w:p w:rsidR="00CF289C" w:rsidRPr="00D1117E" w:rsidRDefault="00CF289C" w:rsidP="00727913">
            <w:pPr>
              <w:pStyle w:val="ConsPlusNormal"/>
              <w:jc w:val="center"/>
            </w:pPr>
            <w:r w:rsidRPr="00D1117E">
              <w:t>40 процентов или более</w:t>
            </w:r>
          </w:p>
        </w:tc>
      </w:tr>
      <w:tr w:rsidR="00CF289C" w:rsidRPr="00D1117E" w:rsidTr="00D1117E">
        <w:trPr>
          <w:jc w:val="center"/>
        </w:trPr>
        <w:tc>
          <w:tcPr>
            <w:tcW w:w="0" w:type="auto"/>
          </w:tcPr>
          <w:p w:rsidR="00CF289C" w:rsidRPr="00D1117E" w:rsidRDefault="00CF289C" w:rsidP="00727913">
            <w:pPr>
              <w:pStyle w:val="ConsPlusNormal"/>
            </w:pPr>
            <w:r w:rsidRPr="00D1117E">
              <w:t>Ацетон (2-пропанон)</w:t>
            </w:r>
          </w:p>
        </w:tc>
        <w:tc>
          <w:tcPr>
            <w:tcW w:w="0" w:type="auto"/>
          </w:tcPr>
          <w:p w:rsidR="00CF289C" w:rsidRPr="00D1117E" w:rsidRDefault="00CF289C" w:rsidP="00727913">
            <w:pPr>
              <w:pStyle w:val="ConsPlusNormal"/>
              <w:jc w:val="center"/>
            </w:pPr>
            <w:r w:rsidRPr="00D1117E">
              <w:t>60 процентов или более</w:t>
            </w:r>
          </w:p>
        </w:tc>
      </w:tr>
      <w:tr w:rsidR="00CF289C" w:rsidRPr="00D1117E" w:rsidTr="00D1117E">
        <w:trPr>
          <w:jc w:val="center"/>
        </w:trPr>
        <w:tc>
          <w:tcPr>
            <w:tcW w:w="0" w:type="auto"/>
          </w:tcPr>
          <w:p w:rsidR="00CF289C" w:rsidRPr="00D1117E" w:rsidRDefault="00CF289C" w:rsidP="00727913">
            <w:pPr>
              <w:pStyle w:val="ConsPlusNormal"/>
            </w:pPr>
            <w:r w:rsidRPr="00D1117E">
              <w:t>Ацетонитрил</w:t>
            </w:r>
          </w:p>
        </w:tc>
        <w:tc>
          <w:tcPr>
            <w:tcW w:w="0" w:type="auto"/>
          </w:tcPr>
          <w:p w:rsidR="00CF289C" w:rsidRPr="00D1117E" w:rsidRDefault="00CF289C" w:rsidP="00727913">
            <w:pPr>
              <w:pStyle w:val="ConsPlusNormal"/>
              <w:jc w:val="center"/>
            </w:pPr>
            <w:r w:rsidRPr="00D1117E">
              <w:t>15 процентов или более</w:t>
            </w:r>
          </w:p>
        </w:tc>
      </w:tr>
      <w:tr w:rsidR="00CF289C" w:rsidRPr="00D1117E" w:rsidTr="00D1117E">
        <w:trPr>
          <w:jc w:val="center"/>
        </w:trPr>
        <w:tc>
          <w:tcPr>
            <w:tcW w:w="0" w:type="auto"/>
          </w:tcPr>
          <w:p w:rsidR="00CF289C" w:rsidRPr="00D1117E" w:rsidRDefault="00CF289C" w:rsidP="00727913">
            <w:pPr>
              <w:pStyle w:val="ConsPlusNormal"/>
            </w:pPr>
            <w:r w:rsidRPr="00D1117E">
              <w:t>Бензилхлорид</w:t>
            </w:r>
          </w:p>
        </w:tc>
        <w:tc>
          <w:tcPr>
            <w:tcW w:w="0" w:type="auto"/>
          </w:tcPr>
          <w:p w:rsidR="00CF289C" w:rsidRPr="00D1117E" w:rsidRDefault="00CF289C" w:rsidP="00727913">
            <w:pPr>
              <w:pStyle w:val="ConsPlusNormal"/>
              <w:jc w:val="center"/>
            </w:pPr>
            <w:r w:rsidRPr="00D1117E">
              <w:t>40 процентов или более</w:t>
            </w:r>
          </w:p>
        </w:tc>
      </w:tr>
      <w:tr w:rsidR="00CF289C" w:rsidRPr="00D1117E" w:rsidTr="00D1117E">
        <w:trPr>
          <w:jc w:val="center"/>
        </w:trPr>
        <w:tc>
          <w:tcPr>
            <w:tcW w:w="0" w:type="auto"/>
          </w:tcPr>
          <w:p w:rsidR="00CF289C" w:rsidRPr="00D1117E" w:rsidRDefault="00CF289C" w:rsidP="00727913">
            <w:pPr>
              <w:pStyle w:val="ConsPlusNormal"/>
            </w:pPr>
            <w:r w:rsidRPr="00D1117E">
              <w:t>Бензилцианид</w:t>
            </w:r>
          </w:p>
        </w:tc>
        <w:tc>
          <w:tcPr>
            <w:tcW w:w="0" w:type="auto"/>
          </w:tcPr>
          <w:p w:rsidR="00CF289C" w:rsidRPr="00D1117E" w:rsidRDefault="00CF289C" w:rsidP="00727913">
            <w:pPr>
              <w:pStyle w:val="ConsPlusNormal"/>
              <w:jc w:val="center"/>
            </w:pPr>
            <w:r w:rsidRPr="00D1117E">
              <w:t>40 процентов или более</w:t>
            </w:r>
          </w:p>
        </w:tc>
      </w:tr>
      <w:tr w:rsidR="00CF289C" w:rsidRPr="00D1117E" w:rsidTr="00D1117E">
        <w:trPr>
          <w:jc w:val="center"/>
        </w:trPr>
        <w:tc>
          <w:tcPr>
            <w:tcW w:w="0" w:type="auto"/>
          </w:tcPr>
          <w:p w:rsidR="00CF289C" w:rsidRPr="00D1117E" w:rsidRDefault="00CF289C" w:rsidP="00727913">
            <w:pPr>
              <w:pStyle w:val="ConsPlusNormal"/>
            </w:pPr>
            <w:r w:rsidRPr="00D1117E">
              <w:t>2-диметиламино-1-хлорпропан (2-диэтиламиноизопропилхлорид)</w:t>
            </w:r>
          </w:p>
        </w:tc>
        <w:tc>
          <w:tcPr>
            <w:tcW w:w="0" w:type="auto"/>
          </w:tcPr>
          <w:p w:rsidR="00CF289C" w:rsidRPr="00D1117E" w:rsidRDefault="00CF289C" w:rsidP="00727913">
            <w:pPr>
              <w:pStyle w:val="ConsPlusNormal"/>
              <w:jc w:val="center"/>
            </w:pPr>
            <w:r w:rsidRPr="00D1117E">
              <w:t>3 процента или более</w:t>
            </w:r>
          </w:p>
        </w:tc>
      </w:tr>
      <w:tr w:rsidR="00CF289C" w:rsidRPr="00D1117E" w:rsidTr="00D1117E">
        <w:trPr>
          <w:jc w:val="center"/>
        </w:trPr>
        <w:tc>
          <w:tcPr>
            <w:tcW w:w="0" w:type="auto"/>
            <w:gridSpan w:val="2"/>
          </w:tcPr>
          <w:p w:rsidR="00CF289C" w:rsidRPr="00D1117E" w:rsidRDefault="00CF289C" w:rsidP="00727913">
            <w:pPr>
              <w:pStyle w:val="ConsPlusNormal"/>
            </w:pPr>
            <w:r w:rsidRPr="00D1117E">
              <w:t>(введено Постановлением Правительства РФ от 07.07.2011 N 547)</w:t>
            </w:r>
          </w:p>
        </w:tc>
      </w:tr>
      <w:tr w:rsidR="00CF289C" w:rsidRPr="00D1117E" w:rsidTr="00D1117E">
        <w:trPr>
          <w:jc w:val="center"/>
        </w:trPr>
        <w:tc>
          <w:tcPr>
            <w:tcW w:w="0" w:type="auto"/>
          </w:tcPr>
          <w:p w:rsidR="00CF289C" w:rsidRPr="00D1117E" w:rsidRDefault="00CF289C" w:rsidP="00727913">
            <w:pPr>
              <w:pStyle w:val="ConsPlusNormal"/>
            </w:pPr>
            <w:r w:rsidRPr="00D1117E">
              <w:t>Дифенилацетонитрил</w:t>
            </w:r>
          </w:p>
        </w:tc>
        <w:tc>
          <w:tcPr>
            <w:tcW w:w="0" w:type="auto"/>
          </w:tcPr>
          <w:p w:rsidR="00CF289C" w:rsidRPr="00D1117E" w:rsidRDefault="00CF289C" w:rsidP="00727913">
            <w:pPr>
              <w:pStyle w:val="ConsPlusNormal"/>
              <w:jc w:val="center"/>
            </w:pPr>
            <w:r w:rsidRPr="00D1117E">
              <w:t>3 процента или более</w:t>
            </w:r>
          </w:p>
        </w:tc>
      </w:tr>
      <w:tr w:rsidR="00CF289C" w:rsidRPr="00D1117E" w:rsidTr="00D1117E">
        <w:trPr>
          <w:jc w:val="center"/>
        </w:trPr>
        <w:tc>
          <w:tcPr>
            <w:tcW w:w="0" w:type="auto"/>
            <w:gridSpan w:val="2"/>
          </w:tcPr>
          <w:p w:rsidR="00CF289C" w:rsidRPr="00D1117E" w:rsidRDefault="00CF289C" w:rsidP="00727913">
            <w:pPr>
              <w:pStyle w:val="ConsPlusNormal"/>
            </w:pPr>
            <w:r w:rsidRPr="00D1117E">
              <w:t>(введено Постановлением Правительства РФ от 07.07.2011 N 547)</w:t>
            </w:r>
          </w:p>
        </w:tc>
      </w:tr>
      <w:tr w:rsidR="00CF289C" w:rsidRPr="00D1117E" w:rsidTr="00D1117E">
        <w:trPr>
          <w:jc w:val="center"/>
        </w:trPr>
        <w:tc>
          <w:tcPr>
            <w:tcW w:w="0" w:type="auto"/>
          </w:tcPr>
          <w:p w:rsidR="00CF289C" w:rsidRPr="00D1117E" w:rsidRDefault="00CF289C" w:rsidP="00727913">
            <w:pPr>
              <w:pStyle w:val="ConsPlusNormal"/>
            </w:pPr>
            <w:r w:rsidRPr="00D1117E">
              <w:t>Диэтиловый эфир (этиловый эфир, серный эфир)</w:t>
            </w:r>
          </w:p>
        </w:tc>
        <w:tc>
          <w:tcPr>
            <w:tcW w:w="0" w:type="auto"/>
          </w:tcPr>
          <w:p w:rsidR="00CF289C" w:rsidRPr="00D1117E" w:rsidRDefault="00CF289C" w:rsidP="00727913">
            <w:pPr>
              <w:pStyle w:val="ConsPlusNormal"/>
              <w:jc w:val="center"/>
            </w:pPr>
            <w:r w:rsidRPr="00D1117E">
              <w:t>45 процентов или более</w:t>
            </w:r>
          </w:p>
        </w:tc>
      </w:tr>
      <w:tr w:rsidR="00CF289C" w:rsidRPr="00D1117E" w:rsidTr="00D1117E">
        <w:trPr>
          <w:jc w:val="center"/>
        </w:trPr>
        <w:tc>
          <w:tcPr>
            <w:tcW w:w="0" w:type="auto"/>
          </w:tcPr>
          <w:p w:rsidR="00CF289C" w:rsidRPr="00D1117E" w:rsidRDefault="00CF289C" w:rsidP="00727913">
            <w:pPr>
              <w:pStyle w:val="ConsPlusNormal"/>
            </w:pPr>
            <w:r w:rsidRPr="00D1117E">
              <w:t>Метиламин</w:t>
            </w:r>
          </w:p>
        </w:tc>
        <w:tc>
          <w:tcPr>
            <w:tcW w:w="0" w:type="auto"/>
          </w:tcPr>
          <w:p w:rsidR="00CF289C" w:rsidRPr="00D1117E" w:rsidRDefault="00CF289C" w:rsidP="00727913">
            <w:pPr>
              <w:pStyle w:val="ConsPlusNormal"/>
              <w:jc w:val="center"/>
            </w:pPr>
            <w:r w:rsidRPr="00D1117E">
              <w:t>40 процентов или более</w:t>
            </w:r>
          </w:p>
        </w:tc>
      </w:tr>
      <w:tr w:rsidR="00CF289C" w:rsidRPr="00D1117E" w:rsidTr="00D1117E">
        <w:trPr>
          <w:jc w:val="center"/>
        </w:trPr>
        <w:tc>
          <w:tcPr>
            <w:tcW w:w="0" w:type="auto"/>
          </w:tcPr>
          <w:p w:rsidR="00CF289C" w:rsidRPr="00D1117E" w:rsidRDefault="00CF289C" w:rsidP="00727913">
            <w:pPr>
              <w:pStyle w:val="ConsPlusNormal"/>
            </w:pPr>
            <w:r w:rsidRPr="00D1117E">
              <w:t>Метилэтилкетон (2-бутанон)</w:t>
            </w:r>
          </w:p>
        </w:tc>
        <w:tc>
          <w:tcPr>
            <w:tcW w:w="0" w:type="auto"/>
          </w:tcPr>
          <w:p w:rsidR="00CF289C" w:rsidRPr="00D1117E" w:rsidRDefault="00CF289C" w:rsidP="00727913">
            <w:pPr>
              <w:pStyle w:val="ConsPlusNormal"/>
              <w:jc w:val="center"/>
            </w:pPr>
            <w:r w:rsidRPr="00D1117E">
              <w:t>80 процентов или более</w:t>
            </w:r>
          </w:p>
        </w:tc>
      </w:tr>
      <w:tr w:rsidR="00CF289C" w:rsidRPr="00D1117E" w:rsidTr="00D1117E">
        <w:trPr>
          <w:jc w:val="center"/>
        </w:trPr>
        <w:tc>
          <w:tcPr>
            <w:tcW w:w="0" w:type="auto"/>
          </w:tcPr>
          <w:p w:rsidR="00CF289C" w:rsidRPr="00D1117E" w:rsidRDefault="00CF289C" w:rsidP="00727913">
            <w:pPr>
              <w:pStyle w:val="ConsPlusNormal"/>
            </w:pPr>
            <w:r w:rsidRPr="00D1117E">
              <w:t>Нитрометан</w:t>
            </w:r>
          </w:p>
        </w:tc>
        <w:tc>
          <w:tcPr>
            <w:tcW w:w="0" w:type="auto"/>
          </w:tcPr>
          <w:p w:rsidR="00CF289C" w:rsidRPr="00D1117E" w:rsidRDefault="00CF289C" w:rsidP="00727913">
            <w:pPr>
              <w:pStyle w:val="ConsPlusNormal"/>
              <w:jc w:val="center"/>
            </w:pPr>
            <w:r w:rsidRPr="00D1117E">
              <w:t>40 процентов или более</w:t>
            </w:r>
          </w:p>
        </w:tc>
      </w:tr>
      <w:tr w:rsidR="00CF289C" w:rsidRPr="00D1117E" w:rsidTr="00D1117E">
        <w:trPr>
          <w:jc w:val="center"/>
        </w:trPr>
        <w:tc>
          <w:tcPr>
            <w:tcW w:w="0" w:type="auto"/>
            <w:gridSpan w:val="2"/>
          </w:tcPr>
          <w:p w:rsidR="00CF289C" w:rsidRPr="00D1117E" w:rsidRDefault="00CF289C" w:rsidP="00727913">
            <w:pPr>
              <w:pStyle w:val="ConsPlusNormal"/>
              <w:jc w:val="both"/>
            </w:pPr>
            <w:r w:rsidRPr="00D1117E">
              <w:t>Позиция исключена. - Постановление Правительства РФ от 09.04.2015 N 328</w:t>
            </w:r>
          </w:p>
        </w:tc>
      </w:tr>
      <w:tr w:rsidR="00CF289C" w:rsidRPr="00D1117E" w:rsidTr="00D1117E">
        <w:trPr>
          <w:jc w:val="center"/>
        </w:trPr>
        <w:tc>
          <w:tcPr>
            <w:tcW w:w="0" w:type="auto"/>
          </w:tcPr>
          <w:p w:rsidR="00CF289C" w:rsidRPr="00D1117E" w:rsidRDefault="00CF289C" w:rsidP="00727913">
            <w:pPr>
              <w:pStyle w:val="ConsPlusNormal"/>
            </w:pPr>
            <w:r w:rsidRPr="00D1117E">
              <w:t>Перманганат калия</w:t>
            </w:r>
          </w:p>
        </w:tc>
        <w:tc>
          <w:tcPr>
            <w:tcW w:w="0" w:type="auto"/>
          </w:tcPr>
          <w:p w:rsidR="00CF289C" w:rsidRPr="00D1117E" w:rsidRDefault="00CF289C" w:rsidP="00727913">
            <w:pPr>
              <w:pStyle w:val="ConsPlusNormal"/>
              <w:jc w:val="center"/>
            </w:pPr>
            <w:r w:rsidRPr="00D1117E">
              <w:t>45 процентов или более</w:t>
            </w:r>
          </w:p>
        </w:tc>
      </w:tr>
      <w:tr w:rsidR="00CF289C" w:rsidRPr="00D1117E" w:rsidTr="00D1117E">
        <w:trPr>
          <w:jc w:val="center"/>
        </w:trPr>
        <w:tc>
          <w:tcPr>
            <w:tcW w:w="0" w:type="auto"/>
          </w:tcPr>
          <w:p w:rsidR="00CF289C" w:rsidRPr="00D1117E" w:rsidRDefault="00CF289C" w:rsidP="00727913">
            <w:pPr>
              <w:pStyle w:val="ConsPlusNormal"/>
            </w:pPr>
            <w:r w:rsidRPr="00D1117E">
              <w:t>Серная кислота</w:t>
            </w:r>
          </w:p>
        </w:tc>
        <w:tc>
          <w:tcPr>
            <w:tcW w:w="0" w:type="auto"/>
          </w:tcPr>
          <w:p w:rsidR="00CF289C" w:rsidRPr="00D1117E" w:rsidRDefault="00CF289C" w:rsidP="00727913">
            <w:pPr>
              <w:pStyle w:val="ConsPlusNormal"/>
              <w:jc w:val="center"/>
            </w:pPr>
            <w:r w:rsidRPr="00D1117E">
              <w:t>45 процентов или более</w:t>
            </w:r>
          </w:p>
        </w:tc>
      </w:tr>
      <w:tr w:rsidR="00CF289C" w:rsidRPr="00D1117E" w:rsidTr="00D1117E">
        <w:trPr>
          <w:jc w:val="center"/>
        </w:trPr>
        <w:tc>
          <w:tcPr>
            <w:tcW w:w="0" w:type="auto"/>
          </w:tcPr>
          <w:p w:rsidR="00CF289C" w:rsidRPr="00D1117E" w:rsidRDefault="00CF289C" w:rsidP="00727913">
            <w:pPr>
              <w:pStyle w:val="ConsPlusNormal"/>
            </w:pPr>
            <w:r w:rsidRPr="00D1117E">
              <w:t>Соляная кислота</w:t>
            </w:r>
          </w:p>
        </w:tc>
        <w:tc>
          <w:tcPr>
            <w:tcW w:w="0" w:type="auto"/>
          </w:tcPr>
          <w:p w:rsidR="00CF289C" w:rsidRPr="00D1117E" w:rsidRDefault="00CF289C" w:rsidP="00727913">
            <w:pPr>
              <w:pStyle w:val="ConsPlusNormal"/>
              <w:jc w:val="center"/>
            </w:pPr>
            <w:r w:rsidRPr="00D1117E">
              <w:t>15 процентов или более</w:t>
            </w:r>
          </w:p>
        </w:tc>
      </w:tr>
      <w:tr w:rsidR="00CF289C" w:rsidRPr="00D1117E" w:rsidTr="00D1117E">
        <w:trPr>
          <w:jc w:val="center"/>
        </w:trPr>
        <w:tc>
          <w:tcPr>
            <w:tcW w:w="0" w:type="auto"/>
          </w:tcPr>
          <w:p w:rsidR="00CF289C" w:rsidRPr="00D1117E" w:rsidRDefault="00CF289C" w:rsidP="00727913">
            <w:pPr>
              <w:pStyle w:val="ConsPlusNormal"/>
            </w:pPr>
            <w:r w:rsidRPr="00D1117E">
              <w:t>Тетрагидрофуран</w:t>
            </w:r>
          </w:p>
        </w:tc>
        <w:tc>
          <w:tcPr>
            <w:tcW w:w="0" w:type="auto"/>
          </w:tcPr>
          <w:p w:rsidR="00CF289C" w:rsidRPr="00D1117E" w:rsidRDefault="00CF289C" w:rsidP="00727913">
            <w:pPr>
              <w:pStyle w:val="ConsPlusNormal"/>
              <w:jc w:val="center"/>
            </w:pPr>
            <w:r w:rsidRPr="00D1117E">
              <w:t>45 процентов или более</w:t>
            </w:r>
          </w:p>
        </w:tc>
      </w:tr>
      <w:tr w:rsidR="00CF289C" w:rsidRPr="00D1117E" w:rsidTr="00D1117E">
        <w:trPr>
          <w:jc w:val="center"/>
        </w:trPr>
        <w:tc>
          <w:tcPr>
            <w:tcW w:w="0" w:type="auto"/>
          </w:tcPr>
          <w:p w:rsidR="00CF289C" w:rsidRPr="00D1117E" w:rsidRDefault="00CF289C" w:rsidP="00727913">
            <w:pPr>
              <w:pStyle w:val="ConsPlusNormal"/>
            </w:pPr>
            <w:r w:rsidRPr="00D1117E">
              <w:t>Тионилхлорид</w:t>
            </w:r>
          </w:p>
        </w:tc>
        <w:tc>
          <w:tcPr>
            <w:tcW w:w="0" w:type="auto"/>
          </w:tcPr>
          <w:p w:rsidR="00CF289C" w:rsidRPr="00D1117E" w:rsidRDefault="00CF289C" w:rsidP="00727913">
            <w:pPr>
              <w:pStyle w:val="ConsPlusNormal"/>
              <w:jc w:val="center"/>
            </w:pPr>
            <w:r w:rsidRPr="00D1117E">
              <w:t>40 процентов или более</w:t>
            </w:r>
          </w:p>
        </w:tc>
      </w:tr>
      <w:tr w:rsidR="00CF289C" w:rsidRPr="00D1117E" w:rsidTr="00D1117E">
        <w:trPr>
          <w:jc w:val="center"/>
        </w:trPr>
        <w:tc>
          <w:tcPr>
            <w:tcW w:w="0" w:type="auto"/>
          </w:tcPr>
          <w:p w:rsidR="00CF289C" w:rsidRPr="00D1117E" w:rsidRDefault="00CF289C" w:rsidP="00727913">
            <w:pPr>
              <w:pStyle w:val="ConsPlusNormal"/>
            </w:pPr>
            <w:r w:rsidRPr="00D1117E">
              <w:t>Толуол</w:t>
            </w:r>
          </w:p>
        </w:tc>
        <w:tc>
          <w:tcPr>
            <w:tcW w:w="0" w:type="auto"/>
          </w:tcPr>
          <w:p w:rsidR="00CF289C" w:rsidRPr="00D1117E" w:rsidRDefault="00CF289C" w:rsidP="00727913">
            <w:pPr>
              <w:pStyle w:val="ConsPlusNormal"/>
              <w:jc w:val="center"/>
            </w:pPr>
            <w:r w:rsidRPr="00D1117E">
              <w:t>70 процентов или более</w:t>
            </w:r>
          </w:p>
        </w:tc>
      </w:tr>
      <w:tr w:rsidR="00CF289C" w:rsidRPr="00D1117E" w:rsidTr="00D1117E">
        <w:trPr>
          <w:jc w:val="center"/>
        </w:trPr>
        <w:tc>
          <w:tcPr>
            <w:tcW w:w="0" w:type="auto"/>
            <w:tcBorders>
              <w:bottom w:val="single" w:sz="4" w:space="0" w:color="auto"/>
            </w:tcBorders>
          </w:tcPr>
          <w:p w:rsidR="00CF289C" w:rsidRPr="00D1117E" w:rsidRDefault="00CF289C" w:rsidP="00727913">
            <w:pPr>
              <w:pStyle w:val="ConsPlusNormal"/>
            </w:pPr>
            <w:r w:rsidRPr="00D1117E">
              <w:t>Уксусная кислота</w:t>
            </w:r>
          </w:p>
        </w:tc>
        <w:tc>
          <w:tcPr>
            <w:tcW w:w="0" w:type="auto"/>
            <w:tcBorders>
              <w:bottom w:val="single" w:sz="4" w:space="0" w:color="auto"/>
            </w:tcBorders>
          </w:tcPr>
          <w:p w:rsidR="00CF289C" w:rsidRPr="00D1117E" w:rsidRDefault="00CF289C" w:rsidP="00727913">
            <w:pPr>
              <w:pStyle w:val="ConsPlusNormal"/>
              <w:jc w:val="center"/>
            </w:pPr>
            <w:r w:rsidRPr="00D1117E">
              <w:t>80 процентов или более</w:t>
            </w:r>
          </w:p>
        </w:tc>
      </w:tr>
    </w:tbl>
    <w:p w:rsidR="00CF289C" w:rsidRPr="00D3157C" w:rsidRDefault="00CF289C" w:rsidP="00D1117E">
      <w:pPr>
        <w:pStyle w:val="ConsPlusNormal"/>
        <w:ind w:firstLine="540"/>
        <w:jc w:val="both"/>
        <w:rPr>
          <w:sz w:val="22"/>
          <w:szCs w:val="22"/>
        </w:rPr>
      </w:pPr>
      <w:r w:rsidRPr="00D3157C">
        <w:rPr>
          <w:sz w:val="22"/>
          <w:szCs w:val="22"/>
        </w:rPr>
        <w:t>--------------------------------</w:t>
      </w:r>
    </w:p>
    <w:p w:rsidR="00CF289C" w:rsidRPr="00D1117E" w:rsidRDefault="00CF289C" w:rsidP="00D1117E">
      <w:pPr>
        <w:pStyle w:val="ConsPlusNormal"/>
        <w:ind w:firstLine="540"/>
        <w:jc w:val="both"/>
      </w:pPr>
      <w:bookmarkStart w:id="3" w:name="Par965"/>
      <w:bookmarkEnd w:id="3"/>
      <w:r w:rsidRPr="00D1117E">
        <w:t>&lt;*&gt; Включая соли перечисленных в таблице веществ, если существование таких солей возможно, исключая соли серной, соляной и уксусной кислот.</w:t>
      </w:r>
    </w:p>
    <w:p w:rsidR="00CF289C" w:rsidRPr="00D3157C" w:rsidRDefault="00CF289C" w:rsidP="00D1117E">
      <w:pPr>
        <w:pStyle w:val="ConsPlusNormal"/>
        <w:ind w:firstLine="540"/>
        <w:jc w:val="both"/>
        <w:rPr>
          <w:sz w:val="22"/>
          <w:szCs w:val="22"/>
        </w:rPr>
      </w:pPr>
    </w:p>
    <w:p w:rsidR="00CF289C" w:rsidRPr="00D1117E" w:rsidRDefault="00CF289C" w:rsidP="00D1117E">
      <w:pPr>
        <w:pStyle w:val="ConsPlusNormal"/>
        <w:ind w:firstLine="540"/>
        <w:jc w:val="both"/>
      </w:pPr>
      <w:r w:rsidRPr="00D1117E">
        <w:t>Примечания. 1. Отнесение вещества к соответствующему наркотическому средству, психотропному веществу или их прекурсору, внесенному в настоящий перечень, не зависит от того, какие фирменные (торговые) наименования, синонимы или аббревиатуры используются в качестве его наименования.</w:t>
      </w:r>
    </w:p>
    <w:p w:rsidR="00CF289C" w:rsidRPr="00D1117E" w:rsidRDefault="00CF289C" w:rsidP="00D1117E">
      <w:pPr>
        <w:pStyle w:val="ConsPlusNormal"/>
        <w:jc w:val="both"/>
      </w:pPr>
      <w:r w:rsidRPr="00D1117E">
        <w:t>(п. 1 в ред. Постановления Правительства РФ от 03.06.2010 N 398)</w:t>
      </w:r>
    </w:p>
    <w:p w:rsidR="00CF289C" w:rsidRPr="00D1117E" w:rsidRDefault="00CF289C" w:rsidP="00D1117E">
      <w:pPr>
        <w:pStyle w:val="ConsPlusNormal"/>
        <w:ind w:firstLine="540"/>
        <w:jc w:val="both"/>
      </w:pPr>
      <w:r w:rsidRPr="00D1117E">
        <w:t>2. Контроль распространяется на препараты, содержащие наркотические средства и психотропные вещества, указанные в настоящем перечне, независимо от их количества и наличия нейтральных компонентов (вода, крахмал, сахар, глюкоза, тальк и т.п.).</w:t>
      </w:r>
    </w:p>
    <w:p w:rsidR="00CF289C" w:rsidRPr="00D1117E" w:rsidRDefault="00CF289C" w:rsidP="00D1117E">
      <w:pPr>
        <w:pStyle w:val="ConsPlusNormal"/>
        <w:jc w:val="both"/>
      </w:pPr>
      <w:r w:rsidRPr="00D1117E">
        <w:t>(в ред. Постановлений Правительства РФ от 03.06.2010 N 398, от 16.12.2013 N 1159)</w:t>
      </w:r>
    </w:p>
    <w:p w:rsidR="00CF289C" w:rsidRPr="00D1117E" w:rsidRDefault="00CF289C" w:rsidP="00D1117E">
      <w:pPr>
        <w:pStyle w:val="ConsPlusNormal"/>
        <w:ind w:firstLine="540"/>
        <w:jc w:val="both"/>
      </w:pPr>
      <w:r w:rsidRPr="00D1117E">
        <w:t>Абзац исключен. - Постановление Правительства РФ от 16.12.2013 N 1159.</w:t>
      </w:r>
    </w:p>
    <w:p w:rsidR="00CF289C" w:rsidRPr="00D1117E" w:rsidRDefault="00CF289C" w:rsidP="00D1117E">
      <w:pPr>
        <w:pStyle w:val="ConsPlusNormal"/>
        <w:ind w:firstLine="540"/>
        <w:jc w:val="both"/>
      </w:pPr>
      <w:r w:rsidRPr="00D1117E">
        <w:t>3. Препарат, содержащий несколько прекурсоров, внесенных в таблицы списка IV настоящего перечня, контролируется как содержащийся в нем прекурсор, предусмотренный таблицей списка IV настоящего перечня, имеющей наименьший порядковый номер.</w:t>
      </w:r>
    </w:p>
    <w:p w:rsidR="00CF289C" w:rsidRPr="00D1117E" w:rsidRDefault="00CF289C" w:rsidP="00D1117E">
      <w:pPr>
        <w:pStyle w:val="ConsPlusNormal"/>
        <w:jc w:val="both"/>
      </w:pPr>
      <w:r w:rsidRPr="00D1117E">
        <w:t>(п. 3 в ред. Постановления Правительства РФ от 03.06.2010 N 398)</w:t>
      </w:r>
    </w:p>
    <w:p w:rsidR="00CF289C" w:rsidRPr="00D1117E" w:rsidRDefault="00CF289C" w:rsidP="00D1117E">
      <w:pPr>
        <w:pStyle w:val="ConsPlusNormal"/>
        <w:ind w:firstLine="540"/>
        <w:jc w:val="both"/>
      </w:pPr>
      <w:r w:rsidRPr="00D1117E">
        <w:t>4. Смеси, содержащие несколько перечисленных в таблице III списка IV веществ, подлежат контролю, если их суммарная концентрация равна или превышает концентрацию, установленную для одного из веществ, величина которой в таблице имеет наибольшее значение.</w:t>
      </w:r>
    </w:p>
    <w:p w:rsidR="00CF289C" w:rsidRPr="00D1117E" w:rsidRDefault="00CF289C" w:rsidP="00D1117E">
      <w:pPr>
        <w:pStyle w:val="ConsPlusNormal"/>
        <w:jc w:val="both"/>
      </w:pPr>
      <w:r w:rsidRPr="00D1117E">
        <w:t>(п. 4 введен Постановлением Правительства РФ от 03.06.2010 N 398)</w:t>
      </w:r>
    </w:p>
    <w:p w:rsidR="00CF289C" w:rsidRPr="00D1117E" w:rsidRDefault="00CF289C" w:rsidP="00D1117E">
      <w:pPr>
        <w:pStyle w:val="ConsPlusNormal"/>
        <w:ind w:firstLine="540"/>
        <w:jc w:val="both"/>
      </w:pPr>
      <w:r w:rsidRPr="00D1117E">
        <w:t>5. Концентрация веществ, указанных в списке IV настоящего перечня, определяется исходя из массовой доли вещества в составе смеси (раствора).</w:t>
      </w:r>
    </w:p>
    <w:p w:rsidR="00CF289C" w:rsidRPr="00D1117E" w:rsidRDefault="00CF289C" w:rsidP="00D1117E">
      <w:pPr>
        <w:pStyle w:val="ConsPlusNormal"/>
        <w:jc w:val="both"/>
      </w:pPr>
      <w:r w:rsidRPr="00D1117E">
        <w:t>(п. 5 введен Постановлением Правительства РФ от 03.06.2010 N 398)</w:t>
      </w:r>
    </w:p>
    <w:p w:rsidR="00CF289C" w:rsidRPr="00D1117E" w:rsidRDefault="00CF289C" w:rsidP="00D1117E">
      <w:pPr>
        <w:pStyle w:val="ConsPlusNormal"/>
        <w:ind w:firstLine="540"/>
        <w:jc w:val="both"/>
      </w:pPr>
      <w:r w:rsidRPr="00D1117E">
        <w:t>6. Производные наркотических средств и психотропных веществ являются веществами синтетического или естественного происхождения, которые не включены самостоятельными позициями в государственный реестр лекарственных средств или в настоящий перечень, химическая структура которых образована заменой (формальным замещением) одного или нескольких атомов водорода, галогенов и (или) гидроксильных групп в химической структуре соответствующего наркотического средства или психотропного вещества на иные одновалентные и (или) двухвалентные атомы или заместители (за исключением гидроксильной и карбоксильной групп), суммарное количество атомов углерода в которых не должно превышать количество атомов углерода в исходной химической структуре соответствующего наркотического средства или психотропного вещества.</w:t>
      </w:r>
    </w:p>
    <w:p w:rsidR="00CF289C" w:rsidRPr="00D1117E" w:rsidRDefault="00CF289C" w:rsidP="00D1117E">
      <w:pPr>
        <w:pStyle w:val="ConsPlusNormal"/>
        <w:ind w:firstLine="540"/>
        <w:jc w:val="both"/>
      </w:pPr>
      <w:r w:rsidRPr="00D1117E">
        <w:t>В случае если одно и то же вещество может быть отнесено к производным нескольких наркотических средств или психотропных веществ, оно признается производным наркотического средства или психотропного вещества, изменение химической структуры которого требует введения наименьшего количества заместителей и атомов.</w:t>
      </w:r>
    </w:p>
    <w:p w:rsidR="00CF289C" w:rsidRPr="00D1117E" w:rsidRDefault="00CF289C" w:rsidP="00D1117E">
      <w:pPr>
        <w:pStyle w:val="ConsPlusNormal"/>
        <w:jc w:val="both"/>
      </w:pPr>
      <w:r w:rsidRPr="00D1117E">
        <w:t>(п. 6 введен Постановлением Правительства РФ от 19.11.2012 N 1178)</w:t>
      </w:r>
    </w:p>
    <w:sectPr w:rsidR="00CF289C" w:rsidRPr="00D1117E" w:rsidSect="00DF5729">
      <w:headerReference w:type="default" r:id="rId8"/>
      <w:footerReference w:type="default" r:id="rId9"/>
      <w:pgSz w:w="11906" w:h="16838"/>
      <w:pgMar w:top="1418" w:right="851" w:bottom="851" w:left="1418" w:header="0" w:footer="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F289C" w:rsidRDefault="00CF289C">
      <w:r>
        <w:separator/>
      </w:r>
    </w:p>
  </w:endnote>
  <w:endnote w:type="continuationSeparator" w:id="0">
    <w:p w:rsidR="00CF289C" w:rsidRDefault="00CF289C">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289C" w:rsidRDefault="00CF289C" w:rsidP="00DF5729">
    <w:pPr>
      <w:jc w:val="center"/>
      <w:rPr>
        <w:sz w:val="2"/>
        <w:szCs w:val="2"/>
      </w:rPr>
    </w:pPr>
  </w:p>
  <w:p w:rsidR="00CF289C" w:rsidRDefault="00CF289C">
    <w:pPr>
      <w:rPr>
        <w:sz w:val="2"/>
        <w:szCs w:val="2"/>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F289C" w:rsidRDefault="00CF289C">
      <w:r>
        <w:separator/>
      </w:r>
    </w:p>
  </w:footnote>
  <w:footnote w:type="continuationSeparator" w:id="0">
    <w:p w:rsidR="00CF289C" w:rsidRDefault="00CF289C">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289C" w:rsidRDefault="00CF289C" w:rsidP="00DF5729">
    <w:pPr>
      <w:jc w:val="center"/>
      <w:rPr>
        <w:sz w:val="2"/>
        <w:szCs w:val="2"/>
      </w:rPr>
    </w:pPr>
  </w:p>
  <w:p w:rsidR="00CF289C" w:rsidRDefault="00CF289C">
    <w:r>
      <w:rPr>
        <w:noProof/>
      </w:rPr>
      <w:pict>
        <v:group id="_x0000_s2049" style="position:absolute;margin-left:-4.9pt;margin-top:4.35pt;width:493.05pt;height:65.25pt;z-index:251660288" coordorigin="1418,680" coordsize="9861,1305">
          <v:shapetype id="_x0000_t202" coordsize="21600,21600" o:spt="202" path="m,l,21600r21600,l21600,xe">
            <v:stroke joinstyle="miter"/>
            <v:path gradientshapeok="t" o:connecttype="rect"/>
          </v:shapetype>
          <v:shape id="Text Box 17" o:spid="_x0000_s2050" type="#_x0000_t202" style="position:absolute;left:2279;top:821;width:9000;height:999;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" filled="f" fillcolor="#336735" stroked="f">
            <v:textbox style="mso-next-textbox:#Text Box 17" inset=",0">
              <w:txbxContent>
                <w:p w:rsidR="00CF289C" w:rsidRPr="002A36C4" w:rsidRDefault="00CF289C" w:rsidP="006D6D97">
                  <w:pPr>
                    <w:contextualSpacing/>
                    <w:jc w:val="right"/>
                    <w:rPr>
                      <w:i/>
                      <w:color w:val="333333"/>
                      <w:sz w:val="18"/>
                      <w:szCs w:val="18"/>
                      <w:lang w:val="en-US"/>
                    </w:rPr>
                  </w:pPr>
                  <w:r>
                    <w:rPr>
                      <w:rFonts w:ascii="Calibri" w:hAnsi="Calibri"/>
                      <w:i/>
                      <w:color w:val="333333"/>
                      <w:sz w:val="18"/>
                      <w:szCs w:val="18"/>
                      <w:lang w:val="en-US" w:eastAsia="en-US"/>
                    </w:rPr>
                    <w:t>mail</w:t>
                  </w:r>
                  <w:r w:rsidRPr="002A36C4">
                    <w:rPr>
                      <w:i/>
                      <w:color w:val="333333"/>
                      <w:sz w:val="18"/>
                      <w:szCs w:val="18"/>
                      <w:lang w:val="en-US"/>
                    </w:rPr>
                    <w:t>@</w:t>
                  </w:r>
                  <w:r>
                    <w:rPr>
                      <w:i/>
                      <w:color w:val="333333"/>
                      <w:sz w:val="18"/>
                      <w:szCs w:val="18"/>
                      <w:lang w:val="en-US"/>
                    </w:rPr>
                    <w:t>arm-ecogroup</w:t>
                  </w:r>
                  <w:r w:rsidRPr="002A36C4">
                    <w:rPr>
                      <w:i/>
                      <w:color w:val="333333"/>
                      <w:sz w:val="18"/>
                      <w:szCs w:val="18"/>
                      <w:lang w:val="en-US"/>
                    </w:rPr>
                    <w:t>.ru</w:t>
                  </w:r>
                </w:p>
                <w:p w:rsidR="00CF289C" w:rsidRPr="002A36C4" w:rsidRDefault="00CF289C" w:rsidP="006D6D97">
                  <w:pPr>
                    <w:contextualSpacing/>
                    <w:jc w:val="right"/>
                    <w:rPr>
                      <w:i/>
                      <w:color w:val="999999"/>
                      <w:sz w:val="18"/>
                      <w:szCs w:val="18"/>
                    </w:rPr>
                  </w:pPr>
                  <w:r w:rsidRPr="002A36C4">
                    <w:rPr>
                      <w:i/>
                      <w:color w:val="999999"/>
                      <w:sz w:val="18"/>
                      <w:szCs w:val="18"/>
                    </w:rPr>
                    <w:t xml:space="preserve">тел: </w:t>
                  </w:r>
                  <w:r w:rsidRPr="002A36C4">
                    <w:rPr>
                      <w:i/>
                      <w:color w:val="333333"/>
                      <w:sz w:val="18"/>
                      <w:szCs w:val="18"/>
                    </w:rPr>
                    <w:t>(</w:t>
                  </w:r>
                  <w:r>
                    <w:rPr>
                      <w:i/>
                      <w:color w:val="333333"/>
                      <w:sz w:val="18"/>
                      <w:szCs w:val="18"/>
                      <w:lang w:val="en-US"/>
                    </w:rPr>
                    <w:t>812</w:t>
                  </w:r>
                  <w:r w:rsidRPr="002A36C4">
                    <w:rPr>
                      <w:i/>
                      <w:color w:val="333333"/>
                      <w:sz w:val="18"/>
                      <w:szCs w:val="18"/>
                    </w:rPr>
                    <w:t xml:space="preserve">) </w:t>
                  </w:r>
                  <w:r>
                    <w:rPr>
                      <w:i/>
                      <w:color w:val="333333"/>
                      <w:sz w:val="18"/>
                      <w:szCs w:val="18"/>
                    </w:rPr>
                    <w:t>963-04-20</w:t>
                  </w:r>
                  <w:r w:rsidRPr="002A36C4">
                    <w:rPr>
                      <w:i/>
                      <w:color w:val="999999"/>
                      <w:sz w:val="18"/>
                      <w:szCs w:val="18"/>
                    </w:rPr>
                    <w:t xml:space="preserve"> </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 o:spid="_x0000_s2051" type="#_x0000_t75" alt="logo" style="position:absolute;left:1418;top:680;width:6270;height:1305;visibility:visible" wrapcoords="2274 248 1033 4717 310 8193 103 10676 52 12414 258 16138 -52 20110 -52 21352 775 21352 827 21352 1085 20110 1499 20110 2945 16883 8113 16138 21083 13407 21187 12166 21600 9186 21600 4717 20980 4469 3514 4221 3049 1490 2790 248 2274 248">
            <v:imagedata r:id="rId1" o:title=""/>
          </v:shape>
        </v:group>
      </w:pict>
    </w:r>
    <w:r>
      <w:rPr>
        <w:sz w:val="10"/>
        <w:szCs w:val="10"/>
      </w:rPr>
      <w:t xml:space="preserve"> </w:t>
    </w:r>
  </w:p>
  <w:p w:rsidR="00CF289C" w:rsidRDefault="00CF289C">
    <w:r>
      <w:rPr>
        <w:noProof/>
      </w:rPr>
      <w:pict>
        <v:line id="_x0000_s2052" style="position:absolute;z-index:251661312" from="31.25pt,52.4pt" to="475.85pt,52.4pt"/>
      </w:pic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stylePaneFormatFilter w:val="3F01"/>
  <w:defaultTabStop w:val="720"/>
  <w:drawingGridHorizontalSpacing w:val="57"/>
  <w:drawingGridVerticalSpacing w:val="57"/>
  <w:displayHorizontalDrawingGridEvery w:val="0"/>
  <w:displayVerticalDrawingGridEvery w:val="3"/>
  <w:doNotUseMarginsForDrawingGridOrigin/>
  <w:drawingGridVerticalOrigin w:val="1985"/>
  <w:doNotShadeFormData/>
  <w:characterSpacingControl w:val="compressPunctuation"/>
  <w:doNotValidateAgainstSchema/>
  <w:doNotDemarcateInvalidXml/>
  <w:hdrShapeDefaults>
    <o:shapedefaults v:ext="edit" spidmax="2053"/>
    <o:shapelayout v:ext="edit">
      <o:idmap v:ext="edit" data="2"/>
    </o:shapelayout>
  </w:hdrShapeDefaults>
  <w:footnotePr>
    <w:footnote w:id="-1"/>
    <w:footnote w:id="0"/>
  </w:footnotePr>
  <w:endnotePr>
    <w:endnote w:id="-1"/>
    <w:endnote w:id="0"/>
  </w:endnotePr>
  <w:compat>
    <w:spaceForUL/>
    <w:balanceSingleByteDoubleByteWidth/>
    <w:doNotLeaveBackslashAlone/>
    <w:ulTrailSpace/>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2A3FB4"/>
    <w:rsid w:val="000B5D88"/>
    <w:rsid w:val="000F59EA"/>
    <w:rsid w:val="00185AD7"/>
    <w:rsid w:val="001C50DE"/>
    <w:rsid w:val="002328AA"/>
    <w:rsid w:val="002A36C4"/>
    <w:rsid w:val="002A3FB4"/>
    <w:rsid w:val="002F6C78"/>
    <w:rsid w:val="00352E3D"/>
    <w:rsid w:val="00415D80"/>
    <w:rsid w:val="00470855"/>
    <w:rsid w:val="00616E37"/>
    <w:rsid w:val="006C2CAC"/>
    <w:rsid w:val="006D6D97"/>
    <w:rsid w:val="00706E08"/>
    <w:rsid w:val="00727913"/>
    <w:rsid w:val="008A40F2"/>
    <w:rsid w:val="00CA5FB3"/>
    <w:rsid w:val="00CF289C"/>
    <w:rsid w:val="00D1117E"/>
    <w:rsid w:val="00D3157C"/>
    <w:rsid w:val="00DF5729"/>
    <w:rsid w:val="00EB2E3B"/>
    <w:rsid w:val="00FA0589"/>
    <w:rsid w:val="00FA210F"/>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2053"/>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5D88"/>
    <w:pPr>
      <w:widowControl w:val="0"/>
      <w:autoSpaceDE w:val="0"/>
      <w:autoSpaceDN w:val="0"/>
      <w:adjustRightInd w:val="0"/>
    </w:pPr>
    <w:rPr>
      <w:sz w:val="20"/>
      <w:szCs w:val="20"/>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nsPlusNormal">
    <w:name w:val="ConsPlusNormal"/>
    <w:uiPriority w:val="99"/>
    <w:pPr>
      <w:widowControl w:val="0"/>
      <w:autoSpaceDE w:val="0"/>
      <w:autoSpaceDN w:val="0"/>
      <w:adjustRightInd w:val="0"/>
    </w:pPr>
    <w:rPr>
      <w:rFonts w:ascii="Arial" w:hAnsi="Arial" w:cs="Arial"/>
      <w:sz w:val="20"/>
      <w:szCs w:val="20"/>
    </w:rPr>
  </w:style>
  <w:style w:type="paragraph" w:customStyle="1" w:styleId="ConsPlusNonformat">
    <w:name w:val="ConsPlusNonformat"/>
    <w:uiPriority w:val="99"/>
    <w:pPr>
      <w:widowControl w:val="0"/>
      <w:autoSpaceDE w:val="0"/>
      <w:autoSpaceDN w:val="0"/>
      <w:adjustRightInd w:val="0"/>
    </w:pPr>
    <w:rPr>
      <w:rFonts w:ascii="Courier New" w:hAnsi="Courier New" w:cs="Courier New"/>
      <w:sz w:val="20"/>
      <w:szCs w:val="20"/>
    </w:rPr>
  </w:style>
  <w:style w:type="paragraph" w:customStyle="1" w:styleId="ConsPlusTitle">
    <w:name w:val="ConsPlusTitle"/>
    <w:uiPriority w:val="99"/>
    <w:pPr>
      <w:widowControl w:val="0"/>
      <w:autoSpaceDE w:val="0"/>
      <w:autoSpaceDN w:val="0"/>
      <w:adjustRightInd w:val="0"/>
    </w:pPr>
    <w:rPr>
      <w:rFonts w:ascii="Arial" w:hAnsi="Arial" w:cs="Arial"/>
      <w:b/>
      <w:bCs/>
      <w:sz w:val="16"/>
      <w:szCs w:val="16"/>
    </w:rPr>
  </w:style>
  <w:style w:type="paragraph" w:customStyle="1" w:styleId="ConsPlusCell">
    <w:name w:val="ConsPlusCell"/>
    <w:uiPriority w:val="99"/>
    <w:pPr>
      <w:widowControl w:val="0"/>
      <w:autoSpaceDE w:val="0"/>
      <w:autoSpaceDN w:val="0"/>
      <w:adjustRightInd w:val="0"/>
    </w:pPr>
    <w:rPr>
      <w:rFonts w:ascii="Arial" w:hAnsi="Arial" w:cs="Arial"/>
      <w:sz w:val="20"/>
      <w:szCs w:val="20"/>
    </w:rPr>
  </w:style>
  <w:style w:type="paragraph" w:styleId="Header">
    <w:name w:val="header"/>
    <w:basedOn w:val="Normal"/>
    <w:link w:val="HeaderChar"/>
    <w:uiPriority w:val="99"/>
    <w:rsid w:val="00DF5729"/>
    <w:pPr>
      <w:tabs>
        <w:tab w:val="center" w:pos="4677"/>
        <w:tab w:val="right" w:pos="9355"/>
      </w:tabs>
    </w:pPr>
  </w:style>
  <w:style w:type="character" w:customStyle="1" w:styleId="HeaderChar">
    <w:name w:val="Header Char"/>
    <w:basedOn w:val="DefaultParagraphFont"/>
    <w:link w:val="Header"/>
    <w:uiPriority w:val="99"/>
    <w:semiHidden/>
    <w:rsid w:val="00E84896"/>
    <w:rPr>
      <w:sz w:val="20"/>
      <w:szCs w:val="20"/>
    </w:rPr>
  </w:style>
  <w:style w:type="paragraph" w:styleId="Footer">
    <w:name w:val="footer"/>
    <w:basedOn w:val="Normal"/>
    <w:link w:val="FooterChar"/>
    <w:uiPriority w:val="99"/>
    <w:rsid w:val="00DF5729"/>
    <w:pPr>
      <w:tabs>
        <w:tab w:val="center" w:pos="4677"/>
        <w:tab w:val="right" w:pos="9355"/>
      </w:tabs>
    </w:pPr>
  </w:style>
  <w:style w:type="character" w:customStyle="1" w:styleId="FooterChar">
    <w:name w:val="Footer Char"/>
    <w:basedOn w:val="DefaultParagraphFont"/>
    <w:link w:val="Footer"/>
    <w:uiPriority w:val="99"/>
    <w:semiHidden/>
    <w:rsid w:val="00E84896"/>
    <w:rPr>
      <w:sz w:val="20"/>
      <w:szCs w:val="20"/>
    </w:rPr>
  </w:style>
  <w:style w:type="table" w:styleId="TableGrid">
    <w:name w:val="Table Grid"/>
    <w:basedOn w:val="TableNormal"/>
    <w:uiPriority w:val="99"/>
    <w:rsid w:val="00DF5729"/>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otnoteTextChar1">
    <w:name w:val="Footnote Text Char1"/>
    <w:basedOn w:val="DefaultParagraphFont"/>
    <w:link w:val="FootnoteText"/>
    <w:uiPriority w:val="99"/>
    <w:semiHidden/>
    <w:locked/>
    <w:rsid w:val="000B5D88"/>
    <w:rPr>
      <w:rFonts w:cs="Times New Roman"/>
      <w:lang w:val="ru-RU" w:eastAsia="ru-RU" w:bidi="ar-SA"/>
    </w:rPr>
  </w:style>
  <w:style w:type="paragraph" w:styleId="FootnoteText">
    <w:name w:val="footnote text"/>
    <w:basedOn w:val="Normal"/>
    <w:link w:val="FootnoteTextChar1"/>
    <w:uiPriority w:val="99"/>
    <w:rsid w:val="000B5D88"/>
  </w:style>
  <w:style w:type="character" w:customStyle="1" w:styleId="FootnoteTextChar">
    <w:name w:val="Footnote Text Char"/>
    <w:basedOn w:val="DefaultParagraphFont"/>
    <w:link w:val="FootnoteText"/>
    <w:uiPriority w:val="99"/>
    <w:semiHidden/>
    <w:rsid w:val="00E84896"/>
    <w:rPr>
      <w:sz w:val="20"/>
      <w:szCs w:val="20"/>
    </w:rPr>
  </w:style>
  <w:style w:type="character" w:styleId="FootnoteReference">
    <w:name w:val="footnote reference"/>
    <w:basedOn w:val="DefaultParagraphFont"/>
    <w:uiPriority w:val="99"/>
    <w:rsid w:val="000B5D88"/>
    <w:rPr>
      <w:rFonts w:cs="Times New Roman"/>
      <w:vertAlign w:val="superscript"/>
    </w:rPr>
  </w:style>
</w:styles>
</file>

<file path=word/webSettings.xml><?xml version="1.0" encoding="utf-8"?>
<w:webSettings xmlns:r="http://schemas.openxmlformats.org/officeDocument/2006/relationships" xmlns:w="http://schemas.openxmlformats.org/wordprocessingml/2006/main">
  <w:divs>
    <w:div w:id="2011061379">
      <w:marLeft w:val="0"/>
      <w:marRight w:val="0"/>
      <w:marTop w:val="0"/>
      <w:marBottom w:val="0"/>
      <w:divBdr>
        <w:top w:val="none" w:sz="0" w:space="0" w:color="auto"/>
        <w:left w:val="none" w:sz="0" w:space="0" w:color="auto"/>
        <w:bottom w:val="none" w:sz="0" w:space="0" w:color="auto"/>
        <w:right w:val="none" w:sz="0" w:space="0" w:color="auto"/>
      </w:divBdr>
    </w:div>
    <w:div w:id="2011061380">
      <w:marLeft w:val="0"/>
      <w:marRight w:val="0"/>
      <w:marTop w:val="0"/>
      <w:marBottom w:val="0"/>
      <w:divBdr>
        <w:top w:val="none" w:sz="0" w:space="0" w:color="auto"/>
        <w:left w:val="none" w:sz="0" w:space="0" w:color="auto"/>
        <w:bottom w:val="none" w:sz="0" w:space="0" w:color="auto"/>
        <w:right w:val="none" w:sz="0" w:space="0" w:color="auto"/>
      </w:divBdr>
    </w:div>
    <w:div w:id="2011061381">
      <w:marLeft w:val="0"/>
      <w:marRight w:val="0"/>
      <w:marTop w:val="0"/>
      <w:marBottom w:val="0"/>
      <w:divBdr>
        <w:top w:val="none" w:sz="0" w:space="0" w:color="auto"/>
        <w:left w:val="none" w:sz="0" w:space="0" w:color="auto"/>
        <w:bottom w:val="none" w:sz="0" w:space="0" w:color="auto"/>
        <w:right w:val="none" w:sz="0" w:space="0" w:color="auto"/>
      </w:divBdr>
    </w:div>
    <w:div w:id="2011061382">
      <w:marLeft w:val="0"/>
      <w:marRight w:val="0"/>
      <w:marTop w:val="0"/>
      <w:marBottom w:val="0"/>
      <w:divBdr>
        <w:top w:val="none" w:sz="0" w:space="0" w:color="auto"/>
        <w:left w:val="none" w:sz="0" w:space="0" w:color="auto"/>
        <w:bottom w:val="none" w:sz="0" w:space="0" w:color="auto"/>
        <w:right w:val="none" w:sz="0" w:space="0" w:color="auto"/>
      </w:divBdr>
    </w:div>
    <w:div w:id="2011061383">
      <w:marLeft w:val="0"/>
      <w:marRight w:val="0"/>
      <w:marTop w:val="0"/>
      <w:marBottom w:val="0"/>
      <w:divBdr>
        <w:top w:val="none" w:sz="0" w:space="0" w:color="auto"/>
        <w:left w:val="none" w:sz="0" w:space="0" w:color="auto"/>
        <w:bottom w:val="none" w:sz="0" w:space="0" w:color="auto"/>
        <w:right w:val="none" w:sz="0" w:space="0" w:color="auto"/>
      </w:divBdr>
    </w:div>
    <w:div w:id="2011061384">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wmf"/><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3</TotalTime>
  <Pages>22</Pages>
  <Words>8242</Words>
  <Characters>-32766</Characters>
  <Application>Microsoft Office Outlook</Application>
  <DocSecurity>0</DocSecurity>
  <Lines>0</Lines>
  <Paragraphs>0</Paragraphs>
  <ScaleCrop>false</ScaleCrop>
  <Company>Арм-Экогрупп</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ПРАВИТЕЛЬСТВО РОССИЙСКОЙ ФЕДЕРАЦИИ</dc:title>
  <dc:subject/>
  <dc:creator>Информ-аналит отдел</dc:creator>
  <cp:keywords/>
  <dc:description/>
  <cp:lastModifiedBy>Информ-аналит отдел</cp:lastModifiedBy>
  <cp:revision>2</cp:revision>
  <dcterms:created xsi:type="dcterms:W3CDTF">2017-06-01T14:50:00Z</dcterms:created>
  <dcterms:modified xsi:type="dcterms:W3CDTF">2017-06-01T14:50:00Z</dcterms:modified>
</cp:coreProperties>
</file>