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48DE" w:rsidRPr="005C07E5" w:rsidRDefault="005048DE" w:rsidP="005C07E5">
      <w:pPr>
        <w:pStyle w:val="ConsPlusTitle"/>
        <w:jc w:val="center"/>
        <w:outlineLvl w:val="0"/>
        <w:rPr>
          <w:sz w:val="22"/>
          <w:szCs w:val="22"/>
        </w:rPr>
      </w:pPr>
      <w:r w:rsidRPr="005C07E5">
        <w:rPr>
          <w:sz w:val="22"/>
          <w:szCs w:val="22"/>
        </w:rPr>
        <w:t>ПРАВИТЕЛЬСТВО РОССИЙСКОЙ ФЕДЕРАЦИИ</w:t>
      </w:r>
    </w:p>
    <w:p w:rsidR="005048DE" w:rsidRPr="005C07E5" w:rsidRDefault="005048DE" w:rsidP="005C07E5">
      <w:pPr>
        <w:pStyle w:val="ConsPlusTitle"/>
        <w:jc w:val="center"/>
        <w:rPr>
          <w:sz w:val="22"/>
          <w:szCs w:val="22"/>
        </w:rPr>
      </w:pPr>
    </w:p>
    <w:p w:rsidR="005048DE" w:rsidRPr="005C07E5" w:rsidRDefault="005048DE" w:rsidP="005C07E5">
      <w:pPr>
        <w:pStyle w:val="ConsPlusTitle"/>
        <w:jc w:val="center"/>
        <w:rPr>
          <w:sz w:val="22"/>
          <w:szCs w:val="22"/>
        </w:rPr>
      </w:pPr>
      <w:r w:rsidRPr="005C07E5">
        <w:rPr>
          <w:sz w:val="22"/>
          <w:szCs w:val="22"/>
        </w:rPr>
        <w:t>ПОСТАНОВЛЕНИЕ</w:t>
      </w:r>
    </w:p>
    <w:p w:rsidR="005048DE" w:rsidRPr="005C07E5" w:rsidRDefault="005048DE" w:rsidP="005C07E5">
      <w:pPr>
        <w:pStyle w:val="ConsPlusTitle"/>
        <w:jc w:val="center"/>
        <w:rPr>
          <w:sz w:val="22"/>
          <w:szCs w:val="22"/>
        </w:rPr>
      </w:pPr>
      <w:r w:rsidRPr="005C07E5">
        <w:rPr>
          <w:sz w:val="22"/>
          <w:szCs w:val="22"/>
        </w:rPr>
        <w:t xml:space="preserve">от 22 декабря </w:t>
      </w:r>
      <w:smartTag w:uri="urn:schemas-microsoft-com:office:smarttags" w:element="metricconverter">
        <w:smartTagPr>
          <w:attr w:name="ProductID" w:val="2011 г"/>
        </w:smartTagPr>
        <w:r w:rsidRPr="005C07E5">
          <w:rPr>
            <w:sz w:val="22"/>
            <w:szCs w:val="22"/>
          </w:rPr>
          <w:t>2011 г</w:t>
        </w:r>
      </w:smartTag>
      <w:r w:rsidRPr="005C07E5">
        <w:rPr>
          <w:sz w:val="22"/>
          <w:szCs w:val="22"/>
        </w:rPr>
        <w:t>. N 1085</w:t>
      </w:r>
    </w:p>
    <w:p w:rsidR="005048DE" w:rsidRPr="005C07E5" w:rsidRDefault="005048DE" w:rsidP="005C07E5">
      <w:pPr>
        <w:pStyle w:val="ConsPlusTitle"/>
        <w:jc w:val="center"/>
        <w:rPr>
          <w:sz w:val="22"/>
          <w:szCs w:val="22"/>
        </w:rPr>
      </w:pPr>
    </w:p>
    <w:p w:rsidR="005048DE" w:rsidRPr="005C07E5" w:rsidRDefault="005048DE" w:rsidP="005C07E5">
      <w:pPr>
        <w:pStyle w:val="ConsPlusTitle"/>
        <w:jc w:val="center"/>
        <w:rPr>
          <w:sz w:val="22"/>
          <w:szCs w:val="22"/>
        </w:rPr>
      </w:pPr>
      <w:r w:rsidRPr="005C07E5">
        <w:rPr>
          <w:sz w:val="22"/>
          <w:szCs w:val="22"/>
        </w:rPr>
        <w:t>О ЛИЦЕНЗИРОВАНИИ</w:t>
      </w:r>
    </w:p>
    <w:p w:rsidR="005048DE" w:rsidRPr="005C07E5" w:rsidRDefault="005048DE" w:rsidP="005C07E5">
      <w:pPr>
        <w:pStyle w:val="ConsPlusTitle"/>
        <w:jc w:val="center"/>
        <w:rPr>
          <w:sz w:val="22"/>
          <w:szCs w:val="22"/>
        </w:rPr>
      </w:pPr>
      <w:r w:rsidRPr="005C07E5">
        <w:rPr>
          <w:sz w:val="22"/>
          <w:szCs w:val="22"/>
        </w:rPr>
        <w:t>ДЕЯТЕЛЬНОСТИ ПО ОБОРОТУ НАРКОТИЧЕСКИХ СРЕДСТВ, ПСИХОТРОПНЫХ</w:t>
      </w:r>
    </w:p>
    <w:p w:rsidR="005048DE" w:rsidRPr="005C07E5" w:rsidRDefault="005048DE" w:rsidP="005C07E5">
      <w:pPr>
        <w:pStyle w:val="ConsPlusTitle"/>
        <w:jc w:val="center"/>
        <w:rPr>
          <w:sz w:val="22"/>
          <w:szCs w:val="22"/>
        </w:rPr>
      </w:pPr>
      <w:r w:rsidRPr="005C07E5">
        <w:rPr>
          <w:sz w:val="22"/>
          <w:szCs w:val="22"/>
        </w:rPr>
        <w:t>ВЕЩЕСТВ И ИХ ПРЕКУРСОРОВ, КУЛЬТИВИРОВАНИЮ</w:t>
      </w:r>
    </w:p>
    <w:p w:rsidR="005048DE" w:rsidRPr="005C07E5" w:rsidRDefault="005048DE" w:rsidP="005C07E5">
      <w:pPr>
        <w:pStyle w:val="ConsPlusTitle"/>
        <w:jc w:val="center"/>
        <w:rPr>
          <w:sz w:val="22"/>
          <w:szCs w:val="22"/>
        </w:rPr>
      </w:pPr>
      <w:r w:rsidRPr="005C07E5">
        <w:rPr>
          <w:sz w:val="22"/>
          <w:szCs w:val="22"/>
        </w:rPr>
        <w:t>НАРКОСОДЕРЖАЩИХ РАСТЕНИЙ</w:t>
      </w:r>
    </w:p>
    <w:p w:rsidR="005048DE" w:rsidRPr="005C07E5" w:rsidRDefault="005048DE" w:rsidP="005C07E5">
      <w:pPr>
        <w:pStyle w:val="ConsPlusNormal"/>
        <w:jc w:val="center"/>
        <w:rPr>
          <w:sz w:val="22"/>
          <w:szCs w:val="22"/>
        </w:rPr>
      </w:pPr>
      <w:r w:rsidRPr="005C07E5">
        <w:rPr>
          <w:sz w:val="22"/>
          <w:szCs w:val="22"/>
        </w:rPr>
        <w:t>(в ред. Постановлений Правительства РФ от 24.05.2012 N 507,</w:t>
      </w:r>
    </w:p>
    <w:p w:rsidR="005048DE" w:rsidRPr="005C07E5" w:rsidRDefault="005048DE" w:rsidP="005C07E5">
      <w:pPr>
        <w:pStyle w:val="ConsPlusNormal"/>
        <w:jc w:val="center"/>
        <w:rPr>
          <w:sz w:val="22"/>
          <w:szCs w:val="22"/>
        </w:rPr>
      </w:pPr>
      <w:r w:rsidRPr="005C07E5">
        <w:rPr>
          <w:sz w:val="22"/>
          <w:szCs w:val="22"/>
        </w:rPr>
        <w:t>от 04.09.2012 N 882, от 06.08.2015 N 807, от 23.09.2016 N 956)</w:t>
      </w:r>
    </w:p>
    <w:p w:rsidR="005048DE" w:rsidRPr="005C07E5" w:rsidRDefault="005048DE" w:rsidP="005C07E5">
      <w:pPr>
        <w:pStyle w:val="ConsPlusNormal"/>
        <w:ind w:firstLine="540"/>
        <w:jc w:val="both"/>
        <w:rPr>
          <w:sz w:val="22"/>
          <w:szCs w:val="22"/>
        </w:rPr>
      </w:pPr>
    </w:p>
    <w:p w:rsidR="005048DE" w:rsidRPr="005C07E5" w:rsidRDefault="005048DE" w:rsidP="005C07E5">
      <w:pPr>
        <w:pStyle w:val="ConsPlusNormal"/>
        <w:ind w:firstLine="540"/>
        <w:jc w:val="both"/>
        <w:rPr>
          <w:sz w:val="22"/>
          <w:szCs w:val="22"/>
        </w:rPr>
      </w:pPr>
      <w:r w:rsidRPr="005C07E5">
        <w:rPr>
          <w:sz w:val="22"/>
          <w:szCs w:val="22"/>
        </w:rPr>
        <w:t>В соответствии с Федеральным законом "О лицензировании отдельных видов деятельности" Правительство Российской Федерации постановляет:</w:t>
      </w:r>
    </w:p>
    <w:p w:rsidR="005048DE" w:rsidRPr="005C07E5" w:rsidRDefault="005048DE" w:rsidP="005C07E5">
      <w:pPr>
        <w:pStyle w:val="ConsPlusNormal"/>
        <w:ind w:firstLine="540"/>
        <w:jc w:val="both"/>
        <w:rPr>
          <w:sz w:val="22"/>
          <w:szCs w:val="22"/>
        </w:rPr>
      </w:pPr>
      <w:r w:rsidRPr="005C07E5">
        <w:rPr>
          <w:sz w:val="22"/>
          <w:szCs w:val="22"/>
        </w:rPr>
        <w:t xml:space="preserve">1. Утвердить прилагаемое </w:t>
      </w:r>
      <w:hyperlink w:anchor="Par32" w:tooltip="ПОЛОЖЕНИЕ" w:history="1">
        <w:r w:rsidRPr="005C07E5">
          <w:rPr>
            <w:sz w:val="22"/>
            <w:szCs w:val="22"/>
          </w:rPr>
          <w:t>Положение</w:t>
        </w:r>
      </w:hyperlink>
      <w:r w:rsidRPr="005C07E5">
        <w:rPr>
          <w:sz w:val="22"/>
          <w:szCs w:val="22"/>
        </w:rPr>
        <w:t xml:space="preserve"> о лицензировании деятельности по обороту наркотических средств, психотропных веществ и их прекурсоров, культивированию наркосодержащих растений.</w:t>
      </w:r>
    </w:p>
    <w:p w:rsidR="005048DE" w:rsidRPr="005C07E5" w:rsidRDefault="005048DE" w:rsidP="005C07E5">
      <w:pPr>
        <w:pStyle w:val="ConsPlusNormal"/>
        <w:ind w:firstLine="540"/>
        <w:jc w:val="both"/>
        <w:rPr>
          <w:sz w:val="22"/>
          <w:szCs w:val="22"/>
        </w:rPr>
      </w:pPr>
      <w:r w:rsidRPr="005C07E5">
        <w:rPr>
          <w:sz w:val="22"/>
          <w:szCs w:val="22"/>
        </w:rPr>
        <w:t xml:space="preserve">2. Признать утратившими силу акты Правительства Российской Федерации согласно </w:t>
      </w:r>
      <w:hyperlink w:anchor="Par234" w:tooltip="ПЕРЕЧЕНЬ" w:history="1">
        <w:r w:rsidRPr="005C07E5">
          <w:rPr>
            <w:sz w:val="22"/>
            <w:szCs w:val="22"/>
          </w:rPr>
          <w:t>приложению</w:t>
        </w:r>
      </w:hyperlink>
      <w:r w:rsidRPr="005C07E5">
        <w:rPr>
          <w:sz w:val="22"/>
          <w:szCs w:val="22"/>
        </w:rPr>
        <w:t>.</w:t>
      </w:r>
    </w:p>
    <w:p w:rsidR="005048DE" w:rsidRPr="005C07E5" w:rsidRDefault="005048DE" w:rsidP="005C07E5">
      <w:pPr>
        <w:pStyle w:val="ConsPlusNormal"/>
        <w:ind w:firstLine="540"/>
        <w:jc w:val="both"/>
        <w:rPr>
          <w:sz w:val="22"/>
          <w:szCs w:val="22"/>
        </w:rPr>
      </w:pPr>
    </w:p>
    <w:p w:rsidR="005048DE" w:rsidRPr="005C07E5" w:rsidRDefault="005048DE" w:rsidP="005C07E5">
      <w:pPr>
        <w:pStyle w:val="ConsPlusNormal"/>
        <w:jc w:val="right"/>
        <w:rPr>
          <w:sz w:val="22"/>
          <w:szCs w:val="22"/>
        </w:rPr>
      </w:pPr>
      <w:r w:rsidRPr="005C07E5">
        <w:rPr>
          <w:sz w:val="22"/>
          <w:szCs w:val="22"/>
        </w:rPr>
        <w:t>Председатель Правительства</w:t>
      </w:r>
    </w:p>
    <w:p w:rsidR="005048DE" w:rsidRPr="005C07E5" w:rsidRDefault="005048DE" w:rsidP="005C07E5">
      <w:pPr>
        <w:pStyle w:val="ConsPlusNormal"/>
        <w:jc w:val="right"/>
        <w:rPr>
          <w:sz w:val="22"/>
          <w:szCs w:val="22"/>
        </w:rPr>
      </w:pPr>
      <w:r w:rsidRPr="005C07E5">
        <w:rPr>
          <w:sz w:val="22"/>
          <w:szCs w:val="22"/>
        </w:rPr>
        <w:t>Российской Федерации</w:t>
      </w:r>
    </w:p>
    <w:p w:rsidR="005048DE" w:rsidRPr="005C07E5" w:rsidRDefault="005048DE" w:rsidP="005C07E5">
      <w:pPr>
        <w:pStyle w:val="ConsPlusNormal"/>
        <w:jc w:val="right"/>
        <w:rPr>
          <w:sz w:val="22"/>
          <w:szCs w:val="22"/>
        </w:rPr>
      </w:pPr>
      <w:r w:rsidRPr="005C07E5">
        <w:rPr>
          <w:sz w:val="22"/>
          <w:szCs w:val="22"/>
        </w:rPr>
        <w:t>В.ПУТИН</w:t>
      </w:r>
    </w:p>
    <w:p w:rsidR="005048DE" w:rsidRPr="005C07E5" w:rsidRDefault="005048DE" w:rsidP="005C07E5">
      <w:pPr>
        <w:pStyle w:val="ConsPlusNormal"/>
        <w:jc w:val="right"/>
        <w:rPr>
          <w:sz w:val="22"/>
          <w:szCs w:val="22"/>
        </w:rPr>
      </w:pPr>
    </w:p>
    <w:p w:rsidR="005048DE" w:rsidRPr="005C07E5" w:rsidRDefault="005048DE" w:rsidP="005C07E5">
      <w:pPr>
        <w:pStyle w:val="ConsPlusNormal"/>
        <w:jc w:val="right"/>
        <w:outlineLvl w:val="0"/>
        <w:rPr>
          <w:sz w:val="22"/>
          <w:szCs w:val="22"/>
        </w:rPr>
      </w:pPr>
      <w:r w:rsidRPr="005C07E5">
        <w:rPr>
          <w:sz w:val="22"/>
          <w:szCs w:val="22"/>
        </w:rPr>
        <w:t>Утверждено</w:t>
      </w:r>
    </w:p>
    <w:p w:rsidR="005048DE" w:rsidRPr="005C07E5" w:rsidRDefault="005048DE" w:rsidP="005C07E5">
      <w:pPr>
        <w:pStyle w:val="ConsPlusNormal"/>
        <w:jc w:val="right"/>
        <w:rPr>
          <w:sz w:val="22"/>
          <w:szCs w:val="22"/>
        </w:rPr>
      </w:pPr>
      <w:r w:rsidRPr="005C07E5">
        <w:rPr>
          <w:sz w:val="22"/>
          <w:szCs w:val="22"/>
        </w:rPr>
        <w:t>постановлением Правительства</w:t>
      </w:r>
    </w:p>
    <w:p w:rsidR="005048DE" w:rsidRPr="005C07E5" w:rsidRDefault="005048DE" w:rsidP="005C07E5">
      <w:pPr>
        <w:pStyle w:val="ConsPlusNormal"/>
        <w:jc w:val="right"/>
        <w:rPr>
          <w:sz w:val="22"/>
          <w:szCs w:val="22"/>
        </w:rPr>
      </w:pPr>
      <w:r w:rsidRPr="005C07E5">
        <w:rPr>
          <w:sz w:val="22"/>
          <w:szCs w:val="22"/>
        </w:rPr>
        <w:t>Российской Федерации</w:t>
      </w:r>
    </w:p>
    <w:p w:rsidR="005048DE" w:rsidRPr="005C07E5" w:rsidRDefault="005048DE" w:rsidP="005C07E5">
      <w:pPr>
        <w:pStyle w:val="ConsPlusNormal"/>
        <w:jc w:val="right"/>
        <w:rPr>
          <w:sz w:val="22"/>
          <w:szCs w:val="22"/>
        </w:rPr>
      </w:pPr>
      <w:r w:rsidRPr="005C07E5">
        <w:rPr>
          <w:sz w:val="22"/>
          <w:szCs w:val="22"/>
        </w:rPr>
        <w:t xml:space="preserve">от 22 декабря </w:t>
      </w:r>
      <w:smartTag w:uri="urn:schemas-microsoft-com:office:smarttags" w:element="metricconverter">
        <w:smartTagPr>
          <w:attr w:name="ProductID" w:val="2011 г"/>
        </w:smartTagPr>
        <w:r w:rsidRPr="005C07E5">
          <w:rPr>
            <w:sz w:val="22"/>
            <w:szCs w:val="22"/>
          </w:rPr>
          <w:t>2011 г</w:t>
        </w:r>
      </w:smartTag>
      <w:r w:rsidRPr="005C07E5">
        <w:rPr>
          <w:sz w:val="22"/>
          <w:szCs w:val="22"/>
        </w:rPr>
        <w:t>. N 1085</w:t>
      </w:r>
    </w:p>
    <w:p w:rsidR="005048DE" w:rsidRPr="005C07E5" w:rsidRDefault="005048DE" w:rsidP="005C07E5">
      <w:pPr>
        <w:pStyle w:val="ConsPlusNormal"/>
        <w:ind w:firstLine="540"/>
        <w:jc w:val="both"/>
        <w:rPr>
          <w:sz w:val="22"/>
          <w:szCs w:val="22"/>
        </w:rPr>
      </w:pPr>
    </w:p>
    <w:p w:rsidR="005048DE" w:rsidRPr="005C07E5" w:rsidRDefault="005048DE" w:rsidP="005C07E5">
      <w:pPr>
        <w:pStyle w:val="ConsPlusTitle"/>
        <w:jc w:val="center"/>
        <w:rPr>
          <w:sz w:val="22"/>
          <w:szCs w:val="22"/>
        </w:rPr>
      </w:pPr>
      <w:bookmarkStart w:id="0" w:name="Par32"/>
      <w:bookmarkEnd w:id="0"/>
      <w:r w:rsidRPr="005C07E5">
        <w:rPr>
          <w:sz w:val="22"/>
          <w:szCs w:val="22"/>
        </w:rPr>
        <w:t>ПОЛОЖЕНИЕ</w:t>
      </w:r>
    </w:p>
    <w:p w:rsidR="005048DE" w:rsidRPr="005C07E5" w:rsidRDefault="005048DE" w:rsidP="005C07E5">
      <w:pPr>
        <w:pStyle w:val="ConsPlusTitle"/>
        <w:jc w:val="center"/>
        <w:rPr>
          <w:sz w:val="22"/>
          <w:szCs w:val="22"/>
        </w:rPr>
      </w:pPr>
      <w:r w:rsidRPr="005C07E5">
        <w:rPr>
          <w:sz w:val="22"/>
          <w:szCs w:val="22"/>
        </w:rPr>
        <w:t>О ЛИЦЕНЗИРОВАНИИ ДЕЯТЕЛЬНОСТИ ПО ОБОРОТУ НАРКОТИЧЕСКИХ</w:t>
      </w:r>
    </w:p>
    <w:p w:rsidR="005048DE" w:rsidRPr="005C07E5" w:rsidRDefault="005048DE" w:rsidP="005C07E5">
      <w:pPr>
        <w:pStyle w:val="ConsPlusTitle"/>
        <w:jc w:val="center"/>
        <w:rPr>
          <w:sz w:val="22"/>
          <w:szCs w:val="22"/>
        </w:rPr>
      </w:pPr>
      <w:r w:rsidRPr="005C07E5">
        <w:rPr>
          <w:sz w:val="22"/>
          <w:szCs w:val="22"/>
        </w:rPr>
        <w:t>СРЕДСТВ, ПСИХОТРОПНЫХ ВЕЩЕСТВ И ИХ ПРЕКУРСОРОВ,</w:t>
      </w:r>
    </w:p>
    <w:p w:rsidR="005048DE" w:rsidRPr="005C07E5" w:rsidRDefault="005048DE" w:rsidP="005C07E5">
      <w:pPr>
        <w:pStyle w:val="ConsPlusTitle"/>
        <w:jc w:val="center"/>
        <w:rPr>
          <w:sz w:val="22"/>
          <w:szCs w:val="22"/>
        </w:rPr>
      </w:pPr>
      <w:r w:rsidRPr="005C07E5">
        <w:rPr>
          <w:sz w:val="22"/>
          <w:szCs w:val="22"/>
        </w:rPr>
        <w:t>КУЛЬТИВИРОВАНИЮ НАРКОСОДЕРЖАЩИХ РАСТЕНИЙ</w:t>
      </w:r>
    </w:p>
    <w:p w:rsidR="005048DE" w:rsidRPr="005C07E5" w:rsidRDefault="005048DE" w:rsidP="005C07E5">
      <w:pPr>
        <w:pStyle w:val="ConsPlusNormal"/>
        <w:jc w:val="center"/>
        <w:rPr>
          <w:sz w:val="22"/>
          <w:szCs w:val="22"/>
        </w:rPr>
      </w:pPr>
      <w:r w:rsidRPr="005C07E5">
        <w:rPr>
          <w:sz w:val="22"/>
          <w:szCs w:val="22"/>
        </w:rPr>
        <w:t>(в ред. Постановлений Правительства РФ от 24.05.2012 N 507,</w:t>
      </w:r>
    </w:p>
    <w:p w:rsidR="005048DE" w:rsidRPr="005C07E5" w:rsidRDefault="005048DE" w:rsidP="005C07E5">
      <w:pPr>
        <w:pStyle w:val="ConsPlusNormal"/>
        <w:jc w:val="center"/>
        <w:rPr>
          <w:sz w:val="22"/>
          <w:szCs w:val="22"/>
        </w:rPr>
      </w:pPr>
      <w:r w:rsidRPr="005C07E5">
        <w:rPr>
          <w:sz w:val="22"/>
          <w:szCs w:val="22"/>
        </w:rPr>
        <w:t>от 04.09.2012 N 882, от 06.08.2015 N 807, от 23.09.2016 N 956)</w:t>
      </w:r>
    </w:p>
    <w:p w:rsidR="005048DE" w:rsidRPr="005C07E5" w:rsidRDefault="005048DE" w:rsidP="005C07E5">
      <w:pPr>
        <w:pStyle w:val="ConsPlusNormal"/>
        <w:ind w:firstLine="540"/>
        <w:jc w:val="both"/>
        <w:rPr>
          <w:sz w:val="22"/>
          <w:szCs w:val="22"/>
        </w:rPr>
      </w:pPr>
    </w:p>
    <w:p w:rsidR="005048DE" w:rsidRPr="005C07E5" w:rsidRDefault="005048DE" w:rsidP="005C07E5">
      <w:pPr>
        <w:pStyle w:val="ConsPlusNormal"/>
        <w:ind w:firstLine="540"/>
        <w:jc w:val="both"/>
        <w:rPr>
          <w:sz w:val="22"/>
          <w:szCs w:val="22"/>
        </w:rPr>
      </w:pPr>
      <w:r w:rsidRPr="005C07E5">
        <w:rPr>
          <w:sz w:val="22"/>
          <w:szCs w:val="22"/>
        </w:rPr>
        <w:t>1. Настоящее Положение устанавливает порядок лицензирования деятельности по обороту наркотических средств, психотропных веществ и их прекурсоров, культивированию наркосодержащих растений, осуществляемой юридическими лицами и индивидуальными предпринимателями.</w:t>
      </w:r>
    </w:p>
    <w:p w:rsidR="005048DE" w:rsidRPr="005C07E5" w:rsidRDefault="005048DE" w:rsidP="005C07E5">
      <w:pPr>
        <w:pStyle w:val="ConsPlusNormal"/>
        <w:ind w:firstLine="540"/>
        <w:jc w:val="both"/>
        <w:rPr>
          <w:sz w:val="22"/>
          <w:szCs w:val="22"/>
        </w:rPr>
      </w:pPr>
      <w:r w:rsidRPr="005C07E5">
        <w:rPr>
          <w:sz w:val="22"/>
          <w:szCs w:val="22"/>
        </w:rPr>
        <w:t xml:space="preserve">Лицензированию подлежит деятельность по обороту наркотических средств, психотропных веществ и их прекурсоров, внесенных в списки I - III и таблицу I списка IV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 июня </w:t>
      </w:r>
      <w:smartTag w:uri="urn:schemas-microsoft-com:office:smarttags" w:element="metricconverter">
        <w:smartTagPr>
          <w:attr w:name="ProductID" w:val="1998 г"/>
        </w:smartTagPr>
        <w:r w:rsidRPr="005C07E5">
          <w:rPr>
            <w:sz w:val="22"/>
            <w:szCs w:val="22"/>
          </w:rPr>
          <w:t>1998 г</w:t>
        </w:r>
      </w:smartTag>
      <w:r w:rsidRPr="005C07E5">
        <w:rPr>
          <w:sz w:val="22"/>
          <w:szCs w:val="22"/>
        </w:rPr>
        <w:t xml:space="preserve">. N 681 (далее - перечень), и культивированию наркосодержащих растений, включенных в перечень растений, содержащих наркотические средства или психотропные вещества либо их прекурсоры и подлежащих контролю в Российской Федерации, утвержденный постановлением Правительства Российской Федерации от 27 ноября </w:t>
      </w:r>
      <w:smartTag w:uri="urn:schemas-microsoft-com:office:smarttags" w:element="metricconverter">
        <w:smartTagPr>
          <w:attr w:name="ProductID" w:val="2010 г"/>
        </w:smartTagPr>
        <w:r w:rsidRPr="005C07E5">
          <w:rPr>
            <w:sz w:val="22"/>
            <w:szCs w:val="22"/>
          </w:rPr>
          <w:t>2010 г</w:t>
        </w:r>
      </w:smartTag>
      <w:r w:rsidRPr="005C07E5">
        <w:rPr>
          <w:sz w:val="22"/>
          <w:szCs w:val="22"/>
        </w:rPr>
        <w:t>. N 934, для использования в научных, учебных целях и в экспертной деятельности (далее - культивирование наркосодержащих растений).</w:t>
      </w:r>
    </w:p>
    <w:p w:rsidR="005048DE" w:rsidRPr="005C07E5" w:rsidRDefault="005048DE" w:rsidP="005C07E5">
      <w:pPr>
        <w:pStyle w:val="ConsPlusNormal"/>
        <w:ind w:firstLine="540"/>
        <w:jc w:val="both"/>
        <w:rPr>
          <w:sz w:val="22"/>
          <w:szCs w:val="22"/>
        </w:rPr>
      </w:pPr>
      <w:r w:rsidRPr="005C07E5">
        <w:rPr>
          <w:sz w:val="22"/>
          <w:szCs w:val="22"/>
        </w:rPr>
        <w:t xml:space="preserve">2. Деятельность по обороту наркотических средств, психотропных веществ и их прекурсоров, культивированию наркосодержащих растений включает работы и услуги согласно </w:t>
      </w:r>
      <w:hyperlink w:anchor="Par151" w:tooltip="ПЕРЕЧЕНЬ" w:history="1">
        <w:r w:rsidRPr="005C07E5">
          <w:rPr>
            <w:sz w:val="22"/>
            <w:szCs w:val="22"/>
          </w:rPr>
          <w:t>приложению</w:t>
        </w:r>
      </w:hyperlink>
      <w:r w:rsidRPr="005C07E5">
        <w:rPr>
          <w:sz w:val="22"/>
          <w:szCs w:val="22"/>
        </w:rPr>
        <w:t>.</w:t>
      </w:r>
    </w:p>
    <w:p w:rsidR="005048DE" w:rsidRPr="005C07E5" w:rsidRDefault="005048DE" w:rsidP="005C07E5">
      <w:pPr>
        <w:pStyle w:val="ConsPlusNormal"/>
        <w:ind w:firstLine="540"/>
        <w:jc w:val="both"/>
        <w:rPr>
          <w:sz w:val="22"/>
          <w:szCs w:val="22"/>
        </w:rPr>
      </w:pPr>
      <w:r w:rsidRPr="005C07E5">
        <w:rPr>
          <w:sz w:val="22"/>
          <w:szCs w:val="22"/>
        </w:rPr>
        <w:t>3. Лицензирование деятельности по обороту наркотических средств, психотропных веществ и их прекурсоров, культивированию наркосодержащих растений осуществляют следующие лицензирующие органы:</w:t>
      </w:r>
    </w:p>
    <w:p w:rsidR="005048DE" w:rsidRPr="005C07E5" w:rsidRDefault="005048DE" w:rsidP="005C07E5">
      <w:pPr>
        <w:pStyle w:val="ConsPlusNormal"/>
        <w:ind w:firstLine="540"/>
        <w:jc w:val="both"/>
        <w:rPr>
          <w:sz w:val="22"/>
          <w:szCs w:val="22"/>
        </w:rPr>
      </w:pPr>
      <w:r w:rsidRPr="005C07E5">
        <w:rPr>
          <w:sz w:val="22"/>
          <w:szCs w:val="22"/>
        </w:rPr>
        <w:t>а) Федеральная служба по надзору в сфере здравоохранения - в части осуществления:</w:t>
      </w:r>
    </w:p>
    <w:p w:rsidR="005048DE" w:rsidRPr="005C07E5" w:rsidRDefault="005048DE" w:rsidP="005C07E5">
      <w:pPr>
        <w:pStyle w:val="ConsPlusNormal"/>
        <w:ind w:firstLine="540"/>
        <w:jc w:val="both"/>
        <w:rPr>
          <w:sz w:val="22"/>
          <w:szCs w:val="22"/>
        </w:rPr>
      </w:pPr>
      <w:r w:rsidRPr="005C07E5">
        <w:rPr>
          <w:sz w:val="22"/>
          <w:szCs w:val="22"/>
        </w:rPr>
        <w:t>деятельности по обороту наркотических средств и психотропных веществ, внесенных в списки I - III перечня, осуществляемой:</w:t>
      </w:r>
    </w:p>
    <w:p w:rsidR="005048DE" w:rsidRPr="005C07E5" w:rsidRDefault="005048DE" w:rsidP="005C07E5">
      <w:pPr>
        <w:pStyle w:val="ConsPlusNormal"/>
        <w:ind w:firstLine="540"/>
        <w:jc w:val="both"/>
        <w:rPr>
          <w:sz w:val="22"/>
          <w:szCs w:val="22"/>
        </w:rPr>
      </w:pPr>
      <w:r w:rsidRPr="005C07E5">
        <w:rPr>
          <w:sz w:val="22"/>
          <w:szCs w:val="22"/>
        </w:rPr>
        <w:t>организациями оптовой торговли лекарственными средствами;</w:t>
      </w:r>
    </w:p>
    <w:p w:rsidR="005048DE" w:rsidRPr="005C07E5" w:rsidRDefault="005048DE" w:rsidP="005C07E5">
      <w:pPr>
        <w:pStyle w:val="ConsPlusNormal"/>
        <w:ind w:firstLine="540"/>
        <w:jc w:val="both"/>
        <w:rPr>
          <w:sz w:val="22"/>
          <w:szCs w:val="22"/>
        </w:rPr>
      </w:pPr>
      <w:r w:rsidRPr="005C07E5">
        <w:rPr>
          <w:sz w:val="22"/>
          <w:szCs w:val="22"/>
        </w:rPr>
        <w:t>аптечными организациями, подведомственными федеральным органам исполнительной власти;</w:t>
      </w:r>
    </w:p>
    <w:p w:rsidR="005048DE" w:rsidRPr="005C07E5" w:rsidRDefault="005048DE" w:rsidP="005C07E5">
      <w:pPr>
        <w:pStyle w:val="ConsPlusNormal"/>
        <w:ind w:firstLine="540"/>
        <w:jc w:val="both"/>
        <w:rPr>
          <w:sz w:val="22"/>
          <w:szCs w:val="22"/>
        </w:rPr>
      </w:pPr>
      <w:r w:rsidRPr="005C07E5">
        <w:rPr>
          <w:sz w:val="22"/>
          <w:szCs w:val="22"/>
        </w:rPr>
        <w:t>иными организациями и индивидуальными предпринимателями в части лицензионного контроля (за исключением лицензиатов, представивших заявления о переоформлении лицензий), полномочий по приостановлению, возобновлению действия и аннулированию лицензий;</w:t>
      </w:r>
    </w:p>
    <w:p w:rsidR="005048DE" w:rsidRPr="005C07E5" w:rsidRDefault="005048DE" w:rsidP="005C07E5">
      <w:pPr>
        <w:pStyle w:val="ConsPlusNormal"/>
        <w:ind w:firstLine="540"/>
        <w:jc w:val="both"/>
        <w:rPr>
          <w:sz w:val="22"/>
          <w:szCs w:val="22"/>
        </w:rPr>
      </w:pPr>
      <w:r w:rsidRPr="005C07E5">
        <w:rPr>
          <w:sz w:val="22"/>
          <w:szCs w:val="22"/>
        </w:rPr>
        <w:t>деятельности по обороту прекурсоров наркотических средств и психотропных веществ, внесенных в список I перечня;</w:t>
      </w:r>
    </w:p>
    <w:p w:rsidR="005048DE" w:rsidRPr="005C07E5" w:rsidRDefault="005048DE" w:rsidP="005C07E5">
      <w:pPr>
        <w:pStyle w:val="ConsPlusNormal"/>
        <w:ind w:firstLine="540"/>
        <w:jc w:val="both"/>
        <w:rPr>
          <w:sz w:val="22"/>
          <w:szCs w:val="22"/>
        </w:rPr>
      </w:pPr>
      <w:r w:rsidRPr="005C07E5">
        <w:rPr>
          <w:sz w:val="22"/>
          <w:szCs w:val="22"/>
        </w:rPr>
        <w:t>деятельности по обороту прекурсоров наркотических средств и психотропных веществ, внесенных в таблицу I списка IV перечня;</w:t>
      </w:r>
    </w:p>
    <w:p w:rsidR="005048DE" w:rsidRPr="005C07E5" w:rsidRDefault="005048DE" w:rsidP="005C07E5">
      <w:pPr>
        <w:pStyle w:val="ConsPlusNormal"/>
        <w:ind w:firstLine="540"/>
        <w:jc w:val="both"/>
        <w:rPr>
          <w:sz w:val="22"/>
          <w:szCs w:val="22"/>
        </w:rPr>
      </w:pPr>
      <w:r w:rsidRPr="005C07E5">
        <w:rPr>
          <w:sz w:val="22"/>
          <w:szCs w:val="22"/>
        </w:rPr>
        <w:t>деятельности по культивированию наркосодержащих растений;</w:t>
      </w:r>
    </w:p>
    <w:p w:rsidR="005048DE" w:rsidRPr="005C07E5" w:rsidRDefault="005048DE" w:rsidP="005C07E5">
      <w:pPr>
        <w:pStyle w:val="ConsPlusNormal"/>
        <w:jc w:val="both"/>
        <w:rPr>
          <w:sz w:val="22"/>
          <w:szCs w:val="22"/>
        </w:rPr>
      </w:pPr>
      <w:r w:rsidRPr="005C07E5">
        <w:rPr>
          <w:sz w:val="22"/>
          <w:szCs w:val="22"/>
        </w:rPr>
        <w:t>(пп. "а" в ред. Постановления Правительства РФ от 23.09.2016 N 956)</w:t>
      </w:r>
    </w:p>
    <w:p w:rsidR="005048DE" w:rsidRPr="005C07E5" w:rsidRDefault="005048DE" w:rsidP="005C07E5">
      <w:pPr>
        <w:pStyle w:val="ConsPlusNormal"/>
        <w:ind w:firstLine="540"/>
        <w:jc w:val="both"/>
        <w:rPr>
          <w:sz w:val="22"/>
          <w:szCs w:val="22"/>
        </w:rPr>
      </w:pPr>
      <w:r w:rsidRPr="005C07E5">
        <w:rPr>
          <w:sz w:val="22"/>
          <w:szCs w:val="22"/>
        </w:rPr>
        <w:t>б) органы исполнительной власти субъектов Российской Федерации - в части осуществления деятельности по обороту наркотических средств и психотропных веществ, внесенных в списки I - III перечня (в части предоставления и переоформления лицензий, предоставления дубликатов лицензий и копий лицензий, осуществления лицензионного контроля в отношении соискателей лицензий и лицензиатов, представивших заявления о переоформлении лицензий,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заявлений о предоставлении и переоформлении лицензий, утверждения форм уведомлений, выписок из указанных реестров лицензий и других используемых в процессе лицензирования документов, а также предоставления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органов государственной власти субъектов Российской Федерации с указанием адресов электронной почты, по которым пользователями этой информации могут быть направлены запросы и получена запрашиваемая информация), осуществляемой:</w:t>
      </w:r>
    </w:p>
    <w:p w:rsidR="005048DE" w:rsidRPr="005C07E5" w:rsidRDefault="005048DE" w:rsidP="005C07E5">
      <w:pPr>
        <w:pStyle w:val="ConsPlusNormal"/>
        <w:ind w:firstLine="540"/>
        <w:jc w:val="both"/>
        <w:rPr>
          <w:sz w:val="22"/>
          <w:szCs w:val="22"/>
        </w:rPr>
      </w:pPr>
      <w:r w:rsidRPr="005C07E5">
        <w:rPr>
          <w:sz w:val="22"/>
          <w:szCs w:val="22"/>
        </w:rPr>
        <w:t>организациями, за исключением организаций оптовой торговли лекарственными средствами и аптечных организаций, подведомственных федеральным органам исполнительной власти;</w:t>
      </w:r>
    </w:p>
    <w:p w:rsidR="005048DE" w:rsidRPr="005C07E5" w:rsidRDefault="005048DE" w:rsidP="005C07E5">
      <w:pPr>
        <w:pStyle w:val="ConsPlusNormal"/>
        <w:ind w:firstLine="540"/>
        <w:jc w:val="both"/>
        <w:rPr>
          <w:sz w:val="22"/>
          <w:szCs w:val="22"/>
        </w:rPr>
      </w:pPr>
      <w:r w:rsidRPr="005C07E5">
        <w:rPr>
          <w:sz w:val="22"/>
          <w:szCs w:val="22"/>
        </w:rPr>
        <w:t>индивидуальными предпринимателями.</w:t>
      </w:r>
    </w:p>
    <w:p w:rsidR="005048DE" w:rsidRPr="005C07E5" w:rsidRDefault="005048DE" w:rsidP="005C07E5">
      <w:pPr>
        <w:pStyle w:val="ConsPlusNormal"/>
        <w:jc w:val="both"/>
        <w:rPr>
          <w:sz w:val="22"/>
          <w:szCs w:val="22"/>
        </w:rPr>
      </w:pPr>
      <w:r w:rsidRPr="005C07E5">
        <w:rPr>
          <w:sz w:val="22"/>
          <w:szCs w:val="22"/>
        </w:rPr>
        <w:t>(пп. "б" в ред. Постановления Правительства РФ от 23.09.2016 N 956)</w:t>
      </w:r>
    </w:p>
    <w:p w:rsidR="005048DE" w:rsidRPr="005C07E5" w:rsidRDefault="005048DE" w:rsidP="005C07E5">
      <w:pPr>
        <w:pStyle w:val="ConsPlusNormal"/>
        <w:ind w:firstLine="540"/>
        <w:jc w:val="both"/>
        <w:rPr>
          <w:sz w:val="22"/>
          <w:szCs w:val="22"/>
        </w:rPr>
      </w:pPr>
      <w:bookmarkStart w:id="1" w:name="Par58"/>
      <w:bookmarkEnd w:id="1"/>
      <w:r w:rsidRPr="005C07E5">
        <w:rPr>
          <w:sz w:val="22"/>
          <w:szCs w:val="22"/>
        </w:rPr>
        <w:t>4. Соискатель лицензии на осуществление деятельности по обороту наркотических средств, психотропных веществ и их прекурсоров, культивированию наркосодержащих растений (далее - лицензия) должен соответствовать следующим лицензионным требованиям:</w:t>
      </w:r>
    </w:p>
    <w:p w:rsidR="005048DE" w:rsidRPr="005C07E5" w:rsidRDefault="005048DE" w:rsidP="005C07E5">
      <w:pPr>
        <w:pStyle w:val="ConsPlusNormal"/>
        <w:ind w:firstLine="540"/>
        <w:jc w:val="both"/>
        <w:rPr>
          <w:sz w:val="22"/>
          <w:szCs w:val="22"/>
        </w:rPr>
      </w:pPr>
      <w:r w:rsidRPr="005C07E5">
        <w:rPr>
          <w:sz w:val="22"/>
          <w:szCs w:val="22"/>
        </w:rPr>
        <w:t>а) наличие принадлежащих ему на праве собственности или на ином законном основании и соответствующих установленным требованиям:</w:t>
      </w:r>
    </w:p>
    <w:p w:rsidR="005048DE" w:rsidRPr="005C07E5" w:rsidRDefault="005048DE" w:rsidP="005C07E5">
      <w:pPr>
        <w:pStyle w:val="ConsPlusNormal"/>
        <w:ind w:firstLine="540"/>
        <w:jc w:val="both"/>
        <w:rPr>
          <w:sz w:val="22"/>
          <w:szCs w:val="22"/>
        </w:rPr>
      </w:pPr>
      <w:r w:rsidRPr="005C07E5">
        <w:rPr>
          <w:sz w:val="22"/>
          <w:szCs w:val="22"/>
        </w:rPr>
        <w:t>помещений и оборудования, необходимых для осуществления деятельности по обороту наркотических средств, психотропных веществ и их прекурсоров, культивированию наркосодержащих растений (за исключением медицинских организаций и обособленных подразделений медицинских организаций, расположенных в сельских населенных пунктах и удаленных от населенных пунктов местностях, в которых отсутствуют аптечные организации (далее - медицинские организации и обособленные подразделения медицинских организаций);</w:t>
      </w:r>
    </w:p>
    <w:p w:rsidR="005048DE" w:rsidRPr="005C07E5" w:rsidRDefault="005048DE" w:rsidP="005C07E5">
      <w:pPr>
        <w:pStyle w:val="ConsPlusNormal"/>
        <w:jc w:val="both"/>
        <w:rPr>
          <w:sz w:val="22"/>
          <w:szCs w:val="22"/>
        </w:rPr>
      </w:pPr>
      <w:r w:rsidRPr="005C07E5">
        <w:rPr>
          <w:sz w:val="22"/>
          <w:szCs w:val="22"/>
        </w:rPr>
        <w:t>(в ред. Постановления Правительства РФ от 06.08.2015 N 807)</w:t>
      </w:r>
    </w:p>
    <w:p w:rsidR="005048DE" w:rsidRPr="005C07E5" w:rsidRDefault="005048DE" w:rsidP="005C07E5">
      <w:pPr>
        <w:pStyle w:val="ConsPlusNormal"/>
        <w:ind w:firstLine="540"/>
        <w:jc w:val="both"/>
        <w:rPr>
          <w:sz w:val="22"/>
          <w:szCs w:val="22"/>
        </w:rPr>
      </w:pPr>
      <w:r w:rsidRPr="005C07E5">
        <w:rPr>
          <w:sz w:val="22"/>
          <w:szCs w:val="22"/>
        </w:rPr>
        <w:t>земельных участков, необходимых для культивирования наркосодержащих растений;</w:t>
      </w:r>
    </w:p>
    <w:p w:rsidR="005048DE" w:rsidRPr="005C07E5" w:rsidRDefault="005048DE" w:rsidP="005C07E5">
      <w:pPr>
        <w:pStyle w:val="ConsPlusNormal"/>
        <w:ind w:firstLine="540"/>
        <w:jc w:val="both"/>
        <w:rPr>
          <w:sz w:val="22"/>
          <w:szCs w:val="22"/>
        </w:rPr>
      </w:pPr>
      <w:r w:rsidRPr="005C07E5">
        <w:rPr>
          <w:sz w:val="22"/>
          <w:szCs w:val="22"/>
        </w:rPr>
        <w:t>а(1)) наличие у медицинской организации лицензии на осуществление медицинской деятельности (в случае, если соискателем лицензии является медицинская организация);</w:t>
      </w:r>
    </w:p>
    <w:p w:rsidR="005048DE" w:rsidRPr="005C07E5" w:rsidRDefault="005048DE" w:rsidP="005C07E5">
      <w:pPr>
        <w:pStyle w:val="ConsPlusNormal"/>
        <w:jc w:val="both"/>
        <w:rPr>
          <w:sz w:val="22"/>
          <w:szCs w:val="22"/>
        </w:rPr>
      </w:pPr>
      <w:r w:rsidRPr="005C07E5">
        <w:rPr>
          <w:sz w:val="22"/>
          <w:szCs w:val="22"/>
        </w:rPr>
        <w:t>(пп. "а(1)" введен Постановлением Правительства РФ от 06.08.2015 N 807)</w:t>
      </w:r>
    </w:p>
    <w:p w:rsidR="005048DE" w:rsidRPr="005C07E5" w:rsidRDefault="005048DE" w:rsidP="005C07E5">
      <w:pPr>
        <w:pStyle w:val="ConsPlusNormal"/>
        <w:ind w:firstLine="540"/>
        <w:jc w:val="both"/>
        <w:rPr>
          <w:sz w:val="22"/>
          <w:szCs w:val="22"/>
        </w:rPr>
      </w:pPr>
      <w:r w:rsidRPr="005C07E5">
        <w:rPr>
          <w:sz w:val="22"/>
          <w:szCs w:val="22"/>
        </w:rPr>
        <w:t xml:space="preserve">б) соблюдение порядка допуска лиц к работе с наркотическими средствами и психотропными веществами, а также к деятельности, связанной с оборотом прекурсоров наркотических средств и психотропных веществ, установленного постановлением Правительства Российской Федерации от 6 августа </w:t>
      </w:r>
      <w:smartTag w:uri="urn:schemas-microsoft-com:office:smarttags" w:element="metricconverter">
        <w:smartTagPr>
          <w:attr w:name="ProductID" w:val="1998 г"/>
        </w:smartTagPr>
        <w:r w:rsidRPr="005C07E5">
          <w:rPr>
            <w:sz w:val="22"/>
            <w:szCs w:val="22"/>
          </w:rPr>
          <w:t>1998 г</w:t>
        </w:r>
      </w:smartTag>
      <w:r w:rsidRPr="005C07E5">
        <w:rPr>
          <w:sz w:val="22"/>
          <w:szCs w:val="22"/>
        </w:rPr>
        <w:t>. N 892;</w:t>
      </w:r>
    </w:p>
    <w:p w:rsidR="005048DE" w:rsidRPr="005C07E5" w:rsidRDefault="005048DE" w:rsidP="005C07E5">
      <w:pPr>
        <w:pStyle w:val="ConsPlusNormal"/>
        <w:ind w:firstLine="540"/>
        <w:jc w:val="both"/>
        <w:rPr>
          <w:sz w:val="22"/>
          <w:szCs w:val="22"/>
        </w:rPr>
      </w:pPr>
      <w:r w:rsidRPr="005C07E5">
        <w:rPr>
          <w:sz w:val="22"/>
          <w:szCs w:val="22"/>
        </w:rPr>
        <w:t>в) соблюдение соискателем лицензии, имеющим намерение осуществлять деятельность по обороту наркотических средств и психотропных веществ, внесенных в списки I - III перечня, прекурсоров, внесенных в список I перечня, культивированию наркосодержащих растений, статей 5 и 10 Федерального закона "О наркотических средствах и психотропных веществах";</w:t>
      </w:r>
    </w:p>
    <w:p w:rsidR="005048DE" w:rsidRPr="005C07E5" w:rsidRDefault="005048DE" w:rsidP="005C07E5">
      <w:pPr>
        <w:pStyle w:val="ConsPlusNormal"/>
        <w:ind w:firstLine="540"/>
        <w:jc w:val="both"/>
        <w:rPr>
          <w:sz w:val="22"/>
          <w:szCs w:val="22"/>
        </w:rPr>
      </w:pPr>
      <w:r w:rsidRPr="005C07E5">
        <w:rPr>
          <w:sz w:val="22"/>
          <w:szCs w:val="22"/>
        </w:rPr>
        <w:t>г) соблюдение соискателем лицензии, имеющим намерение осуществлять деятельность по обороту прекурсоров наркотических средств и психотропных веществ, внесенных в таблицу I списка IV перечня, пунктов 5 - 7 и 11 статьи 30 Федерального закона "О наркотических средствах и психотропных веществах";</w:t>
      </w:r>
    </w:p>
    <w:p w:rsidR="005048DE" w:rsidRPr="005C07E5" w:rsidRDefault="005048DE" w:rsidP="005C07E5">
      <w:pPr>
        <w:pStyle w:val="ConsPlusNormal"/>
        <w:ind w:firstLine="540"/>
        <w:jc w:val="both"/>
        <w:rPr>
          <w:sz w:val="22"/>
          <w:szCs w:val="22"/>
        </w:rPr>
      </w:pPr>
      <w:r w:rsidRPr="005C07E5">
        <w:rPr>
          <w:sz w:val="22"/>
          <w:szCs w:val="22"/>
        </w:rPr>
        <w:t>д) наличие в штате соискателя лицензии, имеющего намерение осуществлять деятельность по обороту наркотических средств и психотропных веществ, внесенных в списки I - III перечня, и прекурсоров, внесенных в список I перечня, работников, имеющих среднее профессиональное, высшее профессиональное, дополнительное профессиональное образование и (или) специальную подготовку в сфере оборота наркотических средств, психотропных веществ и их прекурсоров, соответствующие требованиям и характеру выполняемых работ.</w:t>
      </w:r>
    </w:p>
    <w:p w:rsidR="005048DE" w:rsidRPr="005C07E5" w:rsidRDefault="005048DE" w:rsidP="005C07E5">
      <w:pPr>
        <w:pStyle w:val="ConsPlusNormal"/>
        <w:ind w:firstLine="540"/>
        <w:jc w:val="both"/>
        <w:rPr>
          <w:sz w:val="22"/>
          <w:szCs w:val="22"/>
        </w:rPr>
      </w:pPr>
      <w:bookmarkStart w:id="2" w:name="Par69"/>
      <w:bookmarkEnd w:id="2"/>
      <w:r w:rsidRPr="005C07E5">
        <w:rPr>
          <w:sz w:val="22"/>
          <w:szCs w:val="22"/>
        </w:rPr>
        <w:t>5. Лицензиат при осуществлении деятельности по обороту наркотических средств, психотропных веществ и их прекурсоров, культивированию наркосодержащих растений должен соответствовать следующим лицензионным требованиям:</w:t>
      </w:r>
    </w:p>
    <w:p w:rsidR="005048DE" w:rsidRPr="005C07E5" w:rsidRDefault="005048DE" w:rsidP="005C07E5">
      <w:pPr>
        <w:pStyle w:val="ConsPlusNormal"/>
        <w:ind w:firstLine="540"/>
        <w:jc w:val="both"/>
        <w:rPr>
          <w:sz w:val="22"/>
          <w:szCs w:val="22"/>
        </w:rPr>
      </w:pPr>
      <w:bookmarkStart w:id="3" w:name="Par70"/>
      <w:bookmarkEnd w:id="3"/>
      <w:r w:rsidRPr="005C07E5">
        <w:rPr>
          <w:sz w:val="22"/>
          <w:szCs w:val="22"/>
        </w:rPr>
        <w:t>а) наличие принадлежащих ему на праве собственности или на ином законном основании и соответствующих установленным требованиям:</w:t>
      </w:r>
    </w:p>
    <w:p w:rsidR="005048DE" w:rsidRPr="005C07E5" w:rsidRDefault="005048DE" w:rsidP="005C07E5">
      <w:pPr>
        <w:pStyle w:val="ConsPlusNormal"/>
        <w:ind w:firstLine="540"/>
        <w:jc w:val="both"/>
        <w:rPr>
          <w:sz w:val="22"/>
          <w:szCs w:val="22"/>
        </w:rPr>
      </w:pPr>
      <w:r w:rsidRPr="005C07E5">
        <w:rPr>
          <w:sz w:val="22"/>
          <w:szCs w:val="22"/>
        </w:rPr>
        <w:t>помещений и оборудования, необходимых для осуществления деятельности по обороту наркотических средств, психотропных веществ и их прекурсоров, культивированию наркосодержащих растений (за исключением медицинских организаций и обособленных подразделений медицинских организаций);</w:t>
      </w:r>
    </w:p>
    <w:p w:rsidR="005048DE" w:rsidRPr="005C07E5" w:rsidRDefault="005048DE" w:rsidP="005C07E5">
      <w:pPr>
        <w:pStyle w:val="ConsPlusNormal"/>
        <w:jc w:val="both"/>
        <w:rPr>
          <w:sz w:val="22"/>
          <w:szCs w:val="22"/>
        </w:rPr>
      </w:pPr>
      <w:r w:rsidRPr="005C07E5">
        <w:rPr>
          <w:sz w:val="22"/>
          <w:szCs w:val="22"/>
        </w:rPr>
        <w:t>(в ред. Постановления Правительства РФ от 06.08.2015 N 807)</w:t>
      </w:r>
    </w:p>
    <w:p w:rsidR="005048DE" w:rsidRPr="005C07E5" w:rsidRDefault="005048DE" w:rsidP="005C07E5">
      <w:pPr>
        <w:pStyle w:val="ConsPlusNormal"/>
        <w:ind w:firstLine="540"/>
        <w:jc w:val="both"/>
        <w:rPr>
          <w:sz w:val="22"/>
          <w:szCs w:val="22"/>
        </w:rPr>
      </w:pPr>
      <w:r w:rsidRPr="005C07E5">
        <w:rPr>
          <w:sz w:val="22"/>
          <w:szCs w:val="22"/>
        </w:rPr>
        <w:t>земельных участков, необходимых для культивирования наркосодержащих растений;</w:t>
      </w:r>
    </w:p>
    <w:p w:rsidR="005048DE" w:rsidRPr="005C07E5" w:rsidRDefault="005048DE" w:rsidP="005C07E5">
      <w:pPr>
        <w:pStyle w:val="ConsPlusNormal"/>
        <w:ind w:firstLine="540"/>
        <w:jc w:val="both"/>
        <w:rPr>
          <w:sz w:val="22"/>
          <w:szCs w:val="22"/>
        </w:rPr>
      </w:pPr>
      <w:r w:rsidRPr="005C07E5">
        <w:rPr>
          <w:sz w:val="22"/>
          <w:szCs w:val="22"/>
        </w:rPr>
        <w:t>а(1)) наличие у медицинской организации лицензии на осуществление медицинской деятельности (в случае, если лицензиатом является медицинская организация);</w:t>
      </w:r>
    </w:p>
    <w:p w:rsidR="005048DE" w:rsidRPr="005C07E5" w:rsidRDefault="005048DE" w:rsidP="005C07E5">
      <w:pPr>
        <w:pStyle w:val="ConsPlusNormal"/>
        <w:jc w:val="both"/>
        <w:rPr>
          <w:sz w:val="22"/>
          <w:szCs w:val="22"/>
        </w:rPr>
      </w:pPr>
      <w:r w:rsidRPr="005C07E5">
        <w:rPr>
          <w:sz w:val="22"/>
          <w:szCs w:val="22"/>
        </w:rPr>
        <w:t>(пп. "а(1)" введен Постановлением Правительства РФ от 06.08.2015 N 807)</w:t>
      </w:r>
    </w:p>
    <w:p w:rsidR="005048DE" w:rsidRPr="005C07E5" w:rsidRDefault="005048DE" w:rsidP="005C07E5">
      <w:pPr>
        <w:pStyle w:val="ConsPlusNormal"/>
        <w:ind w:firstLine="540"/>
        <w:jc w:val="both"/>
        <w:rPr>
          <w:sz w:val="22"/>
          <w:szCs w:val="22"/>
        </w:rPr>
      </w:pPr>
      <w:r w:rsidRPr="005C07E5">
        <w:rPr>
          <w:sz w:val="22"/>
          <w:szCs w:val="22"/>
        </w:rPr>
        <w:t>б) соблюдение порядка допуска лиц к работе с наркотическими средствами и психотропными веществами, а также к деятельности, связанной с оборотом прекурсоров наркотических средств и психотропных веществ, установленного постановлением Правительства Российской Федерации от 6 августа 1998 г. N 892;</w:t>
      </w:r>
    </w:p>
    <w:p w:rsidR="005048DE" w:rsidRPr="005C07E5" w:rsidRDefault="005048DE" w:rsidP="005C07E5">
      <w:pPr>
        <w:pStyle w:val="ConsPlusNormal"/>
        <w:ind w:firstLine="540"/>
        <w:jc w:val="both"/>
        <w:rPr>
          <w:sz w:val="22"/>
          <w:szCs w:val="22"/>
        </w:rPr>
      </w:pPr>
      <w:r w:rsidRPr="005C07E5">
        <w:rPr>
          <w:sz w:val="22"/>
          <w:szCs w:val="22"/>
        </w:rPr>
        <w:t>в) соблюдение лицензиатом, осуществляющим деятельность по обороту наркотических средств и психотропных веществ, внесенных в списки I - III перечня, прекурсоров, внесенных в список I перечня, культивированию наркосодержащих растений, требований статей 5 и 10 Федерального закона "О наркотических средствах и психотропных веществах";</w:t>
      </w:r>
    </w:p>
    <w:p w:rsidR="005048DE" w:rsidRPr="005C07E5" w:rsidRDefault="005048DE" w:rsidP="005C07E5">
      <w:pPr>
        <w:pStyle w:val="ConsPlusNormal"/>
        <w:ind w:firstLine="540"/>
        <w:jc w:val="both"/>
        <w:rPr>
          <w:sz w:val="22"/>
          <w:szCs w:val="22"/>
        </w:rPr>
      </w:pPr>
      <w:r w:rsidRPr="005C07E5">
        <w:rPr>
          <w:sz w:val="22"/>
          <w:szCs w:val="22"/>
        </w:rPr>
        <w:t>г) соблюдение лицензиатом, осуществляющим разработку новых наркотических средств и психотропных веществ, внесенных в списки I - III перечня, а также прекурсоров наркотических средств и психотропных веществ, внесенных в список I перечня, требований статьи 16 Федерального закона "О наркотических средствах и психотропных веществах";</w:t>
      </w:r>
    </w:p>
    <w:p w:rsidR="005048DE" w:rsidRPr="005C07E5" w:rsidRDefault="005048DE" w:rsidP="005C07E5">
      <w:pPr>
        <w:pStyle w:val="ConsPlusNormal"/>
        <w:ind w:firstLine="540"/>
        <w:jc w:val="both"/>
        <w:rPr>
          <w:sz w:val="22"/>
          <w:szCs w:val="22"/>
        </w:rPr>
      </w:pPr>
      <w:r w:rsidRPr="005C07E5">
        <w:rPr>
          <w:sz w:val="22"/>
          <w:szCs w:val="22"/>
        </w:rPr>
        <w:t>д) соблюдение лицензиатом, осуществляющим переработку наркотических средств и психотропных веществ, внесенных в списки I - III перечня, прекурсоров, внесенных в список I перечня, требований статьи 19 Федерального закона "О наркотических средствах и психотропных веществах" и порядка их переработки, установленного постановлением Правительства Российской Федерации от 24 февраля 2009 г. N 147;</w:t>
      </w:r>
    </w:p>
    <w:p w:rsidR="005048DE" w:rsidRPr="005C07E5" w:rsidRDefault="005048DE" w:rsidP="005C07E5">
      <w:pPr>
        <w:pStyle w:val="ConsPlusNormal"/>
        <w:ind w:firstLine="540"/>
        <w:jc w:val="both"/>
        <w:rPr>
          <w:sz w:val="22"/>
          <w:szCs w:val="22"/>
        </w:rPr>
      </w:pPr>
      <w:r w:rsidRPr="005C07E5">
        <w:rPr>
          <w:sz w:val="22"/>
          <w:szCs w:val="22"/>
        </w:rPr>
        <w:t>е) соблюдение лицензиатом, осуществляющим хранение наркотических средств и психотропных веществ, внесенных в списки I - III перечня, прекурсоров, внесенных в список I перечня, требований статьи 20 Федерального закона "О наркотических средствах и психотропных веществах" и порядка их хранения, установленного постановлением Правительства Российской Федерации от 31 декабря 2009 г. N 1148;</w:t>
      </w:r>
    </w:p>
    <w:p w:rsidR="005048DE" w:rsidRPr="005C07E5" w:rsidRDefault="005048DE" w:rsidP="005C07E5">
      <w:pPr>
        <w:pStyle w:val="ConsPlusNormal"/>
        <w:ind w:firstLine="540"/>
        <w:jc w:val="both"/>
        <w:rPr>
          <w:sz w:val="22"/>
          <w:szCs w:val="22"/>
        </w:rPr>
      </w:pPr>
      <w:r w:rsidRPr="005C07E5">
        <w:rPr>
          <w:sz w:val="22"/>
          <w:szCs w:val="22"/>
        </w:rPr>
        <w:t>ж) соблюдение лицензиатом, осуществляющим перевозку наркотических средств и психотропных веществ, внесенных в списки I - III перечня, прекурсоров, внесенных в список I перечня, требований статьи 21 Федерального закона "О наркотических средствах и психотропных веществах" и порядка их перевозки, а также оформления необходимых для этого документов, установленного постановлением Правительства Российской Федерации от 12 июня 2008 г. N 449;</w:t>
      </w:r>
    </w:p>
    <w:p w:rsidR="005048DE" w:rsidRPr="005C07E5" w:rsidRDefault="005048DE" w:rsidP="005C07E5">
      <w:pPr>
        <w:pStyle w:val="ConsPlusNormal"/>
        <w:ind w:firstLine="540"/>
        <w:jc w:val="both"/>
        <w:rPr>
          <w:sz w:val="22"/>
          <w:szCs w:val="22"/>
        </w:rPr>
      </w:pPr>
      <w:r w:rsidRPr="005C07E5">
        <w:rPr>
          <w:sz w:val="22"/>
          <w:szCs w:val="22"/>
        </w:rPr>
        <w:t>з) соблюдение лицензиатом, осуществляющим отпуск, реализацию наркотических средств и психотропных веществ, внесенных в списки I - III перечня, прекурсоров, внесенных в список I перечня, и распределение указанных наркотических средств и психотропных веществ, требований статьи 23 Федерального закона "О наркотических средствах и психотропных веществах" и порядка их распределения, отпуска и реализации, установленного постановлением Правительства Российской Федерации от 26 июля 2010 г. N 558;</w:t>
      </w:r>
    </w:p>
    <w:p w:rsidR="005048DE" w:rsidRPr="005C07E5" w:rsidRDefault="005048DE" w:rsidP="005C07E5">
      <w:pPr>
        <w:pStyle w:val="ConsPlusNormal"/>
        <w:ind w:firstLine="540"/>
        <w:jc w:val="both"/>
        <w:rPr>
          <w:sz w:val="22"/>
          <w:szCs w:val="22"/>
        </w:rPr>
      </w:pPr>
      <w:r w:rsidRPr="005C07E5">
        <w:rPr>
          <w:sz w:val="22"/>
          <w:szCs w:val="22"/>
        </w:rPr>
        <w:t>и) соблюдение лицензиатом, осуществляющим отпуск наркотических средств и психотропных веществ, внесенных в списки II и III перечня, по рецептам, содержащим назначение наркотических средств и психотропных веществ, требований статей 25 и 26 Федерального закона "О наркотических средствах и психотропных веществах";</w:t>
      </w:r>
    </w:p>
    <w:p w:rsidR="005048DE" w:rsidRPr="005C07E5" w:rsidRDefault="005048DE" w:rsidP="005C07E5">
      <w:pPr>
        <w:pStyle w:val="ConsPlusNormal"/>
        <w:ind w:firstLine="540"/>
        <w:jc w:val="both"/>
        <w:rPr>
          <w:sz w:val="22"/>
          <w:szCs w:val="22"/>
        </w:rPr>
      </w:pPr>
      <w:r w:rsidRPr="005C07E5">
        <w:rPr>
          <w:sz w:val="22"/>
          <w:szCs w:val="22"/>
        </w:rPr>
        <w:t>к) соблюдение лицензиатом, осуществляющим производство наркотических средств, психотропных веществ и их прекурсоров, внесенных в список I перечня, в целях изготовления аналитических (стандартных) образцов и изготовление аналитических (стандартных) образцов указанных наркотических средств, психотропных веществ и их прекурсоров, требований статьи 17 Федерального закона "О наркотических средствах и психотропных веществах";</w:t>
      </w:r>
    </w:p>
    <w:p w:rsidR="005048DE" w:rsidRPr="005C07E5" w:rsidRDefault="005048DE" w:rsidP="005C07E5">
      <w:pPr>
        <w:pStyle w:val="ConsPlusNormal"/>
        <w:ind w:firstLine="540"/>
        <w:jc w:val="both"/>
        <w:rPr>
          <w:sz w:val="22"/>
          <w:szCs w:val="22"/>
        </w:rPr>
      </w:pPr>
      <w:r w:rsidRPr="005C07E5">
        <w:rPr>
          <w:sz w:val="22"/>
          <w:szCs w:val="22"/>
        </w:rPr>
        <w:t>л) соблюдение лицензиатом, осуществляющим производство и изготовление наркотических средств и психотропных веществ, внесенных в списки II и III перечня, требований статей 17 и 27 Федерального закона "О наркотических средствах и психотропных веществах";</w:t>
      </w:r>
    </w:p>
    <w:p w:rsidR="005048DE" w:rsidRPr="005C07E5" w:rsidRDefault="005048DE" w:rsidP="005C07E5">
      <w:pPr>
        <w:pStyle w:val="ConsPlusNormal"/>
        <w:ind w:firstLine="540"/>
        <w:jc w:val="both"/>
        <w:rPr>
          <w:sz w:val="22"/>
          <w:szCs w:val="22"/>
        </w:rPr>
      </w:pPr>
      <w:r w:rsidRPr="005C07E5">
        <w:rPr>
          <w:sz w:val="22"/>
          <w:szCs w:val="22"/>
        </w:rPr>
        <w:t>м) соблюдение лицензиатом, осуществляющим уничтожение наркотических средств и психотропных веществ, внесенных в списки I - III перечня, прекурсоров, внесенных в список I перечня, требований статьи 29 Федерального закона "О наркотических средствах и психотропных веществах" и порядка их уничтожения, установленного постановлением Правительства Российской Федерации от 18 июня 1999 г. N 647;</w:t>
      </w:r>
    </w:p>
    <w:p w:rsidR="005048DE" w:rsidRPr="005C07E5" w:rsidRDefault="005048DE" w:rsidP="005C07E5">
      <w:pPr>
        <w:pStyle w:val="ConsPlusNormal"/>
        <w:ind w:firstLine="540"/>
        <w:jc w:val="both"/>
        <w:rPr>
          <w:sz w:val="22"/>
          <w:szCs w:val="22"/>
        </w:rPr>
      </w:pPr>
      <w:r w:rsidRPr="005C07E5">
        <w:rPr>
          <w:sz w:val="22"/>
          <w:szCs w:val="22"/>
        </w:rPr>
        <w:t>н) соблюдение лицензиатом, осуществляющим деятельность по обороту прекурсоров наркотических средств и психотропных веществ, внесенных в таблицу I списка IV перечня, требований пунктов 5 - 7 и 11 статьи 30 Федерального закона "О наркотических средствах и психотропных веществах";</w:t>
      </w:r>
    </w:p>
    <w:p w:rsidR="005048DE" w:rsidRPr="005C07E5" w:rsidRDefault="005048DE" w:rsidP="005C07E5">
      <w:pPr>
        <w:pStyle w:val="ConsPlusNormal"/>
        <w:ind w:firstLine="540"/>
        <w:jc w:val="both"/>
        <w:rPr>
          <w:sz w:val="22"/>
          <w:szCs w:val="22"/>
        </w:rPr>
      </w:pPr>
      <w:r w:rsidRPr="005C07E5">
        <w:rPr>
          <w:sz w:val="22"/>
          <w:szCs w:val="22"/>
        </w:rPr>
        <w:t>о) соблюдение лицензиатом, использующим наркотические средства и психотропные вещества, внесенные в списки II и III перечня, в медицинских целях, требований статьи 31 Федерального закона "О наркотических средствах и психотропных веществах";</w:t>
      </w:r>
    </w:p>
    <w:p w:rsidR="005048DE" w:rsidRPr="005C07E5" w:rsidRDefault="005048DE" w:rsidP="005C07E5">
      <w:pPr>
        <w:pStyle w:val="ConsPlusNormal"/>
        <w:ind w:firstLine="540"/>
        <w:jc w:val="both"/>
        <w:rPr>
          <w:sz w:val="22"/>
          <w:szCs w:val="22"/>
        </w:rPr>
      </w:pPr>
      <w:r w:rsidRPr="005C07E5">
        <w:rPr>
          <w:sz w:val="22"/>
          <w:szCs w:val="22"/>
        </w:rPr>
        <w:t>п) соблюдение лицензиатом, использующим наркотические средства и психотропные вещества, внесенные в списки II и III перечня, в ветеринарии, требований статьи 33 Федерального закона "О наркотических средствах и психотропных веществах" и порядка их использования в ветеринарии, установленного постановлением Правительства Российской Федерации от 3 сентября 2004 г. N 453;</w:t>
      </w:r>
    </w:p>
    <w:p w:rsidR="005048DE" w:rsidRPr="005C07E5" w:rsidRDefault="005048DE" w:rsidP="005C07E5">
      <w:pPr>
        <w:pStyle w:val="ConsPlusNormal"/>
        <w:ind w:firstLine="540"/>
        <w:jc w:val="both"/>
        <w:rPr>
          <w:sz w:val="22"/>
          <w:szCs w:val="22"/>
        </w:rPr>
      </w:pPr>
      <w:bookmarkStart w:id="4" w:name="Par90"/>
      <w:bookmarkEnd w:id="4"/>
      <w:r w:rsidRPr="005C07E5">
        <w:rPr>
          <w:sz w:val="22"/>
          <w:szCs w:val="22"/>
        </w:rPr>
        <w:t>р) соблюдение лицензиатом, использующим наркотические средства и психотропные вещества, внесенные в списки I - III перечня, прекурсоры, внесенные в список I и таблицу I списка IV перечня, в научных и учебных целях, а также в экспертной деятельности, требований статей 34 и 35 Федерального закона "О наркотических средствах и психотропных веществах";</w:t>
      </w:r>
    </w:p>
    <w:p w:rsidR="005048DE" w:rsidRPr="005C07E5" w:rsidRDefault="005048DE" w:rsidP="005C07E5">
      <w:pPr>
        <w:pStyle w:val="ConsPlusNormal"/>
        <w:ind w:firstLine="540"/>
        <w:jc w:val="both"/>
        <w:rPr>
          <w:sz w:val="22"/>
          <w:szCs w:val="22"/>
        </w:rPr>
      </w:pPr>
      <w:r w:rsidRPr="005C07E5">
        <w:rPr>
          <w:sz w:val="22"/>
          <w:szCs w:val="22"/>
        </w:rPr>
        <w:t>с) соблюдение лицензиатом, осуществляющим деятельность по обороту наркотических средств и психотропных веществ, внесенных в списки I - III перечня, требований статьи 37 Федерального закона "О наркотических средствах и психотропных веществах" и порядка представления отчетов о деятельности, связанной с их оборотом, установленного постановлением Правительства Российской Федерации от 4 ноября 2006 г. N 644;</w:t>
      </w:r>
    </w:p>
    <w:p w:rsidR="005048DE" w:rsidRPr="005C07E5" w:rsidRDefault="005048DE" w:rsidP="005C07E5">
      <w:pPr>
        <w:pStyle w:val="ConsPlusNormal"/>
        <w:ind w:firstLine="540"/>
        <w:jc w:val="both"/>
        <w:rPr>
          <w:sz w:val="22"/>
          <w:szCs w:val="22"/>
        </w:rPr>
      </w:pPr>
      <w:bookmarkStart w:id="5" w:name="Par92"/>
      <w:bookmarkEnd w:id="5"/>
      <w:r w:rsidRPr="005C07E5">
        <w:rPr>
          <w:sz w:val="22"/>
          <w:szCs w:val="22"/>
        </w:rPr>
        <w:t>т) соблюдение лицензиатом, осуществляющим деятельность по обороту наркотических средств и психотропных веществ, внесенных в списки I - III перечня, требований статьи 39 Федерального закона "О наркотических средствах и психотропных веществах" и порядка ведения и хранения специальных журналов регистрации операций, связанных с их оборотом, установленного постановлением Правительства Российской Федерации от 4 ноября 2006 г. N 644;</w:t>
      </w:r>
    </w:p>
    <w:p w:rsidR="005048DE" w:rsidRPr="005C07E5" w:rsidRDefault="005048DE" w:rsidP="005C07E5">
      <w:pPr>
        <w:pStyle w:val="ConsPlusNormal"/>
        <w:ind w:firstLine="540"/>
        <w:jc w:val="both"/>
        <w:rPr>
          <w:sz w:val="22"/>
          <w:szCs w:val="22"/>
        </w:rPr>
      </w:pPr>
      <w:bookmarkStart w:id="6" w:name="Par93"/>
      <w:bookmarkEnd w:id="6"/>
      <w:r w:rsidRPr="005C07E5">
        <w:rPr>
          <w:sz w:val="22"/>
          <w:szCs w:val="22"/>
        </w:rPr>
        <w:t>у) соблюдение лицензиатом, осуществляющим деятельность по обороту наркотических средств и психотропных веществ, внесенных в списки I - III перечня, правил разработки, производства, изготовления, хранения, перевозки, пересылки, отпуска, реализации, распределения, приобретения, использования, ввоза на таможенную территорию Российской Федерации, вывоза с таможенной территории Российской Федерации, уничтожения инструментов и оборудования, находящихся под специальным контролем и используемых для производства и изготовления наркотических средств, психотропных веществ, установленных постановлением Правительства Российской Федерации от 22 марта 2001 г. N 221;</w:t>
      </w:r>
    </w:p>
    <w:p w:rsidR="005048DE" w:rsidRPr="005C07E5" w:rsidRDefault="005048DE" w:rsidP="005C07E5">
      <w:pPr>
        <w:pStyle w:val="ConsPlusNormal"/>
        <w:ind w:firstLine="540"/>
        <w:jc w:val="both"/>
        <w:rPr>
          <w:sz w:val="22"/>
          <w:szCs w:val="22"/>
        </w:rPr>
      </w:pPr>
      <w:r w:rsidRPr="005C07E5">
        <w:rPr>
          <w:sz w:val="22"/>
          <w:szCs w:val="22"/>
        </w:rPr>
        <w:t>ф) соблюдение лицензиатом, осуществляющим деятельность по обороту прекурсоров наркотических средств и психотропных веществ, внесенных в список I и таблицу I списка IV перечня, требований статьи 37 Федерального закона "О наркотических средствах и психотропных веществах" и порядка представления отчетов о деятельности, связанной с их оборотом, установленного постановлением Правительства Российской Федерации от 9 июня 2010 г. N 419;</w:t>
      </w:r>
    </w:p>
    <w:p w:rsidR="005048DE" w:rsidRPr="005C07E5" w:rsidRDefault="005048DE" w:rsidP="005C07E5">
      <w:pPr>
        <w:pStyle w:val="ConsPlusNormal"/>
        <w:ind w:firstLine="540"/>
        <w:jc w:val="both"/>
        <w:rPr>
          <w:sz w:val="22"/>
          <w:szCs w:val="22"/>
        </w:rPr>
      </w:pPr>
      <w:bookmarkStart w:id="7" w:name="Par95"/>
      <w:bookmarkEnd w:id="7"/>
      <w:r w:rsidRPr="005C07E5">
        <w:rPr>
          <w:sz w:val="22"/>
          <w:szCs w:val="22"/>
        </w:rPr>
        <w:t>х) соблюдение лицензиатом, осуществляющим деятельность по обороту прекурсоров наркотических средств и психотропных веществ, внесенных в список I и таблицу I списка IV перечня, требований статьи 39 Федерального закона "О наркотических средствах и психотропных веществах" и порядка ведения и хранения специальных журналов регистрации операций, связанных с их оборотом, установленного постановлением Правительства Российской Федерации от 9 июня 2010 г. N 419;</w:t>
      </w:r>
    </w:p>
    <w:p w:rsidR="005048DE" w:rsidRPr="005C07E5" w:rsidRDefault="005048DE" w:rsidP="005C07E5">
      <w:pPr>
        <w:pStyle w:val="ConsPlusNormal"/>
        <w:ind w:firstLine="540"/>
        <w:jc w:val="both"/>
        <w:rPr>
          <w:sz w:val="22"/>
          <w:szCs w:val="22"/>
        </w:rPr>
      </w:pPr>
      <w:bookmarkStart w:id="8" w:name="Par96"/>
      <w:bookmarkEnd w:id="8"/>
      <w:r w:rsidRPr="005C07E5">
        <w:rPr>
          <w:sz w:val="22"/>
          <w:szCs w:val="22"/>
        </w:rPr>
        <w:t>ц) соблюдение лицензиатом, осуществляющим деятельность по обороту прекурсоров наркотических средств и психотропных веществ, внесенных в таблицу I списка IV перечня, порядка производства, переработки, хранения, реализации, приобретения, использования, перевозки и уничтожения прекурсоров наркотических средств и психотропных веществ, установленного постановлением Правительства Российской Федерации от 18 августа 2010 г. N 640;</w:t>
      </w:r>
    </w:p>
    <w:p w:rsidR="005048DE" w:rsidRPr="005C07E5" w:rsidRDefault="005048DE" w:rsidP="005C07E5">
      <w:pPr>
        <w:pStyle w:val="ConsPlusNormal"/>
        <w:ind w:firstLine="540"/>
        <w:jc w:val="both"/>
        <w:rPr>
          <w:sz w:val="22"/>
          <w:szCs w:val="22"/>
        </w:rPr>
      </w:pPr>
      <w:r w:rsidRPr="005C07E5">
        <w:rPr>
          <w:sz w:val="22"/>
          <w:szCs w:val="22"/>
        </w:rPr>
        <w:t>ч) наличие в штате лицензиата, осуществляющего деятельность по обороту наркотических средств и психотропных веществ, внесенных в списки I - III перечня, прекурсоров, внесенных в список I перечня, работников, имеющих среднее профессиональное, высшее профессиональное, дополнительное профессиональное образование и (или) специальную подготовку в сфере оборота наркотических средств, психотропных веществ и их прекурсоров, соответствующее требованиям и характеру выполняемых работ;</w:t>
      </w:r>
    </w:p>
    <w:p w:rsidR="005048DE" w:rsidRPr="005C07E5" w:rsidRDefault="005048DE" w:rsidP="005C07E5">
      <w:pPr>
        <w:pStyle w:val="ConsPlusNormal"/>
        <w:ind w:firstLine="540"/>
        <w:jc w:val="both"/>
        <w:rPr>
          <w:sz w:val="22"/>
          <w:szCs w:val="22"/>
        </w:rPr>
      </w:pPr>
      <w:r w:rsidRPr="005C07E5">
        <w:rPr>
          <w:sz w:val="22"/>
          <w:szCs w:val="22"/>
        </w:rPr>
        <w:t>ш) повышение квалификации специалистов с фармацевтическим и медицинским образованием, осуществляющих деятельность по обороту наркотических средств и психотропных веществ, внесенных в списки I - III перечня, прекурсоров, внесенных в список I перечня, не реже одного раза в 5 лет.</w:t>
      </w:r>
    </w:p>
    <w:p w:rsidR="005048DE" w:rsidRPr="005C07E5" w:rsidRDefault="005048DE" w:rsidP="005C07E5">
      <w:pPr>
        <w:pStyle w:val="ConsPlusNormal"/>
        <w:ind w:firstLine="540"/>
        <w:jc w:val="both"/>
        <w:rPr>
          <w:sz w:val="22"/>
          <w:szCs w:val="22"/>
        </w:rPr>
      </w:pPr>
      <w:r w:rsidRPr="005C07E5">
        <w:rPr>
          <w:sz w:val="22"/>
          <w:szCs w:val="22"/>
        </w:rPr>
        <w:t>6. Осуществление деятельности по обороту наркотических средств, психотропных веществ и их прекурсоров, культивированию наркосодержащих растений с грубым нарушением лицензионных требований влечет за собой ответственность, установленную законодательством Российской Федерации.</w:t>
      </w:r>
    </w:p>
    <w:p w:rsidR="005048DE" w:rsidRPr="005C07E5" w:rsidRDefault="005048DE" w:rsidP="005C07E5">
      <w:pPr>
        <w:pStyle w:val="ConsPlusNormal"/>
        <w:ind w:firstLine="540"/>
        <w:jc w:val="both"/>
        <w:rPr>
          <w:sz w:val="22"/>
          <w:szCs w:val="22"/>
        </w:rPr>
      </w:pPr>
      <w:r w:rsidRPr="005C07E5">
        <w:rPr>
          <w:sz w:val="22"/>
          <w:szCs w:val="22"/>
        </w:rPr>
        <w:t xml:space="preserve">При этом под грубым нарушением понимается невыполнение лицензиатом требований, предусмотренных </w:t>
      </w:r>
      <w:hyperlink w:anchor="Par70" w:tooltip="а) наличие принадлежащих ему на праве собственности или на ином законном основании и соответствующих установленным требованиям:" w:history="1">
        <w:r w:rsidRPr="005C07E5">
          <w:rPr>
            <w:sz w:val="22"/>
            <w:szCs w:val="22"/>
          </w:rPr>
          <w:t>подпунктами "а"</w:t>
        </w:r>
      </w:hyperlink>
      <w:r w:rsidRPr="005C07E5">
        <w:rPr>
          <w:sz w:val="22"/>
          <w:szCs w:val="22"/>
        </w:rPr>
        <w:t xml:space="preserve"> - </w:t>
      </w:r>
      <w:hyperlink w:anchor="Par90" w:tooltip="р) соблюдение лицензиатом, использующим наркотические средства и психотропные вещества, внесенные в списки I - III перечня, прекурсоры, внесенные в список I и таблицу I списка IV перечня, в научных и учебных целях, а также в экспертной деятельности, требований статей 34 и 35 Федерального закона &quot;О наркотических средствах и психотропных веществах&quot;;" w:history="1">
        <w:r w:rsidRPr="005C07E5">
          <w:rPr>
            <w:sz w:val="22"/>
            <w:szCs w:val="22"/>
          </w:rPr>
          <w:t>"р"</w:t>
        </w:r>
      </w:hyperlink>
      <w:r w:rsidRPr="005C07E5">
        <w:rPr>
          <w:sz w:val="22"/>
          <w:szCs w:val="22"/>
        </w:rPr>
        <w:t xml:space="preserve">, </w:t>
      </w:r>
      <w:hyperlink w:anchor="Par92" w:tooltip="т) соблюдение лицензиатом, осуществляющим деятельность по обороту наркотических средств и психотропных веществ, внесенных в списки I - III перечня, требований статьи 39 Федерального закона &quot;О наркотических средствах и психотропных веществах&quot; и порядка ведения и хранения специальных журналов регистрации операций, связанных с их оборотом, установленного постановлением Правительства Российской Федерации от 4 ноября 2006 г. N 644;" w:history="1">
        <w:r w:rsidRPr="005C07E5">
          <w:rPr>
            <w:sz w:val="22"/>
            <w:szCs w:val="22"/>
          </w:rPr>
          <w:t>"т"</w:t>
        </w:r>
      </w:hyperlink>
      <w:r w:rsidRPr="005C07E5">
        <w:rPr>
          <w:sz w:val="22"/>
          <w:szCs w:val="22"/>
        </w:rPr>
        <w:t xml:space="preserve"> - </w:t>
      </w:r>
      <w:hyperlink w:anchor="Par93" w:tooltip="у) соблюдение лицензиатом, осуществляющим деятельность по обороту наркотических средств и психотропных веществ, внесенных в списки I - III перечня, правил разработки, производства, изготовления, хранения, перевозки, пересылки, отпуска, реализации, распределения, приобретения, использования, ввоза на таможенную территорию Российской Федерации, вывоза с таможенной территории Российской Федерации, уничтожения инструментов и оборудования, находящихся под специальным контролем и используемых для производства ..." w:history="1">
        <w:r w:rsidRPr="005C07E5">
          <w:rPr>
            <w:sz w:val="22"/>
            <w:szCs w:val="22"/>
          </w:rPr>
          <w:t>"у"</w:t>
        </w:r>
      </w:hyperlink>
      <w:r w:rsidRPr="005C07E5">
        <w:rPr>
          <w:sz w:val="22"/>
          <w:szCs w:val="22"/>
        </w:rPr>
        <w:t xml:space="preserve">, </w:t>
      </w:r>
      <w:hyperlink w:anchor="Par95" w:tooltip="х) соблюдение лицензиатом, осуществляющим деятельность по обороту прекурсоров наркотических средств и психотропных веществ, внесенных в список I и таблицу I списка IV перечня, требований статьи 39 Федерального закона &quot;О наркотических средствах и психотропных веществах&quot; и порядка ведения и хранения специальных журналов регистрации операций, связанных с их оборотом, установленного постановлением Правительства Российской Федерации от 9 июня 2010 г. N 419;" w:history="1">
        <w:r w:rsidRPr="005C07E5">
          <w:rPr>
            <w:sz w:val="22"/>
            <w:szCs w:val="22"/>
          </w:rPr>
          <w:t>"х"</w:t>
        </w:r>
      </w:hyperlink>
      <w:r w:rsidRPr="005C07E5">
        <w:rPr>
          <w:sz w:val="22"/>
          <w:szCs w:val="22"/>
        </w:rPr>
        <w:t xml:space="preserve"> и </w:t>
      </w:r>
      <w:hyperlink w:anchor="Par96" w:tooltip="ц) соблюдение лицензиатом, осуществляющим деятельность по обороту прекурсоров наркотических средств и психотропных веществ, внесенных в таблицу I списка IV перечня, порядка производства, переработки, хранения, реализации, приобретения, использования, перевозки и уничтожения прекурсоров наркотических средств и психотропных веществ, установленного постановлением Правительства Российской Федерации от 18 августа 2010 г. N 640;" w:history="1">
        <w:r w:rsidRPr="005C07E5">
          <w:rPr>
            <w:sz w:val="22"/>
            <w:szCs w:val="22"/>
          </w:rPr>
          <w:t>"ц" пункта 5</w:t>
        </w:r>
      </w:hyperlink>
      <w:r w:rsidRPr="005C07E5">
        <w:rPr>
          <w:sz w:val="22"/>
          <w:szCs w:val="22"/>
        </w:rPr>
        <w:t xml:space="preserve"> настоящего Положения, повлекшее за собой последствия, предусмотренные частью 11 статьи 19 Федерального закона "О лицензировании отдельных видов деятельности".</w:t>
      </w:r>
    </w:p>
    <w:p w:rsidR="005048DE" w:rsidRPr="005C07E5" w:rsidRDefault="005048DE" w:rsidP="005C07E5">
      <w:pPr>
        <w:pStyle w:val="ConsPlusNormal"/>
        <w:ind w:firstLine="540"/>
        <w:jc w:val="both"/>
        <w:rPr>
          <w:sz w:val="22"/>
          <w:szCs w:val="22"/>
        </w:rPr>
      </w:pPr>
      <w:r w:rsidRPr="005C07E5">
        <w:rPr>
          <w:sz w:val="22"/>
          <w:szCs w:val="22"/>
        </w:rPr>
        <w:t xml:space="preserve">7. Для получения лицензии соискатель лицензии направляет или представляет в лицензирующий орган заявление (при выполнении работ (оказании услуг), предусмотренных </w:t>
      </w:r>
      <w:hyperlink w:anchor="Par160" w:tooltip="2. Производство наркотических средств и психотропных веществ, внесенных в список I перечня наркотических средств, психотропных веществ и их прекурсоров, подлежащих контролю в Российской Федерации, в целях изготовления аналитических (стандартных) образцов." w:history="1">
        <w:r w:rsidRPr="005C07E5">
          <w:rPr>
            <w:sz w:val="22"/>
            <w:szCs w:val="22"/>
          </w:rPr>
          <w:t>пунктами 2</w:t>
        </w:r>
      </w:hyperlink>
      <w:r w:rsidRPr="005C07E5">
        <w:rPr>
          <w:sz w:val="22"/>
          <w:szCs w:val="22"/>
        </w:rPr>
        <w:t xml:space="preserve">, </w:t>
      </w:r>
      <w:hyperlink w:anchor="Par161" w:tooltip="3. Изготовление аналитических (стандартных) образцов наркотических средств и психотропных веществ, внесенных в список I перечня наркотических средств, психотропных веществ и их прекурсоров, подлежащих контролю в Российской Федерации." w:history="1">
        <w:r w:rsidRPr="005C07E5">
          <w:rPr>
            <w:sz w:val="22"/>
            <w:szCs w:val="22"/>
          </w:rPr>
          <w:t>3</w:t>
        </w:r>
      </w:hyperlink>
      <w:r w:rsidRPr="005C07E5">
        <w:rPr>
          <w:sz w:val="22"/>
          <w:szCs w:val="22"/>
        </w:rPr>
        <w:t xml:space="preserve">, </w:t>
      </w:r>
      <w:hyperlink w:anchor="Par169" w:tooltip="11. Использование наркотических средств и психотропных веществ, внесенных в список I перечня наркотических средств, психотропных веществ и их прекурсоров, подлежащих контролю в Российской Федерации, в научных и учебных целях." w:history="1">
        <w:r w:rsidRPr="005C07E5">
          <w:rPr>
            <w:sz w:val="22"/>
            <w:szCs w:val="22"/>
          </w:rPr>
          <w:t>11</w:t>
        </w:r>
      </w:hyperlink>
      <w:r w:rsidRPr="005C07E5">
        <w:rPr>
          <w:sz w:val="22"/>
          <w:szCs w:val="22"/>
        </w:rPr>
        <w:t xml:space="preserve">, </w:t>
      </w:r>
      <w:hyperlink w:anchor="Par173" w:tooltip="15. Производство прекурсоров наркотических средств и психотропных веществ, внесенных в список I перечня наркотических средств, психотропных веществ и их прекурсоров, подлежащих контролю в Российской Федерации, в целях изготовления аналитических (стандартных) образцов." w:history="1">
        <w:r w:rsidRPr="005C07E5">
          <w:rPr>
            <w:sz w:val="22"/>
            <w:szCs w:val="22"/>
          </w:rPr>
          <w:t>15</w:t>
        </w:r>
      </w:hyperlink>
      <w:r w:rsidRPr="005C07E5">
        <w:rPr>
          <w:sz w:val="22"/>
          <w:szCs w:val="22"/>
        </w:rPr>
        <w:t xml:space="preserve">, </w:t>
      </w:r>
      <w:hyperlink w:anchor="Par174" w:tooltip="16. Изготовление аналитических (стандартных) образцов прекурсоров наркотических средств и психотропных веществ, внесенных в список I перечня наркотических средств, психотропных веществ и их прекурсоров, подлежащих контролю в Российской Федерации." w:history="1">
        <w:r w:rsidRPr="005C07E5">
          <w:rPr>
            <w:sz w:val="22"/>
            <w:szCs w:val="22"/>
          </w:rPr>
          <w:t>16</w:t>
        </w:r>
      </w:hyperlink>
      <w:r w:rsidRPr="005C07E5">
        <w:rPr>
          <w:sz w:val="22"/>
          <w:szCs w:val="22"/>
        </w:rPr>
        <w:t xml:space="preserve">, </w:t>
      </w:r>
      <w:hyperlink w:anchor="Par181" w:tooltip="23. Использование прекурсоров наркотических средств и психотропных веществ, внесенных в список I перечня наркотических средств, психотропных веществ и их прекурсоров, подлежащих контролю в Российской Федерации, в научных и учебных целях." w:history="1">
        <w:r w:rsidRPr="005C07E5">
          <w:rPr>
            <w:sz w:val="22"/>
            <w:szCs w:val="22"/>
          </w:rPr>
          <w:t>23</w:t>
        </w:r>
      </w:hyperlink>
      <w:r w:rsidRPr="005C07E5">
        <w:rPr>
          <w:sz w:val="22"/>
          <w:szCs w:val="22"/>
        </w:rPr>
        <w:t xml:space="preserve">, </w:t>
      </w:r>
      <w:hyperlink w:anchor="Par185" w:tooltip="27. Производство наркотических средств и психотропных веществ, внесенных в список II перечня наркотических средств, психотропных веществ и их прекурсоров, подлежащих контролю в Российской Федерации." w:history="1">
        <w:r w:rsidRPr="005C07E5">
          <w:rPr>
            <w:sz w:val="22"/>
            <w:szCs w:val="22"/>
          </w:rPr>
          <w:t>27</w:t>
        </w:r>
      </w:hyperlink>
      <w:r w:rsidRPr="005C07E5">
        <w:rPr>
          <w:sz w:val="22"/>
          <w:szCs w:val="22"/>
        </w:rPr>
        <w:t xml:space="preserve">, </w:t>
      </w:r>
      <w:hyperlink w:anchor="Par186" w:tooltip="28. Изготовление наркотических средств и психотропных веществ, внесенных в список II перечня наркотических средств, психотропных веществ и их прекурсоров, подлежащих контролю в Российской Федерации." w:history="1">
        <w:r w:rsidRPr="005C07E5">
          <w:rPr>
            <w:sz w:val="22"/>
            <w:szCs w:val="22"/>
          </w:rPr>
          <w:t>28</w:t>
        </w:r>
      </w:hyperlink>
      <w:r w:rsidRPr="005C07E5">
        <w:rPr>
          <w:sz w:val="22"/>
          <w:szCs w:val="22"/>
        </w:rPr>
        <w:t xml:space="preserve">, </w:t>
      </w:r>
      <w:hyperlink w:anchor="Par197" w:tooltip="39. Использование наркотических средств и психотропных веществ, внесенных в список II перечня наркотических средств, психотропных веществ и их прекурсоров, подлежащих контролю в Российской Федерации, в научных и учебных целях." w:history="1">
        <w:r w:rsidRPr="005C07E5">
          <w:rPr>
            <w:sz w:val="22"/>
            <w:szCs w:val="22"/>
          </w:rPr>
          <w:t>39</w:t>
        </w:r>
      </w:hyperlink>
      <w:r w:rsidRPr="005C07E5">
        <w:rPr>
          <w:sz w:val="22"/>
          <w:szCs w:val="22"/>
        </w:rPr>
        <w:t xml:space="preserve">, </w:t>
      </w:r>
      <w:hyperlink w:anchor="Par201" w:tooltip="43. Производство психотропных веществ, внесенных в список III перечня наркотических средств, психотропных веществ и их прекурсоров, подлежащих контролю в Российской Федерации." w:history="1">
        <w:r w:rsidRPr="005C07E5">
          <w:rPr>
            <w:sz w:val="22"/>
            <w:szCs w:val="22"/>
          </w:rPr>
          <w:t>43</w:t>
        </w:r>
      </w:hyperlink>
      <w:r w:rsidRPr="005C07E5">
        <w:rPr>
          <w:sz w:val="22"/>
          <w:szCs w:val="22"/>
        </w:rPr>
        <w:t xml:space="preserve">, </w:t>
      </w:r>
      <w:hyperlink w:anchor="Par202" w:tooltip="44. Изготовление психотропных веществ, внесенных в список III перечня наркотических средств, психотропных веществ и их прекурсоров, подлежащих контролю в Российской Федерации." w:history="1">
        <w:r w:rsidRPr="005C07E5">
          <w:rPr>
            <w:sz w:val="22"/>
            <w:szCs w:val="22"/>
          </w:rPr>
          <w:t>44</w:t>
        </w:r>
      </w:hyperlink>
      <w:r w:rsidRPr="005C07E5">
        <w:rPr>
          <w:sz w:val="22"/>
          <w:szCs w:val="22"/>
        </w:rPr>
        <w:t xml:space="preserve">, </w:t>
      </w:r>
      <w:hyperlink w:anchor="Par213" w:tooltip="55. Использование психотропных веществ, внесенных в список III перечня наркотических средств, психотропных веществ и их прекурсоров, подлежащих контролю в Российской Федерации, в научных и учебных целях." w:history="1">
        <w:r w:rsidRPr="005C07E5">
          <w:rPr>
            <w:sz w:val="22"/>
            <w:szCs w:val="22"/>
          </w:rPr>
          <w:t>55</w:t>
        </w:r>
      </w:hyperlink>
      <w:r w:rsidRPr="005C07E5">
        <w:rPr>
          <w:sz w:val="22"/>
          <w:szCs w:val="22"/>
        </w:rPr>
        <w:t xml:space="preserve">, </w:t>
      </w:r>
      <w:hyperlink w:anchor="Par221" w:tooltip="63. Использование прекурсоров наркотических средств и психотропных веществ, внесенных в таблицу I списка IV перечня наркотических средств, психотропных веществ и их прекурсоров, подлежащих контролю в Российской Федерации." w:history="1">
        <w:r w:rsidRPr="005C07E5">
          <w:rPr>
            <w:sz w:val="22"/>
            <w:szCs w:val="22"/>
          </w:rPr>
          <w:t>63</w:t>
        </w:r>
      </w:hyperlink>
      <w:r w:rsidRPr="005C07E5">
        <w:rPr>
          <w:sz w:val="22"/>
          <w:szCs w:val="22"/>
        </w:rPr>
        <w:t xml:space="preserve"> приложения к настоящему Положению, - с указанием конкретных наркотических средств и психотропных веществ, внесенных в списки I - III перечня, и прекурсоров, внесенных в список I и таблицу I списка IV перечня) и документы (копии документов), указанные в части 1 и пунктах 1, 3 и 4 части 3 статьи 13 Федерального закона "О лицензировании отдельных видов деятельности", а также:</w:t>
      </w:r>
    </w:p>
    <w:p w:rsidR="005048DE" w:rsidRPr="005C07E5" w:rsidRDefault="005048DE" w:rsidP="005C07E5">
      <w:pPr>
        <w:pStyle w:val="ConsPlusNormal"/>
        <w:ind w:firstLine="540"/>
        <w:jc w:val="both"/>
        <w:rPr>
          <w:sz w:val="22"/>
          <w:szCs w:val="22"/>
        </w:rPr>
      </w:pPr>
      <w:r w:rsidRPr="005C07E5">
        <w:rPr>
          <w:sz w:val="22"/>
          <w:szCs w:val="22"/>
        </w:rPr>
        <w:t>а) копии документов, которые подтверждают наличие у соискателя лицензии на праве собственности или на ином законном основании соответствующих установленным требованиям и необходимых для осуществления деятельности по обороту наркотических средств, психотропных веществ и их прекурсоров, культивированию наркосодержащих растений оборудования, помещений и земельных участков, права на которые не зарегистрированы в Едином государственном реестре прав на недвижимое имущество и сделок с ним (в случае если такие права зарегистрированы в указанном реестре - сведения об этих помещениях и земельных участках) (за исключением медицинских организаций и обособленных подразделений медицинских организаций);</w:t>
      </w:r>
    </w:p>
    <w:p w:rsidR="005048DE" w:rsidRPr="005C07E5" w:rsidRDefault="005048DE" w:rsidP="005C07E5">
      <w:pPr>
        <w:pStyle w:val="ConsPlusNormal"/>
        <w:jc w:val="both"/>
        <w:rPr>
          <w:sz w:val="22"/>
          <w:szCs w:val="22"/>
        </w:rPr>
      </w:pPr>
      <w:r w:rsidRPr="005C07E5">
        <w:rPr>
          <w:sz w:val="22"/>
          <w:szCs w:val="22"/>
        </w:rPr>
        <w:t>(в ред. Постановления Правительства РФ от 06.08.2015 N 807)</w:t>
      </w:r>
    </w:p>
    <w:p w:rsidR="005048DE" w:rsidRPr="005C07E5" w:rsidRDefault="005048DE" w:rsidP="005C07E5">
      <w:pPr>
        <w:pStyle w:val="ConsPlusNormal"/>
        <w:ind w:firstLine="540"/>
        <w:jc w:val="both"/>
        <w:rPr>
          <w:sz w:val="22"/>
          <w:szCs w:val="22"/>
        </w:rPr>
      </w:pPr>
      <w:r w:rsidRPr="005C07E5">
        <w:rPr>
          <w:sz w:val="22"/>
          <w:szCs w:val="22"/>
        </w:rPr>
        <w:t>а(1)) сведения о наличии лицензии на осуществление медицинской деятельности (в случае, если лицензиатом является медицинская организация);</w:t>
      </w:r>
    </w:p>
    <w:p w:rsidR="005048DE" w:rsidRPr="005C07E5" w:rsidRDefault="005048DE" w:rsidP="005C07E5">
      <w:pPr>
        <w:pStyle w:val="ConsPlusNormal"/>
        <w:jc w:val="both"/>
        <w:rPr>
          <w:sz w:val="22"/>
          <w:szCs w:val="22"/>
        </w:rPr>
      </w:pPr>
      <w:r w:rsidRPr="005C07E5">
        <w:rPr>
          <w:sz w:val="22"/>
          <w:szCs w:val="22"/>
        </w:rPr>
        <w:t>(пп. "а(1)" введен Постановлением Правительства РФ от 06.08.2015 N 807)</w:t>
      </w:r>
    </w:p>
    <w:p w:rsidR="005048DE" w:rsidRPr="005C07E5" w:rsidRDefault="005048DE" w:rsidP="005C07E5">
      <w:pPr>
        <w:pStyle w:val="ConsPlusNormal"/>
        <w:ind w:firstLine="540"/>
        <w:jc w:val="both"/>
        <w:rPr>
          <w:sz w:val="22"/>
          <w:szCs w:val="22"/>
        </w:rPr>
      </w:pPr>
      <w:r w:rsidRPr="005C07E5">
        <w:rPr>
          <w:sz w:val="22"/>
          <w:szCs w:val="22"/>
        </w:rPr>
        <w:t>б) копию сертификата специалиста, подтверждающего соответствующую профессиональную подготовку руководителя юридического лица или руководителя соответствующего подразделения юридического лица при осуществлении оборота наркотических средств и психотропных веществ, внесенных в списки I - III перечня, прекурсоров, внесенных в список I перечня, и культивирования наркосодержащих растений;</w:t>
      </w:r>
    </w:p>
    <w:p w:rsidR="005048DE" w:rsidRPr="005C07E5" w:rsidRDefault="005048DE" w:rsidP="005C07E5">
      <w:pPr>
        <w:pStyle w:val="ConsPlusNormal"/>
        <w:ind w:firstLine="540"/>
        <w:jc w:val="both"/>
        <w:rPr>
          <w:sz w:val="22"/>
          <w:szCs w:val="22"/>
        </w:rPr>
      </w:pPr>
      <w:r w:rsidRPr="005C07E5">
        <w:rPr>
          <w:sz w:val="22"/>
          <w:szCs w:val="22"/>
        </w:rPr>
        <w:t>в) копии справок, выданных государственными или муниципальными учреждениями здравоохранения в установленном законодательством Российской Федерации порядке, об отсутствии у работников, которые в соответствии со своими служебными обязанностями должны иметь доступ к наркотическим средствам, психотропным веществам, а также прекурсорам, внесенным в список I и таблицу I списка IV перечня, или культивируемым наркосодержащим растениям, заболеваний наркоманией, токсикоманией, хроническим алкоголизмом;</w:t>
      </w:r>
    </w:p>
    <w:p w:rsidR="005048DE" w:rsidRPr="005C07E5" w:rsidRDefault="005048DE" w:rsidP="005C07E5">
      <w:pPr>
        <w:pStyle w:val="ConsPlusNormal"/>
        <w:ind w:firstLine="540"/>
        <w:jc w:val="both"/>
        <w:rPr>
          <w:sz w:val="22"/>
          <w:szCs w:val="22"/>
        </w:rPr>
      </w:pPr>
      <w:r w:rsidRPr="005C07E5">
        <w:rPr>
          <w:sz w:val="22"/>
          <w:szCs w:val="22"/>
        </w:rPr>
        <w:t>г) сведения о наличии заключений органа по контролю за оборотом наркотических средств и психотропных веществ, предусмотренных абзацами третьим и пятым пункта 3 статьи 10 и абзацем третьим пункта 7 статьи 30 Федерального закона "О наркотических средствах и психотропных веществах";</w:t>
      </w:r>
    </w:p>
    <w:p w:rsidR="005048DE" w:rsidRPr="005C07E5" w:rsidRDefault="005048DE" w:rsidP="005C07E5">
      <w:pPr>
        <w:pStyle w:val="ConsPlusNormal"/>
        <w:ind w:firstLine="540"/>
        <w:jc w:val="both"/>
        <w:rPr>
          <w:sz w:val="22"/>
          <w:szCs w:val="22"/>
        </w:rPr>
      </w:pPr>
      <w:r w:rsidRPr="005C07E5">
        <w:rPr>
          <w:sz w:val="22"/>
          <w:szCs w:val="22"/>
        </w:rPr>
        <w:t>д) копии документов об образовании лиц, осуществляющих деятельность по обороту наркотических средств и психотропных веществ, внесенных в списки I - III перечня, прекурсоров, внесенных в список I перечня, а также о квалификации фармацевтических и медицинских работников.</w:t>
      </w:r>
    </w:p>
    <w:p w:rsidR="005048DE" w:rsidRPr="005C07E5" w:rsidRDefault="005048DE" w:rsidP="005C07E5">
      <w:pPr>
        <w:pStyle w:val="ConsPlusNormal"/>
        <w:ind w:firstLine="540"/>
        <w:jc w:val="both"/>
        <w:rPr>
          <w:sz w:val="22"/>
          <w:szCs w:val="22"/>
        </w:rPr>
      </w:pPr>
      <w:r w:rsidRPr="005C07E5">
        <w:rPr>
          <w:sz w:val="22"/>
          <w:szCs w:val="22"/>
        </w:rPr>
        <w:t>8. При намерении осуществлять деятельность по обороту наркотических средств, психотропных веществ и их прекурсоров, культивированию наркосодержащих растений по адресу, не указанному в лицензии, в заявлении о переоформлении лицензии лицензиат указывает этот адрес, а также представляет:</w:t>
      </w:r>
    </w:p>
    <w:p w:rsidR="005048DE" w:rsidRPr="005C07E5" w:rsidRDefault="005048DE" w:rsidP="005C07E5">
      <w:pPr>
        <w:pStyle w:val="ConsPlusNormal"/>
        <w:ind w:firstLine="540"/>
        <w:jc w:val="both"/>
        <w:rPr>
          <w:sz w:val="22"/>
          <w:szCs w:val="22"/>
        </w:rPr>
      </w:pPr>
      <w:r w:rsidRPr="005C07E5">
        <w:rPr>
          <w:sz w:val="22"/>
          <w:szCs w:val="22"/>
        </w:rPr>
        <w:t>а) сведения, содержащие новый адрес осуществления деятельности по обороту наркотических средств, психотропных веществ и их прекурсоров, культивированию наркосодержащих растений;</w:t>
      </w:r>
    </w:p>
    <w:p w:rsidR="005048DE" w:rsidRPr="005C07E5" w:rsidRDefault="005048DE" w:rsidP="005C07E5">
      <w:pPr>
        <w:pStyle w:val="ConsPlusNormal"/>
        <w:ind w:firstLine="540"/>
        <w:jc w:val="both"/>
        <w:rPr>
          <w:sz w:val="22"/>
          <w:szCs w:val="22"/>
        </w:rPr>
      </w:pPr>
      <w:r w:rsidRPr="005C07E5">
        <w:rPr>
          <w:sz w:val="22"/>
          <w:szCs w:val="22"/>
        </w:rPr>
        <w:t>а(1)) сведения о наличии лицензии на осуществление медицинской деятельности с указанием нового адреса осуществления деятельности по обороту наркотических средств, психотропных веществ и их прекурсоров, культивированию наркосодержащих растений (для медицинских организаций);</w:t>
      </w:r>
    </w:p>
    <w:p w:rsidR="005048DE" w:rsidRPr="005C07E5" w:rsidRDefault="005048DE" w:rsidP="005C07E5">
      <w:pPr>
        <w:pStyle w:val="ConsPlusNormal"/>
        <w:jc w:val="both"/>
        <w:rPr>
          <w:sz w:val="22"/>
          <w:szCs w:val="22"/>
        </w:rPr>
      </w:pPr>
      <w:r w:rsidRPr="005C07E5">
        <w:rPr>
          <w:sz w:val="22"/>
          <w:szCs w:val="22"/>
        </w:rPr>
        <w:t>(пп. "а(1)" введен Постановлением Правительства РФ от 06.08.2015 N 807)</w:t>
      </w:r>
    </w:p>
    <w:p w:rsidR="005048DE" w:rsidRPr="005C07E5" w:rsidRDefault="005048DE" w:rsidP="005C07E5">
      <w:pPr>
        <w:pStyle w:val="ConsPlusNormal"/>
        <w:ind w:firstLine="540"/>
        <w:jc w:val="both"/>
        <w:rPr>
          <w:sz w:val="22"/>
          <w:szCs w:val="22"/>
        </w:rPr>
      </w:pPr>
      <w:r w:rsidRPr="005C07E5">
        <w:rPr>
          <w:sz w:val="22"/>
          <w:szCs w:val="22"/>
        </w:rPr>
        <w:t>б) копии документов, которые подтверждают наличие у соискателя лицензии на праве собственности или на ином законном основании соответствующих установленным требованиям и необходимых для осуществления деятельности по обороту наркотических средств, психотропных веществ и их прекурсоров, культивированию наркосодержащих растений оборудования, помещений и земельных участков, права на которые не зарегистрированы в Едином государственном реестре прав на недвижимое имущество и сделок с ним (в случае если такие права зарегистрированы в указанном реестре - сведения об этих помещениях и земельных участках) (за исключением медицинских организаций и обособленных подразделений медицинских организаций);</w:t>
      </w:r>
    </w:p>
    <w:p w:rsidR="005048DE" w:rsidRPr="005C07E5" w:rsidRDefault="005048DE" w:rsidP="005C07E5">
      <w:pPr>
        <w:pStyle w:val="ConsPlusNormal"/>
        <w:jc w:val="both"/>
        <w:rPr>
          <w:sz w:val="22"/>
          <w:szCs w:val="22"/>
        </w:rPr>
      </w:pPr>
      <w:r w:rsidRPr="005C07E5">
        <w:rPr>
          <w:sz w:val="22"/>
          <w:szCs w:val="22"/>
        </w:rPr>
        <w:t>(в ред. Постановления Правительства РФ от 06.08.2015 N 807)</w:t>
      </w:r>
    </w:p>
    <w:p w:rsidR="005048DE" w:rsidRPr="005C07E5" w:rsidRDefault="005048DE" w:rsidP="005C07E5">
      <w:pPr>
        <w:pStyle w:val="ConsPlusNormal"/>
        <w:ind w:firstLine="540"/>
        <w:jc w:val="both"/>
        <w:rPr>
          <w:sz w:val="22"/>
          <w:szCs w:val="22"/>
        </w:rPr>
      </w:pPr>
      <w:r w:rsidRPr="005C07E5">
        <w:rPr>
          <w:sz w:val="22"/>
          <w:szCs w:val="22"/>
        </w:rPr>
        <w:t>в) сведения о наличии заключения органа по контролю за оборотом наркотических средств и психотропных веществ, предусмотренного абзацем 3 пункта 3 статьи 10 Федерального закона "О наркотических средствах и психотропных веществах";</w:t>
      </w:r>
    </w:p>
    <w:p w:rsidR="005048DE" w:rsidRPr="005C07E5" w:rsidRDefault="005048DE" w:rsidP="005C07E5">
      <w:pPr>
        <w:pStyle w:val="ConsPlusNormal"/>
        <w:ind w:firstLine="540"/>
        <w:jc w:val="both"/>
        <w:rPr>
          <w:sz w:val="22"/>
          <w:szCs w:val="22"/>
        </w:rPr>
      </w:pPr>
      <w:r w:rsidRPr="005C07E5">
        <w:rPr>
          <w:sz w:val="22"/>
          <w:szCs w:val="22"/>
        </w:rPr>
        <w:t>г) сведения о сертификате специалиста, подтверждающем соответствующую профессиональную подготовку руководителя подразделения юридического лица, расположенного по новому адресу, при осуществлении оборота наркотических средств и психотропных веществ, внесенных в списки I - III перечня, прекурсоров, внесенных в список I перечня, и культивирования наркосодержащих растений.</w:t>
      </w:r>
    </w:p>
    <w:p w:rsidR="005048DE" w:rsidRPr="005C07E5" w:rsidRDefault="005048DE" w:rsidP="005C07E5">
      <w:pPr>
        <w:pStyle w:val="ConsPlusNormal"/>
        <w:ind w:firstLine="540"/>
        <w:jc w:val="both"/>
        <w:rPr>
          <w:sz w:val="22"/>
          <w:szCs w:val="22"/>
        </w:rPr>
      </w:pPr>
      <w:r w:rsidRPr="005C07E5">
        <w:rPr>
          <w:sz w:val="22"/>
          <w:szCs w:val="22"/>
        </w:rPr>
        <w:t>9. При намерении выполнять работу (оказывать услугу) по культивированию наркосодержащих растений, ранее не указанную в лицензии, лицензиат в заявлении о переоформлении лицензии указывает эту работу (услугу), а также представляет:</w:t>
      </w:r>
    </w:p>
    <w:p w:rsidR="005048DE" w:rsidRPr="005C07E5" w:rsidRDefault="005048DE" w:rsidP="005C07E5">
      <w:pPr>
        <w:pStyle w:val="ConsPlusNormal"/>
        <w:ind w:firstLine="540"/>
        <w:jc w:val="both"/>
        <w:rPr>
          <w:sz w:val="22"/>
          <w:szCs w:val="22"/>
        </w:rPr>
      </w:pPr>
      <w:r w:rsidRPr="005C07E5">
        <w:rPr>
          <w:sz w:val="22"/>
          <w:szCs w:val="22"/>
        </w:rPr>
        <w:t>а) сведения о новой работе (услуге) по культивированию наркосодержащих растений, которую лицензиат намерен выполнять (оказывать);</w:t>
      </w:r>
    </w:p>
    <w:p w:rsidR="005048DE" w:rsidRPr="005C07E5" w:rsidRDefault="005048DE" w:rsidP="005C07E5">
      <w:pPr>
        <w:pStyle w:val="ConsPlusNormal"/>
        <w:ind w:firstLine="540"/>
        <w:jc w:val="both"/>
        <w:rPr>
          <w:sz w:val="22"/>
          <w:szCs w:val="22"/>
        </w:rPr>
      </w:pPr>
      <w:r w:rsidRPr="005C07E5">
        <w:rPr>
          <w:sz w:val="22"/>
          <w:szCs w:val="22"/>
        </w:rPr>
        <w:t>б) копии документов, которые подтверждают наличие у соискателя лицензии на праве собственности или на ином законном основании соответствующих установленным требованиям и необходимых для осуществления деятельности по обороту наркотических средств, психотропных веществ и их прекурсоров, культивированию наркосодержащих растений оборудования, помещений и земельных участков, права на которые не зарегистрированы в Едином государственном реестре прав на недвижимое имущество и сделок с ним (в случае если такие права зарегистрированы в указанном реестре - сведения об этих помещениях и земельных участках);</w:t>
      </w:r>
    </w:p>
    <w:p w:rsidR="005048DE" w:rsidRPr="005C07E5" w:rsidRDefault="005048DE" w:rsidP="005C07E5">
      <w:pPr>
        <w:pStyle w:val="ConsPlusNormal"/>
        <w:ind w:firstLine="540"/>
        <w:jc w:val="both"/>
        <w:rPr>
          <w:sz w:val="22"/>
          <w:szCs w:val="22"/>
        </w:rPr>
      </w:pPr>
      <w:r w:rsidRPr="005C07E5">
        <w:rPr>
          <w:sz w:val="22"/>
          <w:szCs w:val="22"/>
        </w:rPr>
        <w:t>в) сведения о наличии заключения органа по контролю за оборотом наркотических средств и психотропных веществ, предусмотренного абзацем 3 пункта 3 статьи 10 Федерального закона "О наркотических средствах и психотропных веществах".</w:t>
      </w:r>
    </w:p>
    <w:p w:rsidR="005048DE" w:rsidRPr="005C07E5" w:rsidRDefault="005048DE" w:rsidP="005C07E5">
      <w:pPr>
        <w:pStyle w:val="ConsPlusNormal"/>
        <w:ind w:firstLine="540"/>
        <w:jc w:val="both"/>
        <w:rPr>
          <w:sz w:val="22"/>
          <w:szCs w:val="22"/>
        </w:rPr>
      </w:pPr>
      <w:r w:rsidRPr="005C07E5">
        <w:rPr>
          <w:sz w:val="22"/>
          <w:szCs w:val="22"/>
        </w:rPr>
        <w:t>10. При проведении проверки сведений, содержащихся в представленных соискателем лицензии (лицензиатом) заявлении и прилагаемых к нему документах, соблюдения соискателем лицензии (лицензиатом) лицензионных требований лицензирующий орган запрашивает необходимые для осуществления лицензирования сведения у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им организаций в порядке, установленном Федеральным законом "Об организации предоставления государственных и муниципальных услуг".</w:t>
      </w:r>
    </w:p>
    <w:p w:rsidR="005048DE" w:rsidRPr="005C07E5" w:rsidRDefault="005048DE" w:rsidP="005C07E5">
      <w:pPr>
        <w:pStyle w:val="ConsPlusNormal"/>
        <w:ind w:firstLine="540"/>
        <w:jc w:val="both"/>
        <w:rPr>
          <w:sz w:val="22"/>
          <w:szCs w:val="22"/>
        </w:rPr>
      </w:pPr>
      <w:r w:rsidRPr="005C07E5">
        <w:rPr>
          <w:sz w:val="22"/>
          <w:szCs w:val="22"/>
        </w:rPr>
        <w:t xml:space="preserve">11. Лицензирующий орган размещает в федеральной государственной информационной системе "Единый портал государственных и муниципальных услуг (функций)" в порядке, установленном Правительством Российской Федерации, сведения о ходе принятия им решения о предоставлении или переоформлении лицензии, проведения проверки соответствия соискателя лицензии и лицензиата лицензионным требованиям, предусмотренным </w:t>
      </w:r>
      <w:hyperlink w:anchor="Par58" w:tooltip="4. Соискатель лицензии на осуществление деятельности по обороту наркотических средств, психотропных веществ и их прекурсоров, культивированию наркосодержащих растений (далее - лицензия) должен соответствовать следующим лицензионным требованиям:" w:history="1">
        <w:r w:rsidRPr="005C07E5">
          <w:rPr>
            <w:sz w:val="22"/>
            <w:szCs w:val="22"/>
          </w:rPr>
          <w:t>пунктами 4</w:t>
        </w:r>
      </w:hyperlink>
      <w:r w:rsidRPr="005C07E5">
        <w:rPr>
          <w:sz w:val="22"/>
          <w:szCs w:val="22"/>
        </w:rPr>
        <w:t xml:space="preserve"> и </w:t>
      </w:r>
      <w:hyperlink w:anchor="Par69" w:tooltip="5. Лицензиат при осуществлении деятельности по обороту наркотических средств, психотропных веществ и их прекурсоров, культивированию наркосодержащих растений должен соответствовать следующим лицензионным требованиям:" w:history="1">
        <w:r w:rsidRPr="005C07E5">
          <w:rPr>
            <w:sz w:val="22"/>
            <w:szCs w:val="22"/>
          </w:rPr>
          <w:t>5</w:t>
        </w:r>
      </w:hyperlink>
      <w:r w:rsidRPr="005C07E5">
        <w:rPr>
          <w:sz w:val="22"/>
          <w:szCs w:val="22"/>
        </w:rPr>
        <w:t xml:space="preserve"> настоящего Положения.</w:t>
      </w:r>
    </w:p>
    <w:p w:rsidR="005048DE" w:rsidRPr="005C07E5" w:rsidRDefault="005048DE" w:rsidP="005C07E5">
      <w:pPr>
        <w:pStyle w:val="ConsPlusNormal"/>
        <w:ind w:firstLine="540"/>
        <w:jc w:val="both"/>
        <w:rPr>
          <w:sz w:val="22"/>
          <w:szCs w:val="22"/>
        </w:rPr>
      </w:pPr>
      <w:r w:rsidRPr="005C07E5">
        <w:rPr>
          <w:sz w:val="22"/>
          <w:szCs w:val="22"/>
        </w:rPr>
        <w:t>12. Информация, относящаяся к осуществлению деятельности по обороту наркотических средств, психотропных веществ и их прекурсоров, культивированию наркосодержащих растений, предусмотренная частями 1 и 2 статьи 21 Федерального закона "О лицензировании отдельных видов деятельности", размещается в официальных электронных либо печатных средствах массовой информации лицензирующего органа и (или) на информационных стендах в помещениях лицензирующего органа в течение 10 дней с даты:</w:t>
      </w:r>
    </w:p>
    <w:p w:rsidR="005048DE" w:rsidRPr="005C07E5" w:rsidRDefault="005048DE" w:rsidP="005C07E5">
      <w:pPr>
        <w:pStyle w:val="ConsPlusNormal"/>
        <w:ind w:firstLine="540"/>
        <w:jc w:val="both"/>
        <w:rPr>
          <w:sz w:val="22"/>
          <w:szCs w:val="22"/>
        </w:rPr>
      </w:pPr>
      <w:r w:rsidRPr="005C07E5">
        <w:rPr>
          <w:sz w:val="22"/>
          <w:szCs w:val="22"/>
        </w:rPr>
        <w:t>а) официального опубликования нормативных правовых актов, устанавливающих обязательные требования к лицензируемой деятельности;</w:t>
      </w:r>
    </w:p>
    <w:p w:rsidR="005048DE" w:rsidRPr="005C07E5" w:rsidRDefault="005048DE" w:rsidP="005C07E5">
      <w:pPr>
        <w:pStyle w:val="ConsPlusNormal"/>
        <w:ind w:firstLine="540"/>
        <w:jc w:val="both"/>
        <w:rPr>
          <w:sz w:val="22"/>
          <w:szCs w:val="22"/>
        </w:rPr>
      </w:pPr>
      <w:r w:rsidRPr="005C07E5">
        <w:rPr>
          <w:sz w:val="22"/>
          <w:szCs w:val="22"/>
        </w:rPr>
        <w:t>б) принятия лицензирующим органом решения о предоставлении, переоформлении, приостановлении, возобновлении, прекращении действия лицензии;</w:t>
      </w:r>
    </w:p>
    <w:p w:rsidR="005048DE" w:rsidRPr="005C07E5" w:rsidRDefault="005048DE" w:rsidP="005C07E5">
      <w:pPr>
        <w:pStyle w:val="ConsPlusNormal"/>
        <w:ind w:firstLine="540"/>
        <w:jc w:val="both"/>
        <w:rPr>
          <w:sz w:val="22"/>
          <w:szCs w:val="22"/>
        </w:rPr>
      </w:pPr>
      <w:r w:rsidRPr="005C07E5">
        <w:rPr>
          <w:sz w:val="22"/>
          <w:szCs w:val="22"/>
        </w:rPr>
        <w:t>в) получения от Федеральной налоговой службы сведений о ликвидации юридического лица или прекращении его деятельности в результате реорганизации, о прекращении физическим лицом деятельности в качестве индивидуального предпринимателя;</w:t>
      </w:r>
    </w:p>
    <w:p w:rsidR="005048DE" w:rsidRPr="005C07E5" w:rsidRDefault="005048DE" w:rsidP="005C07E5">
      <w:pPr>
        <w:pStyle w:val="ConsPlusNormal"/>
        <w:ind w:firstLine="540"/>
        <w:jc w:val="both"/>
        <w:rPr>
          <w:sz w:val="22"/>
          <w:szCs w:val="22"/>
        </w:rPr>
      </w:pPr>
      <w:r w:rsidRPr="005C07E5">
        <w:rPr>
          <w:sz w:val="22"/>
          <w:szCs w:val="22"/>
        </w:rPr>
        <w:t>г) вступления в законную силу решения суда об аннулировании лицензии.</w:t>
      </w:r>
    </w:p>
    <w:p w:rsidR="005048DE" w:rsidRPr="005C07E5" w:rsidRDefault="005048DE" w:rsidP="005C07E5">
      <w:pPr>
        <w:pStyle w:val="ConsPlusNormal"/>
        <w:ind w:firstLine="540"/>
        <w:jc w:val="both"/>
        <w:rPr>
          <w:sz w:val="22"/>
          <w:szCs w:val="22"/>
        </w:rPr>
      </w:pPr>
      <w:r w:rsidRPr="005C07E5">
        <w:rPr>
          <w:sz w:val="22"/>
          <w:szCs w:val="22"/>
        </w:rPr>
        <w:t>13. Лицензионный контроль осуществляется в порядке, предусмотренном Федеральным законом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Федеральным законом "О лицензировании отдельных видов деятельности".</w:t>
      </w:r>
    </w:p>
    <w:p w:rsidR="005048DE" w:rsidRPr="005C07E5" w:rsidRDefault="005048DE" w:rsidP="005C07E5">
      <w:pPr>
        <w:pStyle w:val="ConsPlusNormal"/>
        <w:ind w:firstLine="540"/>
        <w:jc w:val="both"/>
        <w:rPr>
          <w:sz w:val="22"/>
          <w:szCs w:val="22"/>
        </w:rPr>
      </w:pPr>
      <w:r w:rsidRPr="005C07E5">
        <w:rPr>
          <w:sz w:val="22"/>
          <w:szCs w:val="22"/>
        </w:rPr>
        <w:t>14. Представление соискателем лицензии заявления и документов, необходимых для получения лицензии, и их прием лицензирующим органом, принятие лицензирующим органом решения о предоставлении лицензии (об отказе в предоставлении лицензии), переоформлении лицензии (об отказе в переоформлении лицензии), приостановлении, возобновлении, прекращении действия лицензии, а также предоставление дубликата и копии лицензии, формирование и ведение лицензионного дела, ведение реестра лицензий и предоставление сведений, содержащихся в реестре лицензий, осуществляются в порядке, установленном Федеральным законом "О лицензировании отдельных видов деятельности".</w:t>
      </w:r>
    </w:p>
    <w:p w:rsidR="005048DE" w:rsidRPr="005C07E5" w:rsidRDefault="005048DE" w:rsidP="005C07E5">
      <w:pPr>
        <w:pStyle w:val="ConsPlusNormal"/>
        <w:ind w:firstLine="540"/>
        <w:jc w:val="both"/>
        <w:rPr>
          <w:sz w:val="22"/>
          <w:szCs w:val="22"/>
        </w:rPr>
      </w:pPr>
      <w:r w:rsidRPr="005C07E5">
        <w:rPr>
          <w:sz w:val="22"/>
          <w:szCs w:val="22"/>
        </w:rPr>
        <w:t xml:space="preserve">При принятии лицензирующим органом решения о предоставлении лицензии, предусматривающей выполнение работ и услуг, указанных в </w:t>
      </w:r>
      <w:hyperlink w:anchor="Par160" w:tooltip="2. Производство наркотических средств и психотропных веществ, внесенных в список I перечня наркотических средств, психотропных веществ и их прекурсоров, подлежащих контролю в Российской Федерации, в целях изготовления аналитических (стандартных) образцов." w:history="1">
        <w:r w:rsidRPr="005C07E5">
          <w:rPr>
            <w:sz w:val="22"/>
            <w:szCs w:val="22"/>
          </w:rPr>
          <w:t>пунктах 2</w:t>
        </w:r>
      </w:hyperlink>
      <w:r w:rsidRPr="005C07E5">
        <w:rPr>
          <w:sz w:val="22"/>
          <w:szCs w:val="22"/>
        </w:rPr>
        <w:t xml:space="preserve">, </w:t>
      </w:r>
      <w:hyperlink w:anchor="Par161" w:tooltip="3. Изготовление аналитических (стандартных) образцов наркотических средств и психотропных веществ, внесенных в список I перечня наркотических средств, психотропных веществ и их прекурсоров, подлежащих контролю в Российской Федерации." w:history="1">
        <w:r w:rsidRPr="005C07E5">
          <w:rPr>
            <w:sz w:val="22"/>
            <w:szCs w:val="22"/>
          </w:rPr>
          <w:t>3</w:t>
        </w:r>
      </w:hyperlink>
      <w:r w:rsidRPr="005C07E5">
        <w:rPr>
          <w:sz w:val="22"/>
          <w:szCs w:val="22"/>
        </w:rPr>
        <w:t xml:space="preserve">, </w:t>
      </w:r>
      <w:hyperlink w:anchor="Par169" w:tooltip="11. Использование наркотических средств и психотропных веществ, внесенных в список I перечня наркотических средств, психотропных веществ и их прекурсоров, подлежащих контролю в Российской Федерации, в научных и учебных целях." w:history="1">
        <w:r w:rsidRPr="005C07E5">
          <w:rPr>
            <w:sz w:val="22"/>
            <w:szCs w:val="22"/>
          </w:rPr>
          <w:t>11</w:t>
        </w:r>
      </w:hyperlink>
      <w:r w:rsidRPr="005C07E5">
        <w:rPr>
          <w:sz w:val="22"/>
          <w:szCs w:val="22"/>
        </w:rPr>
        <w:t xml:space="preserve">, </w:t>
      </w:r>
      <w:hyperlink w:anchor="Par173" w:tooltip="15. Производство прекурсоров наркотических средств и психотропных веществ, внесенных в список I перечня наркотических средств, психотропных веществ и их прекурсоров, подлежащих контролю в Российской Федерации, в целях изготовления аналитических (стандартных) образцов." w:history="1">
        <w:r w:rsidRPr="005C07E5">
          <w:rPr>
            <w:sz w:val="22"/>
            <w:szCs w:val="22"/>
          </w:rPr>
          <w:t>15</w:t>
        </w:r>
      </w:hyperlink>
      <w:r w:rsidRPr="005C07E5">
        <w:rPr>
          <w:sz w:val="22"/>
          <w:szCs w:val="22"/>
        </w:rPr>
        <w:t xml:space="preserve">, </w:t>
      </w:r>
      <w:hyperlink w:anchor="Par174" w:tooltip="16. Изготовление аналитических (стандартных) образцов прекурсоров наркотических средств и психотропных веществ, внесенных в список I перечня наркотических средств, психотропных веществ и их прекурсоров, подлежащих контролю в Российской Федерации." w:history="1">
        <w:r w:rsidRPr="005C07E5">
          <w:rPr>
            <w:sz w:val="22"/>
            <w:szCs w:val="22"/>
          </w:rPr>
          <w:t>16</w:t>
        </w:r>
      </w:hyperlink>
      <w:r w:rsidRPr="005C07E5">
        <w:rPr>
          <w:sz w:val="22"/>
          <w:szCs w:val="22"/>
        </w:rPr>
        <w:t xml:space="preserve">, </w:t>
      </w:r>
      <w:hyperlink w:anchor="Par181" w:tooltip="23. Использование прекурсоров наркотических средств и психотропных веществ, внесенных в список I перечня наркотических средств, психотропных веществ и их прекурсоров, подлежащих контролю в Российской Федерации, в научных и учебных целях." w:history="1">
        <w:r w:rsidRPr="005C07E5">
          <w:rPr>
            <w:sz w:val="22"/>
            <w:szCs w:val="22"/>
          </w:rPr>
          <w:t>23</w:t>
        </w:r>
      </w:hyperlink>
      <w:r w:rsidRPr="005C07E5">
        <w:rPr>
          <w:sz w:val="22"/>
          <w:szCs w:val="22"/>
        </w:rPr>
        <w:t xml:space="preserve">, </w:t>
      </w:r>
      <w:hyperlink w:anchor="Par185" w:tooltip="27. Производство наркотических средств и психотропных веществ, внесенных в список II перечня наркотических средств, психотропных веществ и их прекурсоров, подлежащих контролю в Российской Федерации." w:history="1">
        <w:r w:rsidRPr="005C07E5">
          <w:rPr>
            <w:sz w:val="22"/>
            <w:szCs w:val="22"/>
          </w:rPr>
          <w:t>27</w:t>
        </w:r>
      </w:hyperlink>
      <w:r w:rsidRPr="005C07E5">
        <w:rPr>
          <w:sz w:val="22"/>
          <w:szCs w:val="22"/>
        </w:rPr>
        <w:t xml:space="preserve">, </w:t>
      </w:r>
      <w:hyperlink w:anchor="Par186" w:tooltip="28. Изготовление наркотических средств и психотропных веществ, внесенных в список II перечня наркотических средств, психотропных веществ и их прекурсоров, подлежащих контролю в Российской Федерации." w:history="1">
        <w:r w:rsidRPr="005C07E5">
          <w:rPr>
            <w:sz w:val="22"/>
            <w:szCs w:val="22"/>
          </w:rPr>
          <w:t>28</w:t>
        </w:r>
      </w:hyperlink>
      <w:r w:rsidRPr="005C07E5">
        <w:rPr>
          <w:sz w:val="22"/>
          <w:szCs w:val="22"/>
        </w:rPr>
        <w:t xml:space="preserve">, </w:t>
      </w:r>
      <w:hyperlink w:anchor="Par197" w:tooltip="39. Использование наркотических средств и психотропных веществ, внесенных в список II перечня наркотических средств, психотропных веществ и их прекурсоров, подлежащих контролю в Российской Федерации, в научных и учебных целях." w:history="1">
        <w:r w:rsidRPr="005C07E5">
          <w:rPr>
            <w:sz w:val="22"/>
            <w:szCs w:val="22"/>
          </w:rPr>
          <w:t>39</w:t>
        </w:r>
      </w:hyperlink>
      <w:r w:rsidRPr="005C07E5">
        <w:rPr>
          <w:sz w:val="22"/>
          <w:szCs w:val="22"/>
        </w:rPr>
        <w:t xml:space="preserve">, </w:t>
      </w:r>
      <w:hyperlink w:anchor="Par201" w:tooltip="43. Производство психотропных веществ, внесенных в список III перечня наркотических средств, психотропных веществ и их прекурсоров, подлежащих контролю в Российской Федерации." w:history="1">
        <w:r w:rsidRPr="005C07E5">
          <w:rPr>
            <w:sz w:val="22"/>
            <w:szCs w:val="22"/>
          </w:rPr>
          <w:t>43</w:t>
        </w:r>
      </w:hyperlink>
      <w:r w:rsidRPr="005C07E5">
        <w:rPr>
          <w:sz w:val="22"/>
          <w:szCs w:val="22"/>
        </w:rPr>
        <w:t xml:space="preserve">, </w:t>
      </w:r>
      <w:hyperlink w:anchor="Par202" w:tooltip="44. Изготовление психотропных веществ, внесенных в список III перечня наркотических средств, психотропных веществ и их прекурсоров, подлежащих контролю в Российской Федерации." w:history="1">
        <w:r w:rsidRPr="005C07E5">
          <w:rPr>
            <w:sz w:val="22"/>
            <w:szCs w:val="22"/>
          </w:rPr>
          <w:t>44</w:t>
        </w:r>
      </w:hyperlink>
      <w:r w:rsidRPr="005C07E5">
        <w:rPr>
          <w:sz w:val="22"/>
          <w:szCs w:val="22"/>
        </w:rPr>
        <w:t xml:space="preserve">, </w:t>
      </w:r>
      <w:hyperlink w:anchor="Par213" w:tooltip="55. Использование психотропных веществ, внесенных в список III перечня наркотических средств, психотропных веществ и их прекурсоров, подлежащих контролю в Российской Федерации, в научных и учебных целях." w:history="1">
        <w:r w:rsidRPr="005C07E5">
          <w:rPr>
            <w:sz w:val="22"/>
            <w:szCs w:val="22"/>
          </w:rPr>
          <w:t>55</w:t>
        </w:r>
      </w:hyperlink>
      <w:r w:rsidRPr="005C07E5">
        <w:rPr>
          <w:sz w:val="22"/>
          <w:szCs w:val="22"/>
        </w:rPr>
        <w:t xml:space="preserve">, </w:t>
      </w:r>
      <w:hyperlink w:anchor="Par221" w:tooltip="63. Использование прекурсоров наркотических средств и психотропных веществ, внесенных в таблицу I списка IV перечня наркотических средств, психотропных веществ и их прекурсоров, подлежащих контролю в Российской Федерации." w:history="1">
        <w:r w:rsidRPr="005C07E5">
          <w:rPr>
            <w:sz w:val="22"/>
            <w:szCs w:val="22"/>
          </w:rPr>
          <w:t>63</w:t>
        </w:r>
      </w:hyperlink>
      <w:r w:rsidRPr="005C07E5">
        <w:rPr>
          <w:sz w:val="22"/>
          <w:szCs w:val="22"/>
        </w:rPr>
        <w:t xml:space="preserve"> приложения к настоящему Положению, в лицензии указываются наименования конкретных наркотических средств, психотропных веществ и (или) прекурсоров в соответствии со статьями 17 и 34 Федерального закона "О наркотических средствах и психотропных веществах".</w:t>
      </w:r>
    </w:p>
    <w:p w:rsidR="005048DE" w:rsidRPr="005C07E5" w:rsidRDefault="005048DE" w:rsidP="005C07E5">
      <w:pPr>
        <w:pStyle w:val="ConsPlusNormal"/>
        <w:ind w:firstLine="540"/>
        <w:jc w:val="both"/>
        <w:rPr>
          <w:sz w:val="22"/>
          <w:szCs w:val="22"/>
        </w:rPr>
      </w:pPr>
      <w:r w:rsidRPr="005C07E5">
        <w:rPr>
          <w:sz w:val="22"/>
          <w:szCs w:val="22"/>
        </w:rPr>
        <w:t>15. Ведение сводного реестра лицензий, в том числе лицензий, выданных органами исполнительной власти субъектов Российской Федерации в соответствии с переданными полномочиями, осуществляет Федеральная служба по надзору в сфере здравоохранения.</w:t>
      </w:r>
    </w:p>
    <w:p w:rsidR="005048DE" w:rsidRPr="005C07E5" w:rsidRDefault="005048DE" w:rsidP="005C07E5">
      <w:pPr>
        <w:pStyle w:val="ConsPlusNormal"/>
        <w:jc w:val="both"/>
        <w:rPr>
          <w:sz w:val="22"/>
          <w:szCs w:val="22"/>
        </w:rPr>
      </w:pPr>
      <w:r w:rsidRPr="005C07E5">
        <w:rPr>
          <w:sz w:val="22"/>
          <w:szCs w:val="22"/>
        </w:rPr>
        <w:t>(в ред. Постановления Правительства РФ от 04.09.2012 N 882)</w:t>
      </w:r>
    </w:p>
    <w:p w:rsidR="005048DE" w:rsidRPr="005C07E5" w:rsidRDefault="005048DE" w:rsidP="005C07E5">
      <w:pPr>
        <w:pStyle w:val="ConsPlusNormal"/>
        <w:ind w:firstLine="540"/>
        <w:jc w:val="both"/>
        <w:rPr>
          <w:sz w:val="22"/>
          <w:szCs w:val="22"/>
        </w:rPr>
      </w:pPr>
      <w:r w:rsidRPr="005C07E5">
        <w:rPr>
          <w:sz w:val="22"/>
          <w:szCs w:val="22"/>
        </w:rPr>
        <w:t>16. Органы исполнительной власти субъектов Российской Федерации ежемесячно, до 10-го числа, направляют в печатном и электронном виде данные, содержащиеся в реестрах лицензий субъектов Российской Федерации, в Федеральную службу по надзору в сфере здравоохранения.</w:t>
      </w:r>
    </w:p>
    <w:p w:rsidR="005048DE" w:rsidRPr="005C07E5" w:rsidRDefault="005048DE" w:rsidP="005C07E5">
      <w:pPr>
        <w:pStyle w:val="ConsPlusNormal"/>
        <w:jc w:val="both"/>
        <w:rPr>
          <w:sz w:val="22"/>
          <w:szCs w:val="22"/>
        </w:rPr>
      </w:pPr>
      <w:r w:rsidRPr="005C07E5">
        <w:rPr>
          <w:sz w:val="22"/>
          <w:szCs w:val="22"/>
        </w:rPr>
        <w:t>(в ред. Постановления Правительства РФ от 04.09.2012 N 882)</w:t>
      </w:r>
    </w:p>
    <w:p w:rsidR="005048DE" w:rsidRPr="005C07E5" w:rsidRDefault="005048DE" w:rsidP="005C07E5">
      <w:pPr>
        <w:pStyle w:val="ConsPlusNormal"/>
        <w:ind w:firstLine="540"/>
        <w:jc w:val="both"/>
        <w:rPr>
          <w:sz w:val="22"/>
          <w:szCs w:val="22"/>
        </w:rPr>
      </w:pPr>
      <w:r w:rsidRPr="005C07E5">
        <w:rPr>
          <w:sz w:val="22"/>
          <w:szCs w:val="22"/>
        </w:rPr>
        <w:t>17. За предоставление или переоформление лицензирующим органом лицензии, выдачу дубликата лицензии на бумажном носителе уплачивается государственная пошлина в размерах и порядке, которые установлены законодательством Российской Федерации о налогах и сборах.</w:t>
      </w:r>
    </w:p>
    <w:p w:rsidR="005048DE" w:rsidRPr="005C07E5" w:rsidRDefault="005048DE" w:rsidP="005C07E5">
      <w:pPr>
        <w:pStyle w:val="ConsPlusNormal"/>
        <w:ind w:firstLine="540"/>
        <w:jc w:val="both"/>
        <w:rPr>
          <w:sz w:val="22"/>
          <w:szCs w:val="22"/>
        </w:rPr>
      </w:pPr>
      <w:r w:rsidRPr="005C07E5">
        <w:rPr>
          <w:sz w:val="22"/>
          <w:szCs w:val="22"/>
        </w:rPr>
        <w:t>18. Федеральная служба по надзору в сфере здравоохранения направляет в течение 5 рабочих дней в органы государственной власти субъектов Российской Федерации, осуществляющие полномочия, указанные в пункте 1 части 1 статьи 15 Федерального закона "Об основах охраны здоровья граждан в Российской Федерации", заверенные копии приказов о приостановлении и возобновлении действия лицензий, назначении проверок лицензиатов, копии актов проверок лицензиатов, предписаний об устранении выявленных нарушений лицензионных требований, протоколов об административных правонарушениях, постановлений о назначении административных наказаний и других документов, связанных с осуществлением лицензионного контроля в отношении лицензиатов (за исключением лицензиатов, представивших заявления о переоформлении лицензий), осуществляющих деятельность по обороту наркотических средств, психотропных веществ и их прекурсоров, культивированию наркосодержащих растений, для включения в лицензионные дела.</w:t>
      </w:r>
    </w:p>
    <w:p w:rsidR="005048DE" w:rsidRPr="005C07E5" w:rsidRDefault="005048DE" w:rsidP="005C07E5">
      <w:pPr>
        <w:pStyle w:val="ConsPlusNormal"/>
        <w:jc w:val="both"/>
        <w:rPr>
          <w:sz w:val="22"/>
          <w:szCs w:val="22"/>
        </w:rPr>
      </w:pPr>
      <w:r w:rsidRPr="005C07E5">
        <w:rPr>
          <w:sz w:val="22"/>
          <w:szCs w:val="22"/>
        </w:rPr>
        <w:t>(п. 18 введен Постановлением Правительства РФ от 23.09.2016 N 956)</w:t>
      </w:r>
    </w:p>
    <w:p w:rsidR="005048DE" w:rsidRPr="005C07E5" w:rsidRDefault="005048DE" w:rsidP="005C07E5">
      <w:pPr>
        <w:pStyle w:val="ConsPlusNormal"/>
        <w:ind w:firstLine="540"/>
        <w:jc w:val="both"/>
        <w:rPr>
          <w:sz w:val="22"/>
          <w:szCs w:val="22"/>
        </w:rPr>
      </w:pPr>
    </w:p>
    <w:p w:rsidR="005048DE" w:rsidRPr="005C07E5" w:rsidRDefault="005048DE" w:rsidP="005C07E5">
      <w:pPr>
        <w:pStyle w:val="ConsPlusNormal"/>
        <w:jc w:val="right"/>
        <w:outlineLvl w:val="1"/>
        <w:rPr>
          <w:sz w:val="22"/>
          <w:szCs w:val="22"/>
        </w:rPr>
      </w:pPr>
      <w:r w:rsidRPr="005C07E5">
        <w:rPr>
          <w:sz w:val="22"/>
          <w:szCs w:val="22"/>
        </w:rPr>
        <w:t>Приложение</w:t>
      </w:r>
    </w:p>
    <w:p w:rsidR="005048DE" w:rsidRPr="005C07E5" w:rsidRDefault="005048DE" w:rsidP="005C07E5">
      <w:pPr>
        <w:pStyle w:val="ConsPlusNormal"/>
        <w:jc w:val="right"/>
        <w:rPr>
          <w:sz w:val="22"/>
          <w:szCs w:val="22"/>
        </w:rPr>
      </w:pPr>
      <w:r w:rsidRPr="005C07E5">
        <w:rPr>
          <w:sz w:val="22"/>
          <w:szCs w:val="22"/>
        </w:rPr>
        <w:t>к Положению о лицензировании</w:t>
      </w:r>
    </w:p>
    <w:p w:rsidR="005048DE" w:rsidRPr="005C07E5" w:rsidRDefault="005048DE" w:rsidP="005C07E5">
      <w:pPr>
        <w:pStyle w:val="ConsPlusNormal"/>
        <w:jc w:val="right"/>
        <w:rPr>
          <w:sz w:val="22"/>
          <w:szCs w:val="22"/>
        </w:rPr>
      </w:pPr>
      <w:r w:rsidRPr="005C07E5">
        <w:rPr>
          <w:sz w:val="22"/>
          <w:szCs w:val="22"/>
        </w:rPr>
        <w:t>деятельности по обороту наркотических</w:t>
      </w:r>
    </w:p>
    <w:p w:rsidR="005048DE" w:rsidRPr="005C07E5" w:rsidRDefault="005048DE" w:rsidP="005C07E5">
      <w:pPr>
        <w:pStyle w:val="ConsPlusNormal"/>
        <w:jc w:val="right"/>
        <w:rPr>
          <w:sz w:val="22"/>
          <w:szCs w:val="22"/>
        </w:rPr>
      </w:pPr>
      <w:r w:rsidRPr="005C07E5">
        <w:rPr>
          <w:sz w:val="22"/>
          <w:szCs w:val="22"/>
        </w:rPr>
        <w:t>средств, психотропных веществ</w:t>
      </w:r>
    </w:p>
    <w:p w:rsidR="005048DE" w:rsidRPr="005C07E5" w:rsidRDefault="005048DE" w:rsidP="005C07E5">
      <w:pPr>
        <w:pStyle w:val="ConsPlusNormal"/>
        <w:jc w:val="right"/>
        <w:rPr>
          <w:sz w:val="22"/>
          <w:szCs w:val="22"/>
        </w:rPr>
      </w:pPr>
      <w:r w:rsidRPr="005C07E5">
        <w:rPr>
          <w:sz w:val="22"/>
          <w:szCs w:val="22"/>
        </w:rPr>
        <w:t>и их прекурсоров, культивированию</w:t>
      </w:r>
    </w:p>
    <w:p w:rsidR="005048DE" w:rsidRPr="005C07E5" w:rsidRDefault="005048DE" w:rsidP="005C07E5">
      <w:pPr>
        <w:pStyle w:val="ConsPlusNormal"/>
        <w:jc w:val="right"/>
        <w:rPr>
          <w:sz w:val="22"/>
          <w:szCs w:val="22"/>
        </w:rPr>
      </w:pPr>
      <w:r w:rsidRPr="005C07E5">
        <w:rPr>
          <w:sz w:val="22"/>
          <w:szCs w:val="22"/>
        </w:rPr>
        <w:t>наркосодержащих растений</w:t>
      </w:r>
    </w:p>
    <w:p w:rsidR="005048DE" w:rsidRPr="005C07E5" w:rsidRDefault="005048DE" w:rsidP="005C07E5">
      <w:pPr>
        <w:pStyle w:val="ConsPlusNormal"/>
        <w:ind w:firstLine="540"/>
        <w:jc w:val="both"/>
        <w:rPr>
          <w:sz w:val="22"/>
          <w:szCs w:val="22"/>
        </w:rPr>
      </w:pPr>
    </w:p>
    <w:p w:rsidR="005048DE" w:rsidRPr="005C07E5" w:rsidRDefault="005048DE" w:rsidP="005C07E5">
      <w:pPr>
        <w:pStyle w:val="ConsPlusNormal"/>
        <w:jc w:val="center"/>
        <w:rPr>
          <w:sz w:val="22"/>
          <w:szCs w:val="22"/>
        </w:rPr>
      </w:pPr>
      <w:bookmarkStart w:id="9" w:name="Par151"/>
      <w:bookmarkEnd w:id="9"/>
      <w:r w:rsidRPr="005C07E5">
        <w:rPr>
          <w:sz w:val="22"/>
          <w:szCs w:val="22"/>
        </w:rPr>
        <w:t>ПЕРЕЧЕНЬ</w:t>
      </w:r>
    </w:p>
    <w:p w:rsidR="005048DE" w:rsidRPr="005C07E5" w:rsidRDefault="005048DE" w:rsidP="005C07E5">
      <w:pPr>
        <w:pStyle w:val="ConsPlusNormal"/>
        <w:jc w:val="center"/>
        <w:rPr>
          <w:sz w:val="22"/>
          <w:szCs w:val="22"/>
        </w:rPr>
      </w:pPr>
      <w:r w:rsidRPr="005C07E5">
        <w:rPr>
          <w:sz w:val="22"/>
          <w:szCs w:val="22"/>
        </w:rPr>
        <w:t>РАБОТ И УСЛУГ, СОСТАВЛЯЮЩИХ ДЕЯТЕЛЬНОСТЬ ПО ОБОРОТУ</w:t>
      </w:r>
    </w:p>
    <w:p w:rsidR="005048DE" w:rsidRPr="005C07E5" w:rsidRDefault="005048DE" w:rsidP="005C07E5">
      <w:pPr>
        <w:pStyle w:val="ConsPlusNormal"/>
        <w:jc w:val="center"/>
        <w:rPr>
          <w:sz w:val="22"/>
          <w:szCs w:val="22"/>
        </w:rPr>
      </w:pPr>
      <w:r w:rsidRPr="005C07E5">
        <w:rPr>
          <w:sz w:val="22"/>
          <w:szCs w:val="22"/>
        </w:rPr>
        <w:t>НАРКОТИЧЕСКИХ СРЕДСТВ, ПСИХОТРОПНЫХ ВЕЩЕСТВ И ИХ</w:t>
      </w:r>
    </w:p>
    <w:p w:rsidR="005048DE" w:rsidRPr="005C07E5" w:rsidRDefault="005048DE" w:rsidP="005C07E5">
      <w:pPr>
        <w:pStyle w:val="ConsPlusNormal"/>
        <w:jc w:val="center"/>
        <w:rPr>
          <w:sz w:val="22"/>
          <w:szCs w:val="22"/>
        </w:rPr>
      </w:pPr>
      <w:r w:rsidRPr="005C07E5">
        <w:rPr>
          <w:sz w:val="22"/>
          <w:szCs w:val="22"/>
        </w:rPr>
        <w:t>ПРЕКУРСОРОВ, КУЛЬТИВИРОВАНИЮ НАРКОСОДЕРЖАЩИХ РАСТЕНИЙ</w:t>
      </w:r>
    </w:p>
    <w:p w:rsidR="005048DE" w:rsidRPr="005C07E5" w:rsidRDefault="005048DE" w:rsidP="005C07E5">
      <w:pPr>
        <w:pStyle w:val="ConsPlusNormal"/>
        <w:jc w:val="center"/>
        <w:rPr>
          <w:sz w:val="22"/>
          <w:szCs w:val="22"/>
        </w:rPr>
      </w:pPr>
      <w:r w:rsidRPr="005C07E5">
        <w:rPr>
          <w:sz w:val="22"/>
          <w:szCs w:val="22"/>
        </w:rPr>
        <w:t>(в ред. Постановления Правительства РФ от 24.05.2012 N 507)</w:t>
      </w:r>
    </w:p>
    <w:p w:rsidR="005048DE" w:rsidRPr="005C07E5" w:rsidRDefault="005048DE" w:rsidP="005C07E5">
      <w:pPr>
        <w:pStyle w:val="ConsPlusNormal"/>
        <w:ind w:firstLine="540"/>
        <w:jc w:val="both"/>
        <w:rPr>
          <w:sz w:val="22"/>
          <w:szCs w:val="22"/>
        </w:rPr>
      </w:pPr>
    </w:p>
    <w:p w:rsidR="005048DE" w:rsidRPr="005C07E5" w:rsidRDefault="005048DE" w:rsidP="005C07E5">
      <w:pPr>
        <w:pStyle w:val="ConsPlusNormal"/>
        <w:ind w:firstLine="540"/>
        <w:jc w:val="both"/>
        <w:rPr>
          <w:sz w:val="22"/>
          <w:szCs w:val="22"/>
        </w:rPr>
      </w:pPr>
      <w:r w:rsidRPr="005C07E5">
        <w:rPr>
          <w:sz w:val="22"/>
          <w:szCs w:val="22"/>
        </w:rPr>
        <w:t>1. Разработка новых наркотических средств и психотропных веществ, внесенных в список 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bookmarkStart w:id="10" w:name="Par160"/>
      <w:bookmarkEnd w:id="10"/>
      <w:r w:rsidRPr="005C07E5">
        <w:rPr>
          <w:sz w:val="22"/>
          <w:szCs w:val="22"/>
        </w:rPr>
        <w:t>2. Производство наркотических средств и психотропных веществ, внесенных в список I перечня наркотических средств, психотропных веществ и их прекурсоров, подлежащих контролю в Российской Федерации, в целях изготовления аналитических (стандартных) образцов.</w:t>
      </w:r>
    </w:p>
    <w:p w:rsidR="005048DE" w:rsidRPr="005C07E5" w:rsidRDefault="005048DE" w:rsidP="005C07E5">
      <w:pPr>
        <w:pStyle w:val="ConsPlusNormal"/>
        <w:ind w:firstLine="540"/>
        <w:jc w:val="both"/>
        <w:rPr>
          <w:sz w:val="22"/>
          <w:szCs w:val="22"/>
        </w:rPr>
      </w:pPr>
      <w:bookmarkStart w:id="11" w:name="Par161"/>
      <w:bookmarkEnd w:id="11"/>
      <w:r w:rsidRPr="005C07E5">
        <w:rPr>
          <w:sz w:val="22"/>
          <w:szCs w:val="22"/>
        </w:rPr>
        <w:t>3. Изготовление аналитических (стандартных) образцов наркотических средств и психотропных веществ, внесенных в список 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r w:rsidRPr="005C07E5">
        <w:rPr>
          <w:sz w:val="22"/>
          <w:szCs w:val="22"/>
        </w:rPr>
        <w:t>4. Переработка наркотических средств и психотропных веществ, внесенных в список 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r w:rsidRPr="005C07E5">
        <w:rPr>
          <w:sz w:val="22"/>
          <w:szCs w:val="22"/>
        </w:rPr>
        <w:t>5. Хранение наркотических средств и психотропных веществ, внесенных в список 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r w:rsidRPr="005C07E5">
        <w:rPr>
          <w:sz w:val="22"/>
          <w:szCs w:val="22"/>
        </w:rPr>
        <w:t>6. Перевозка наркотических средств и психотропных веществ, внесенных в список 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r w:rsidRPr="005C07E5">
        <w:rPr>
          <w:sz w:val="22"/>
          <w:szCs w:val="22"/>
        </w:rPr>
        <w:t>7. Реализация наркотических средств и психотропных веществ, внесенных в список 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r w:rsidRPr="005C07E5">
        <w:rPr>
          <w:sz w:val="22"/>
          <w:szCs w:val="22"/>
        </w:rPr>
        <w:t>8. Отпуск (за исключением отпуска физическим лицам) наркотических средств и психотропных веществ, внесенных в список 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r w:rsidRPr="005C07E5">
        <w:rPr>
          <w:sz w:val="22"/>
          <w:szCs w:val="22"/>
        </w:rPr>
        <w:t>9. Распределение наркотических средств и психотропных веществ, внесенных в список 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r w:rsidRPr="005C07E5">
        <w:rPr>
          <w:sz w:val="22"/>
          <w:szCs w:val="22"/>
        </w:rPr>
        <w:t>10. Приобретение наркотических средств и психотропных веществ, внесенных в список 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bookmarkStart w:id="12" w:name="Par169"/>
      <w:bookmarkEnd w:id="12"/>
      <w:r w:rsidRPr="005C07E5">
        <w:rPr>
          <w:sz w:val="22"/>
          <w:szCs w:val="22"/>
        </w:rPr>
        <w:t>11. Использование наркотических средств и психотропных веществ, внесенных в список I перечня наркотических средств, психотропных веществ и их прекурсоров, подлежащих контролю в Российской Федерации, в научных и учебных целях.</w:t>
      </w:r>
    </w:p>
    <w:p w:rsidR="005048DE" w:rsidRPr="005C07E5" w:rsidRDefault="005048DE" w:rsidP="005C07E5">
      <w:pPr>
        <w:pStyle w:val="ConsPlusNormal"/>
        <w:ind w:firstLine="540"/>
        <w:jc w:val="both"/>
        <w:rPr>
          <w:sz w:val="22"/>
          <w:szCs w:val="22"/>
        </w:rPr>
      </w:pPr>
      <w:r w:rsidRPr="005C07E5">
        <w:rPr>
          <w:sz w:val="22"/>
          <w:szCs w:val="22"/>
        </w:rPr>
        <w:t>12. Использование наркотических средств и психотропных веществ, внесенных в список I перечня наркотических средств, психотропных веществ и их прекурсоров, подлежащих контролю в Российской Федерации, в экспертной деятельности.</w:t>
      </w:r>
    </w:p>
    <w:p w:rsidR="005048DE" w:rsidRPr="005C07E5" w:rsidRDefault="005048DE" w:rsidP="005C07E5">
      <w:pPr>
        <w:pStyle w:val="ConsPlusNormal"/>
        <w:ind w:firstLine="540"/>
        <w:jc w:val="both"/>
        <w:rPr>
          <w:sz w:val="22"/>
          <w:szCs w:val="22"/>
        </w:rPr>
      </w:pPr>
      <w:r w:rsidRPr="005C07E5">
        <w:rPr>
          <w:sz w:val="22"/>
          <w:szCs w:val="22"/>
        </w:rPr>
        <w:t>13. Уничтожение наркотических средств и психотропных веществ, внесенных в список 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r w:rsidRPr="005C07E5">
        <w:rPr>
          <w:sz w:val="22"/>
          <w:szCs w:val="22"/>
        </w:rPr>
        <w:t>14. Разработка новых прекурсоров наркотических средств и психотропных веществ, внесенных в список 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bookmarkStart w:id="13" w:name="Par173"/>
      <w:bookmarkEnd w:id="13"/>
      <w:r w:rsidRPr="005C07E5">
        <w:rPr>
          <w:sz w:val="22"/>
          <w:szCs w:val="22"/>
        </w:rPr>
        <w:t>15. Производство прекурсоров наркотических средств и психотропных веществ, внесенных в список I перечня наркотических средств, психотропных веществ и их прекурсоров, подлежащих контролю в Российской Федерации, в целях изготовления аналитических (стандартных) образцов.</w:t>
      </w:r>
    </w:p>
    <w:p w:rsidR="005048DE" w:rsidRPr="005C07E5" w:rsidRDefault="005048DE" w:rsidP="005C07E5">
      <w:pPr>
        <w:pStyle w:val="ConsPlusNormal"/>
        <w:ind w:firstLine="540"/>
        <w:jc w:val="both"/>
        <w:rPr>
          <w:sz w:val="22"/>
          <w:szCs w:val="22"/>
        </w:rPr>
      </w:pPr>
      <w:bookmarkStart w:id="14" w:name="Par174"/>
      <w:bookmarkEnd w:id="14"/>
      <w:r w:rsidRPr="005C07E5">
        <w:rPr>
          <w:sz w:val="22"/>
          <w:szCs w:val="22"/>
        </w:rPr>
        <w:t>16. Изготовление аналитических (стандартных) образцов прекурсоров наркотических средств и психотропных веществ, внесенных в список 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r w:rsidRPr="005C07E5">
        <w:rPr>
          <w:sz w:val="22"/>
          <w:szCs w:val="22"/>
        </w:rPr>
        <w:t>17. Переработка прекурсоров наркотических средств и психотропных веществ, внесенных в список 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r w:rsidRPr="005C07E5">
        <w:rPr>
          <w:sz w:val="22"/>
          <w:szCs w:val="22"/>
        </w:rPr>
        <w:t>18. Хранение прекурсоров наркотических средств и психотропных веществ, внесенных в список 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r w:rsidRPr="005C07E5">
        <w:rPr>
          <w:sz w:val="22"/>
          <w:szCs w:val="22"/>
        </w:rPr>
        <w:t>19. Перевозка прекурсоров наркотических средств и психотропных веществ, внесенных в список 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r w:rsidRPr="005C07E5">
        <w:rPr>
          <w:sz w:val="22"/>
          <w:szCs w:val="22"/>
        </w:rPr>
        <w:t>20. Отпуск (за исключением отпуска физическим лицам) прекурсоров наркотических средств и психотропных веществ, внесенных в список 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r w:rsidRPr="005C07E5">
        <w:rPr>
          <w:sz w:val="22"/>
          <w:szCs w:val="22"/>
        </w:rPr>
        <w:t>21. Реализация прекурсоров наркотических средств и психотропных веществ, внесенных в список 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r w:rsidRPr="005C07E5">
        <w:rPr>
          <w:sz w:val="22"/>
          <w:szCs w:val="22"/>
        </w:rPr>
        <w:t>22. Приобретение прекурсоров наркотических средств и психотропных веществ, внесенных в список 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bookmarkStart w:id="15" w:name="Par181"/>
      <w:bookmarkEnd w:id="15"/>
      <w:r w:rsidRPr="005C07E5">
        <w:rPr>
          <w:sz w:val="22"/>
          <w:szCs w:val="22"/>
        </w:rPr>
        <w:t>23. Использование прекурсоров наркотических средств и психотропных веществ, внесенных в список I перечня наркотических средств, психотропных веществ и их прекурсоров, подлежащих контролю в Российской Федерации, в научных и учебных целях.</w:t>
      </w:r>
    </w:p>
    <w:p w:rsidR="005048DE" w:rsidRPr="005C07E5" w:rsidRDefault="005048DE" w:rsidP="005C07E5">
      <w:pPr>
        <w:pStyle w:val="ConsPlusNormal"/>
        <w:ind w:firstLine="540"/>
        <w:jc w:val="both"/>
        <w:rPr>
          <w:sz w:val="22"/>
          <w:szCs w:val="22"/>
        </w:rPr>
      </w:pPr>
      <w:r w:rsidRPr="005C07E5">
        <w:rPr>
          <w:sz w:val="22"/>
          <w:szCs w:val="22"/>
        </w:rPr>
        <w:t>24. Использование прекурсоров наркотических средств и психотропных веществ, внесенных в список I перечня наркотических средств, психотропных веществ и их прекурсоров, подлежащих контролю в Российской Федерации, в экспертной деятельности.</w:t>
      </w:r>
    </w:p>
    <w:p w:rsidR="005048DE" w:rsidRPr="005C07E5" w:rsidRDefault="005048DE" w:rsidP="005C07E5">
      <w:pPr>
        <w:pStyle w:val="ConsPlusNormal"/>
        <w:ind w:firstLine="540"/>
        <w:jc w:val="both"/>
        <w:rPr>
          <w:sz w:val="22"/>
          <w:szCs w:val="22"/>
        </w:rPr>
      </w:pPr>
      <w:r w:rsidRPr="005C07E5">
        <w:rPr>
          <w:sz w:val="22"/>
          <w:szCs w:val="22"/>
        </w:rPr>
        <w:t>25. Уничтожение прекурсоров наркотических средств и психотропных веществ, внесенных в список 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r w:rsidRPr="005C07E5">
        <w:rPr>
          <w:sz w:val="22"/>
          <w:szCs w:val="22"/>
        </w:rPr>
        <w:t>26. Разработка новых наркотических средств и психотропных веществ, внесенных в список II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bookmarkStart w:id="16" w:name="Par185"/>
      <w:bookmarkEnd w:id="16"/>
      <w:r w:rsidRPr="005C07E5">
        <w:rPr>
          <w:sz w:val="22"/>
          <w:szCs w:val="22"/>
        </w:rPr>
        <w:t>27. Производство наркотических средств и психотропных веществ, внесенных в список II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bookmarkStart w:id="17" w:name="Par186"/>
      <w:bookmarkEnd w:id="17"/>
      <w:r w:rsidRPr="005C07E5">
        <w:rPr>
          <w:sz w:val="22"/>
          <w:szCs w:val="22"/>
        </w:rPr>
        <w:t>28. Изготовление наркотических средств и психотропных веществ, внесенных в список II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r w:rsidRPr="005C07E5">
        <w:rPr>
          <w:sz w:val="22"/>
          <w:szCs w:val="22"/>
        </w:rPr>
        <w:t>29. Переработка наркотических средств и психотропных веществ, внесенных в список II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r w:rsidRPr="005C07E5">
        <w:rPr>
          <w:sz w:val="22"/>
          <w:szCs w:val="22"/>
        </w:rPr>
        <w:t>30. Хранение наркотических средств и психотропных веществ, внесенных в список II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r w:rsidRPr="005C07E5">
        <w:rPr>
          <w:sz w:val="22"/>
          <w:szCs w:val="22"/>
        </w:rPr>
        <w:t>31. Перевозка наркотических средств и психотропных веществ, внесенных в список II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r w:rsidRPr="005C07E5">
        <w:rPr>
          <w:sz w:val="22"/>
          <w:szCs w:val="22"/>
        </w:rPr>
        <w:t>32. Отпуск физическим лицам наркотических средств и психотропных веществ, внесенных в список II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r w:rsidRPr="005C07E5">
        <w:rPr>
          <w:sz w:val="22"/>
          <w:szCs w:val="22"/>
        </w:rPr>
        <w:t>33. Отпуск (за исключением отпуска физическим лицам) наркотических средств и психотропных веществ, внесенных в список II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r w:rsidRPr="005C07E5">
        <w:rPr>
          <w:sz w:val="22"/>
          <w:szCs w:val="22"/>
        </w:rPr>
        <w:t>34. Реализация наркотических средств и психотропных веществ, внесенных в список II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r w:rsidRPr="005C07E5">
        <w:rPr>
          <w:sz w:val="22"/>
          <w:szCs w:val="22"/>
        </w:rPr>
        <w:t>35. Распределение наркотических средств и психотропных веществ, внесенных в список II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r w:rsidRPr="005C07E5">
        <w:rPr>
          <w:sz w:val="22"/>
          <w:szCs w:val="22"/>
        </w:rPr>
        <w:t>36. Приобретение наркотических средств и психотропных веществ, внесенных в список II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r w:rsidRPr="005C07E5">
        <w:rPr>
          <w:sz w:val="22"/>
          <w:szCs w:val="22"/>
        </w:rPr>
        <w:t>37. Использование наркотических средств и психотропных веществ, внесенных в список II перечня наркотических средств, психотропных веществ и их прекурсоров, подлежащих контролю в Российской Федерации, в медицинских целях.</w:t>
      </w:r>
    </w:p>
    <w:p w:rsidR="005048DE" w:rsidRPr="005C07E5" w:rsidRDefault="005048DE" w:rsidP="005C07E5">
      <w:pPr>
        <w:pStyle w:val="ConsPlusNormal"/>
        <w:ind w:firstLine="540"/>
        <w:jc w:val="both"/>
        <w:rPr>
          <w:sz w:val="22"/>
          <w:szCs w:val="22"/>
        </w:rPr>
      </w:pPr>
      <w:r w:rsidRPr="005C07E5">
        <w:rPr>
          <w:sz w:val="22"/>
          <w:szCs w:val="22"/>
        </w:rPr>
        <w:t>38. Использование наркотических средств и психотропных веществ, внесенных в список II перечня наркотических средств, психотропных веществ и их прекурсоров, подлежащих контролю в Российской Федерации, в ветеринарии.</w:t>
      </w:r>
    </w:p>
    <w:p w:rsidR="005048DE" w:rsidRPr="005C07E5" w:rsidRDefault="005048DE" w:rsidP="005C07E5">
      <w:pPr>
        <w:pStyle w:val="ConsPlusNormal"/>
        <w:ind w:firstLine="540"/>
        <w:jc w:val="both"/>
        <w:rPr>
          <w:sz w:val="22"/>
          <w:szCs w:val="22"/>
        </w:rPr>
      </w:pPr>
      <w:bookmarkStart w:id="18" w:name="Par197"/>
      <w:bookmarkEnd w:id="18"/>
      <w:r w:rsidRPr="005C07E5">
        <w:rPr>
          <w:sz w:val="22"/>
          <w:szCs w:val="22"/>
        </w:rPr>
        <w:t>39. Использование наркотических средств и психотропных веществ, внесенных в список II перечня наркотических средств, психотропных веществ и их прекурсоров, подлежащих контролю в Российской Федерации, в научных и учебных целях.</w:t>
      </w:r>
    </w:p>
    <w:p w:rsidR="005048DE" w:rsidRPr="005C07E5" w:rsidRDefault="005048DE" w:rsidP="005C07E5">
      <w:pPr>
        <w:pStyle w:val="ConsPlusNormal"/>
        <w:ind w:firstLine="540"/>
        <w:jc w:val="both"/>
        <w:rPr>
          <w:sz w:val="22"/>
          <w:szCs w:val="22"/>
        </w:rPr>
      </w:pPr>
      <w:r w:rsidRPr="005C07E5">
        <w:rPr>
          <w:sz w:val="22"/>
          <w:szCs w:val="22"/>
        </w:rPr>
        <w:t>40. Использование наркотических средств и психотропных веществ, внесенных в список II перечня наркотических средств, психотропных веществ и их прекурсоров, подлежащих контролю в Российской Федерации, в экспертной деятельности.</w:t>
      </w:r>
    </w:p>
    <w:p w:rsidR="005048DE" w:rsidRPr="005C07E5" w:rsidRDefault="005048DE" w:rsidP="005C07E5">
      <w:pPr>
        <w:pStyle w:val="ConsPlusNormal"/>
        <w:ind w:firstLine="540"/>
        <w:jc w:val="both"/>
        <w:rPr>
          <w:sz w:val="22"/>
          <w:szCs w:val="22"/>
        </w:rPr>
      </w:pPr>
      <w:r w:rsidRPr="005C07E5">
        <w:rPr>
          <w:sz w:val="22"/>
          <w:szCs w:val="22"/>
        </w:rPr>
        <w:t>41. Уничтожение наркотических средств и психотропных веществ, внесенных в список II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r w:rsidRPr="005C07E5">
        <w:rPr>
          <w:sz w:val="22"/>
          <w:szCs w:val="22"/>
        </w:rPr>
        <w:t>42. Разработка новых психотропных веществ, внесенных в список III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bookmarkStart w:id="19" w:name="Par201"/>
      <w:bookmarkEnd w:id="19"/>
      <w:r w:rsidRPr="005C07E5">
        <w:rPr>
          <w:sz w:val="22"/>
          <w:szCs w:val="22"/>
        </w:rPr>
        <w:t>43. Производство психотропных веществ, внесенных в список III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bookmarkStart w:id="20" w:name="Par202"/>
      <w:bookmarkEnd w:id="20"/>
      <w:r w:rsidRPr="005C07E5">
        <w:rPr>
          <w:sz w:val="22"/>
          <w:szCs w:val="22"/>
        </w:rPr>
        <w:t>44. Изготовление психотропных веществ, внесенных в список III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r w:rsidRPr="005C07E5">
        <w:rPr>
          <w:sz w:val="22"/>
          <w:szCs w:val="22"/>
        </w:rPr>
        <w:t>45. Переработка психотропных веществ, внесенных в список III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r w:rsidRPr="005C07E5">
        <w:rPr>
          <w:sz w:val="22"/>
          <w:szCs w:val="22"/>
        </w:rPr>
        <w:t>46. Хранение психотропных веществ, внесенных в список III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r w:rsidRPr="005C07E5">
        <w:rPr>
          <w:sz w:val="22"/>
          <w:szCs w:val="22"/>
        </w:rPr>
        <w:t>47. Перевозка психотропных веществ, внесенных в список III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r w:rsidRPr="005C07E5">
        <w:rPr>
          <w:sz w:val="22"/>
          <w:szCs w:val="22"/>
        </w:rPr>
        <w:t>48. Отпуск физическим лицам психотропных веществ, внесенных в список III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r w:rsidRPr="005C07E5">
        <w:rPr>
          <w:sz w:val="22"/>
          <w:szCs w:val="22"/>
        </w:rPr>
        <w:t>49. Отпуск (за исключением отпуска физическим лицам) психотропных веществ, внесенных в список III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r w:rsidRPr="005C07E5">
        <w:rPr>
          <w:sz w:val="22"/>
          <w:szCs w:val="22"/>
        </w:rPr>
        <w:t>50. Реализация психотропных веществ, внесенных в список III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r w:rsidRPr="005C07E5">
        <w:rPr>
          <w:sz w:val="22"/>
          <w:szCs w:val="22"/>
        </w:rPr>
        <w:t>51. Распределение психотропных веществ, внесенных в список III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r w:rsidRPr="005C07E5">
        <w:rPr>
          <w:sz w:val="22"/>
          <w:szCs w:val="22"/>
        </w:rPr>
        <w:t>52. Приобретение психотропных веществ, внесенных в список III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r w:rsidRPr="005C07E5">
        <w:rPr>
          <w:sz w:val="22"/>
          <w:szCs w:val="22"/>
        </w:rPr>
        <w:t>53. Использование психотропных веществ, внесенных в список III перечня наркотических средств, психотропных веществ и их прекурсоров, подлежащих контролю в Российской Федерации, в медицинских целях.</w:t>
      </w:r>
    </w:p>
    <w:p w:rsidR="005048DE" w:rsidRPr="005C07E5" w:rsidRDefault="005048DE" w:rsidP="005C07E5">
      <w:pPr>
        <w:pStyle w:val="ConsPlusNormal"/>
        <w:ind w:firstLine="540"/>
        <w:jc w:val="both"/>
        <w:rPr>
          <w:sz w:val="22"/>
          <w:szCs w:val="22"/>
        </w:rPr>
      </w:pPr>
      <w:r w:rsidRPr="005C07E5">
        <w:rPr>
          <w:sz w:val="22"/>
          <w:szCs w:val="22"/>
        </w:rPr>
        <w:t>54. Использование психотропных веществ, внесенных в список III перечня наркотических средств, психотропных веществ и их прекурсоров, подлежащих контролю в Российской Федерации, в ветеринарии.</w:t>
      </w:r>
    </w:p>
    <w:p w:rsidR="005048DE" w:rsidRPr="005C07E5" w:rsidRDefault="005048DE" w:rsidP="005C07E5">
      <w:pPr>
        <w:pStyle w:val="ConsPlusNormal"/>
        <w:ind w:firstLine="540"/>
        <w:jc w:val="both"/>
        <w:rPr>
          <w:sz w:val="22"/>
          <w:szCs w:val="22"/>
        </w:rPr>
      </w:pPr>
      <w:bookmarkStart w:id="21" w:name="Par213"/>
      <w:bookmarkEnd w:id="21"/>
      <w:r w:rsidRPr="005C07E5">
        <w:rPr>
          <w:sz w:val="22"/>
          <w:szCs w:val="22"/>
        </w:rPr>
        <w:t>55. Использование психотропных веществ, внесенных в список III перечня наркотических средств, психотропных веществ и их прекурсоров, подлежащих контролю в Российской Федерации, в научных и учебных целях.</w:t>
      </w:r>
    </w:p>
    <w:p w:rsidR="005048DE" w:rsidRPr="005C07E5" w:rsidRDefault="005048DE" w:rsidP="005C07E5">
      <w:pPr>
        <w:pStyle w:val="ConsPlusNormal"/>
        <w:ind w:firstLine="540"/>
        <w:jc w:val="both"/>
        <w:rPr>
          <w:sz w:val="22"/>
          <w:szCs w:val="22"/>
        </w:rPr>
      </w:pPr>
      <w:r w:rsidRPr="005C07E5">
        <w:rPr>
          <w:sz w:val="22"/>
          <w:szCs w:val="22"/>
        </w:rPr>
        <w:t>56. Использование психотропных веществ, внесенных в список III перечня наркотических средств, психотропных веществ и их прекурсоров, подлежащих контролю в Российской Федерации, в экспертной деятельности.</w:t>
      </w:r>
    </w:p>
    <w:p w:rsidR="005048DE" w:rsidRPr="005C07E5" w:rsidRDefault="005048DE" w:rsidP="005C07E5">
      <w:pPr>
        <w:pStyle w:val="ConsPlusNormal"/>
        <w:ind w:firstLine="540"/>
        <w:jc w:val="both"/>
        <w:rPr>
          <w:sz w:val="22"/>
          <w:szCs w:val="22"/>
        </w:rPr>
      </w:pPr>
      <w:r w:rsidRPr="005C07E5">
        <w:rPr>
          <w:sz w:val="22"/>
          <w:szCs w:val="22"/>
        </w:rPr>
        <w:t>57. Уничтожение психотропных веществ, внесенных в список III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r w:rsidRPr="005C07E5">
        <w:rPr>
          <w:sz w:val="22"/>
          <w:szCs w:val="22"/>
        </w:rPr>
        <w:t>58. Производство прекурсоров наркотических средств и психотропных веществ, внесенных в таблицу I списка IV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r w:rsidRPr="005C07E5">
        <w:rPr>
          <w:sz w:val="22"/>
          <w:szCs w:val="22"/>
        </w:rPr>
        <w:t>59. Переработка прекурсоров наркотических средств и психотропных веществ, внесенных в таблицу I списка IV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r w:rsidRPr="005C07E5">
        <w:rPr>
          <w:sz w:val="22"/>
          <w:szCs w:val="22"/>
        </w:rPr>
        <w:t>60. Хранение прекурсоров наркотических средств и психотропных веществ, внесенных в таблицу I списка IV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r w:rsidRPr="005C07E5">
        <w:rPr>
          <w:sz w:val="22"/>
          <w:szCs w:val="22"/>
        </w:rPr>
        <w:t>61. Реализация прекурсоров наркотических средств и психотропных веществ, внесенных в таблицу I списка IV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r w:rsidRPr="005C07E5">
        <w:rPr>
          <w:sz w:val="22"/>
          <w:szCs w:val="22"/>
        </w:rPr>
        <w:t>62. Приобретение прекурсоров наркотических средств и психотропных веществ, внесенных в таблицу I списка IV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ind w:firstLine="540"/>
        <w:jc w:val="both"/>
        <w:rPr>
          <w:sz w:val="22"/>
          <w:szCs w:val="22"/>
        </w:rPr>
      </w:pPr>
      <w:bookmarkStart w:id="22" w:name="Par221"/>
      <w:bookmarkEnd w:id="22"/>
      <w:r w:rsidRPr="005C07E5">
        <w:rPr>
          <w:sz w:val="22"/>
          <w:szCs w:val="22"/>
        </w:rPr>
        <w:t>63. Использование прекурсоров наркотических средств и психотропных веществ, внесенных в таблицу I списка IV перечня наркотических средств, психотропных веществ и их прекурсоров, подлежащих контролю в Российской Федерации.</w:t>
      </w:r>
    </w:p>
    <w:p w:rsidR="005048DE" w:rsidRPr="005C07E5" w:rsidRDefault="005048DE" w:rsidP="005C07E5">
      <w:pPr>
        <w:pStyle w:val="ConsPlusNormal"/>
        <w:jc w:val="both"/>
        <w:rPr>
          <w:sz w:val="22"/>
          <w:szCs w:val="22"/>
        </w:rPr>
      </w:pPr>
      <w:r w:rsidRPr="005C07E5">
        <w:rPr>
          <w:sz w:val="22"/>
          <w:szCs w:val="22"/>
        </w:rPr>
        <w:t>(в ред. Постановления Правительства РФ от 24.05.2012 N 507)</w:t>
      </w:r>
    </w:p>
    <w:p w:rsidR="005048DE" w:rsidRPr="005C07E5" w:rsidRDefault="005048DE" w:rsidP="005C07E5">
      <w:pPr>
        <w:pStyle w:val="ConsPlusNormal"/>
        <w:ind w:firstLine="540"/>
        <w:jc w:val="both"/>
        <w:rPr>
          <w:sz w:val="22"/>
          <w:szCs w:val="22"/>
        </w:rPr>
      </w:pPr>
      <w:r w:rsidRPr="005C07E5">
        <w:rPr>
          <w:sz w:val="22"/>
          <w:szCs w:val="22"/>
        </w:rPr>
        <w:t>64. Культивирование наркосодержащих растений, включенных в перечень растений, содержащих наркотические средства или психотропные вещества либо их прекурсоры и подлежащих контролю в Российской Федерации, для использования в научных, учебных целях и в экспертной деятельности.</w:t>
      </w:r>
    </w:p>
    <w:p w:rsidR="005048DE" w:rsidRPr="005C07E5" w:rsidRDefault="005048DE" w:rsidP="005C07E5">
      <w:pPr>
        <w:pStyle w:val="ConsPlusNormal"/>
        <w:ind w:firstLine="540"/>
        <w:jc w:val="both"/>
        <w:rPr>
          <w:sz w:val="22"/>
          <w:szCs w:val="22"/>
        </w:rPr>
      </w:pPr>
    </w:p>
    <w:p w:rsidR="005048DE" w:rsidRPr="005C07E5" w:rsidRDefault="005048DE" w:rsidP="005C07E5">
      <w:pPr>
        <w:pStyle w:val="ConsPlusNormal"/>
        <w:jc w:val="right"/>
        <w:outlineLvl w:val="0"/>
        <w:rPr>
          <w:sz w:val="22"/>
          <w:szCs w:val="22"/>
        </w:rPr>
      </w:pPr>
      <w:r w:rsidRPr="005C07E5">
        <w:rPr>
          <w:sz w:val="22"/>
          <w:szCs w:val="22"/>
        </w:rPr>
        <w:t>Приложение</w:t>
      </w:r>
    </w:p>
    <w:p w:rsidR="005048DE" w:rsidRPr="005C07E5" w:rsidRDefault="005048DE" w:rsidP="005C07E5">
      <w:pPr>
        <w:pStyle w:val="ConsPlusNormal"/>
        <w:jc w:val="right"/>
        <w:rPr>
          <w:sz w:val="22"/>
          <w:szCs w:val="22"/>
        </w:rPr>
      </w:pPr>
      <w:r w:rsidRPr="005C07E5">
        <w:rPr>
          <w:sz w:val="22"/>
          <w:szCs w:val="22"/>
        </w:rPr>
        <w:t>к постановлению Правительства</w:t>
      </w:r>
    </w:p>
    <w:p w:rsidR="005048DE" w:rsidRPr="005C07E5" w:rsidRDefault="005048DE" w:rsidP="005C07E5">
      <w:pPr>
        <w:pStyle w:val="ConsPlusNormal"/>
        <w:jc w:val="right"/>
        <w:rPr>
          <w:sz w:val="22"/>
          <w:szCs w:val="22"/>
        </w:rPr>
      </w:pPr>
      <w:r w:rsidRPr="005C07E5">
        <w:rPr>
          <w:sz w:val="22"/>
          <w:szCs w:val="22"/>
        </w:rPr>
        <w:t>Российской Федерации</w:t>
      </w:r>
    </w:p>
    <w:p w:rsidR="005048DE" w:rsidRPr="005C07E5" w:rsidRDefault="005048DE" w:rsidP="005C07E5">
      <w:pPr>
        <w:pStyle w:val="ConsPlusNormal"/>
        <w:jc w:val="right"/>
        <w:rPr>
          <w:sz w:val="22"/>
          <w:szCs w:val="22"/>
        </w:rPr>
      </w:pPr>
      <w:r w:rsidRPr="005C07E5">
        <w:rPr>
          <w:sz w:val="22"/>
          <w:szCs w:val="22"/>
        </w:rPr>
        <w:t>от 22 декабря 2011 г. N 1085</w:t>
      </w:r>
    </w:p>
    <w:p w:rsidR="005048DE" w:rsidRPr="005C07E5" w:rsidRDefault="005048DE" w:rsidP="005C07E5">
      <w:pPr>
        <w:pStyle w:val="ConsPlusNormal"/>
        <w:ind w:firstLine="540"/>
        <w:jc w:val="both"/>
        <w:rPr>
          <w:sz w:val="22"/>
          <w:szCs w:val="22"/>
        </w:rPr>
      </w:pPr>
    </w:p>
    <w:p w:rsidR="005048DE" w:rsidRPr="005C07E5" w:rsidRDefault="005048DE" w:rsidP="005C07E5">
      <w:pPr>
        <w:pStyle w:val="ConsPlusNormal"/>
        <w:jc w:val="center"/>
        <w:rPr>
          <w:sz w:val="22"/>
          <w:szCs w:val="22"/>
        </w:rPr>
      </w:pPr>
      <w:bookmarkStart w:id="23" w:name="Par234"/>
      <w:bookmarkEnd w:id="23"/>
      <w:r w:rsidRPr="005C07E5">
        <w:rPr>
          <w:sz w:val="22"/>
          <w:szCs w:val="22"/>
        </w:rPr>
        <w:t>ПЕРЕЧЕНЬ</w:t>
      </w:r>
    </w:p>
    <w:p w:rsidR="005048DE" w:rsidRPr="005C07E5" w:rsidRDefault="005048DE" w:rsidP="005C07E5">
      <w:pPr>
        <w:pStyle w:val="ConsPlusNormal"/>
        <w:jc w:val="center"/>
        <w:rPr>
          <w:sz w:val="22"/>
          <w:szCs w:val="22"/>
        </w:rPr>
      </w:pPr>
      <w:r w:rsidRPr="005C07E5">
        <w:rPr>
          <w:sz w:val="22"/>
          <w:szCs w:val="22"/>
        </w:rPr>
        <w:t>УТРАТИВШИХ СИЛУ АКТОВ ПРАВИТЕЛЬСТВА РОССИЙСКОЙ ФЕДЕРАЦИИ</w:t>
      </w:r>
    </w:p>
    <w:p w:rsidR="005048DE" w:rsidRPr="005C07E5" w:rsidRDefault="005048DE" w:rsidP="005C07E5">
      <w:pPr>
        <w:pStyle w:val="ConsPlusNormal"/>
        <w:ind w:firstLine="540"/>
        <w:jc w:val="both"/>
        <w:rPr>
          <w:sz w:val="22"/>
          <w:szCs w:val="22"/>
        </w:rPr>
      </w:pPr>
    </w:p>
    <w:p w:rsidR="005048DE" w:rsidRPr="005C07E5" w:rsidRDefault="005048DE" w:rsidP="005C07E5">
      <w:pPr>
        <w:pStyle w:val="ConsPlusNormal"/>
        <w:ind w:firstLine="540"/>
        <w:jc w:val="both"/>
        <w:rPr>
          <w:sz w:val="22"/>
          <w:szCs w:val="22"/>
        </w:rPr>
      </w:pPr>
      <w:r w:rsidRPr="005C07E5">
        <w:rPr>
          <w:sz w:val="22"/>
          <w:szCs w:val="22"/>
        </w:rPr>
        <w:t>1. Постановление Правительства Российской Федерации от 4 ноября 2006 г. N 648 "Об утверждении положений о лицензировании деятельности, связанной с оборотом наркотических средств и психотропных веществ" (Собрание законодательства Российской Федерации, 2006, N 46, ст. 4798).</w:t>
      </w:r>
    </w:p>
    <w:p w:rsidR="005048DE" w:rsidRPr="005C07E5" w:rsidRDefault="005048DE" w:rsidP="005C07E5">
      <w:pPr>
        <w:pStyle w:val="ConsPlusNormal"/>
        <w:ind w:firstLine="540"/>
        <w:jc w:val="both"/>
        <w:rPr>
          <w:sz w:val="22"/>
          <w:szCs w:val="22"/>
        </w:rPr>
      </w:pPr>
      <w:r w:rsidRPr="005C07E5">
        <w:rPr>
          <w:sz w:val="22"/>
          <w:szCs w:val="22"/>
        </w:rPr>
        <w:t>2. Пункт 3 изменений, которые вносятся в акты Правительства Российской Федерации по вопросам лицензирования отдельных видов деятельности, утвержденных постановлением Правительства Российской Федерации от 7 апреля 2008 г. N 241 (Собрание законодательства Российской Федерации, 2008, N 15, ст. 1551).</w:t>
      </w:r>
    </w:p>
    <w:p w:rsidR="005048DE" w:rsidRPr="005C07E5" w:rsidRDefault="005048DE" w:rsidP="005C07E5">
      <w:pPr>
        <w:pStyle w:val="ConsPlusNormal"/>
        <w:ind w:firstLine="540"/>
        <w:jc w:val="both"/>
        <w:rPr>
          <w:sz w:val="22"/>
          <w:szCs w:val="22"/>
        </w:rPr>
      </w:pPr>
      <w:r w:rsidRPr="005C07E5">
        <w:rPr>
          <w:sz w:val="22"/>
          <w:szCs w:val="22"/>
        </w:rPr>
        <w:t>3. Постановление Правительства Российской Федерации от 7 апреля 2008 г. N 249 "Об утверждении Положения о лицензировании деятельности, связанной с оборотом наркотических средств и психотропных веществ, внесенных в Список I в соответствии с Федеральным законом "О наркотических средствах и психотропных веществах" (Собрание законодательства Российской Федерации, 2008, N 15, ст. 1556).</w:t>
      </w:r>
    </w:p>
    <w:p w:rsidR="005048DE" w:rsidRPr="005C07E5" w:rsidRDefault="005048DE" w:rsidP="005C07E5">
      <w:pPr>
        <w:pStyle w:val="ConsPlusNormal"/>
        <w:ind w:firstLine="540"/>
        <w:jc w:val="both"/>
        <w:rPr>
          <w:sz w:val="22"/>
          <w:szCs w:val="22"/>
        </w:rPr>
      </w:pPr>
      <w:r w:rsidRPr="005C07E5">
        <w:rPr>
          <w:sz w:val="22"/>
          <w:szCs w:val="22"/>
        </w:rPr>
        <w:t>4. Абзац третий пункта 1 постановления Правительства Российской Федерации от 12 июня 2008 г. N 449 "О порядке перевозки наркотических средств, психотропных веществ и их прекурсоров на территории Российской Федерации, а также оформления необходимых для этого документов" (Собрание законодательства Российской Федерации, 2008, N 25, ст. 2982).</w:t>
      </w:r>
    </w:p>
    <w:p w:rsidR="005048DE" w:rsidRPr="005C07E5" w:rsidRDefault="005048DE" w:rsidP="005C07E5">
      <w:pPr>
        <w:pStyle w:val="ConsPlusNormal"/>
        <w:ind w:firstLine="540"/>
        <w:jc w:val="both"/>
        <w:rPr>
          <w:sz w:val="22"/>
          <w:szCs w:val="22"/>
        </w:rPr>
      </w:pPr>
      <w:r w:rsidRPr="005C07E5">
        <w:rPr>
          <w:sz w:val="22"/>
          <w:szCs w:val="22"/>
        </w:rPr>
        <w:t>5. Пункты 2 и 3 изменений, которые вносятся в акты Правительства Российской Федерации, регулирующие вопросы оборота наркотических средств и психотропных веществ, утвержденных постановлением Правительства Российской Федерации от 31 декабря 2009 г. N 1148 (Собрание законодательства Российской Федерации, 2010, N 4, ст. 394).</w:t>
      </w:r>
    </w:p>
    <w:p w:rsidR="005048DE" w:rsidRPr="005C07E5" w:rsidRDefault="005048DE" w:rsidP="005C07E5">
      <w:pPr>
        <w:pStyle w:val="ConsPlusNormal"/>
        <w:ind w:firstLine="540"/>
        <w:jc w:val="both"/>
        <w:rPr>
          <w:sz w:val="22"/>
          <w:szCs w:val="22"/>
        </w:rPr>
      </w:pPr>
      <w:r w:rsidRPr="005C07E5">
        <w:rPr>
          <w:sz w:val="22"/>
          <w:szCs w:val="22"/>
        </w:rPr>
        <w:t>6. Пункты 25 и 42 изменений, которые вносятся в акты Правительства Российской Федерации по вопросам государственного контроля (надзора), утвержденных постановлением Правительства Российской Федерации от 21 апреля 2010 г. N 268 (Собрание законодательства Российской Федерации, 2010, N 19, ст. 2316).</w:t>
      </w:r>
    </w:p>
    <w:p w:rsidR="005048DE" w:rsidRPr="005C07E5" w:rsidRDefault="005048DE" w:rsidP="005C07E5">
      <w:pPr>
        <w:pStyle w:val="ConsPlusNormal"/>
        <w:ind w:firstLine="540"/>
        <w:jc w:val="both"/>
        <w:rPr>
          <w:sz w:val="22"/>
          <w:szCs w:val="22"/>
        </w:rPr>
      </w:pPr>
      <w:r w:rsidRPr="005C07E5">
        <w:rPr>
          <w:sz w:val="22"/>
          <w:szCs w:val="22"/>
        </w:rPr>
        <w:t>7. Постановление Правительства Российской Федерации от 11 мая 2010 г. N 318 "Об утверждении Положения о лицензировании деятельности, связанной с производством, переработкой, хранением, реализацией, приобретением и использованием прекурсоров наркотических средств и психотропных веществ, внесенных в Таблицу I Списка IV в соответствии с Федеральным законом "О наркотических средствах и психотропных веществах" (Собрание законодательства Российской Федерации, 2010, N 20, ст. 2473).</w:t>
      </w:r>
    </w:p>
    <w:p w:rsidR="005048DE" w:rsidRPr="005C07E5" w:rsidRDefault="005048DE" w:rsidP="005C07E5">
      <w:pPr>
        <w:pStyle w:val="ConsPlusNormal"/>
        <w:ind w:firstLine="540"/>
        <w:jc w:val="both"/>
        <w:rPr>
          <w:sz w:val="22"/>
          <w:szCs w:val="22"/>
        </w:rPr>
      </w:pPr>
      <w:r w:rsidRPr="005C07E5">
        <w:rPr>
          <w:sz w:val="22"/>
          <w:szCs w:val="22"/>
        </w:rPr>
        <w:t>8. Пункт 2 изменений, которые вносятся в акты Правительства Российской Федерации, утвержденных постановлением Правительства Российской Федерации от 9 июня 2010 г. N 419 (Собрание законодательства Российской Федерации, 2010, N 25, ст. 3178).</w:t>
      </w:r>
    </w:p>
    <w:p w:rsidR="005048DE" w:rsidRPr="005C07E5" w:rsidRDefault="005048DE" w:rsidP="005C07E5">
      <w:pPr>
        <w:pStyle w:val="ConsPlusNormal"/>
        <w:ind w:firstLine="540"/>
        <w:jc w:val="both"/>
        <w:rPr>
          <w:sz w:val="22"/>
          <w:szCs w:val="22"/>
        </w:rPr>
      </w:pPr>
      <w:r w:rsidRPr="005C07E5">
        <w:rPr>
          <w:sz w:val="22"/>
          <w:szCs w:val="22"/>
        </w:rPr>
        <w:t>9. Пункты 26 и 42 изменений, которые вносятся в постановления Правительства Российской Федерации по вопросам государственной пошлины, утвержденных постановлением Правительства Российской Федерации от 24 сентября 2010 г. N 749 (Собрание законодательства Российской Федерации, 2010, N 40, ст. 5076).</w:t>
      </w:r>
    </w:p>
    <w:p w:rsidR="005048DE" w:rsidRPr="005C07E5" w:rsidRDefault="005048DE" w:rsidP="005C07E5">
      <w:pPr>
        <w:pStyle w:val="ConsPlusNormal"/>
        <w:ind w:firstLine="540"/>
        <w:jc w:val="both"/>
        <w:rPr>
          <w:sz w:val="22"/>
          <w:szCs w:val="22"/>
        </w:rPr>
      </w:pPr>
      <w:r w:rsidRPr="005C07E5">
        <w:rPr>
          <w:sz w:val="22"/>
          <w:szCs w:val="22"/>
        </w:rPr>
        <w:t>10. Пункты 2, 4 и 6 изменений, которые вносятся в акты Правительства Российской Федерации по вопросу осуществления деятельности, связанной с культивированием растений, содержащих наркотические средства или психотропные вещества либо их прекурсоры, утвержденных постановлением Правительства Российской Федерации от 30 октября 2010 г. N 881 (Собрание законодательства Российской Федерации, 2010, N 45, ст. 5863).</w:t>
      </w:r>
    </w:p>
    <w:p w:rsidR="005048DE" w:rsidRPr="005C07E5" w:rsidRDefault="005048DE" w:rsidP="005C07E5">
      <w:pPr>
        <w:pStyle w:val="ConsPlusNormal"/>
        <w:ind w:firstLine="540"/>
        <w:jc w:val="both"/>
        <w:rPr>
          <w:sz w:val="22"/>
          <w:szCs w:val="22"/>
        </w:rPr>
      </w:pPr>
      <w:r w:rsidRPr="005C07E5">
        <w:rPr>
          <w:sz w:val="22"/>
          <w:szCs w:val="22"/>
        </w:rPr>
        <w:t>11. Абзац третий постановления Правительства Российской Федерации от 10 декабря 2010 г. N 1012 "О лицензировании культивирования растений, содержащих наркотические средства или психотропные вещества либо их прекурсоры, для использования в научных, учебных целях и в экспертной деятельности" (Собрание законодательства Российской Федерации, 2010, N 51, ст. 6943).</w:t>
      </w:r>
    </w:p>
    <w:p w:rsidR="005048DE" w:rsidRPr="005C07E5" w:rsidRDefault="005048DE" w:rsidP="005C07E5">
      <w:pPr>
        <w:pStyle w:val="ConsPlusNormal"/>
        <w:ind w:firstLine="540"/>
        <w:jc w:val="both"/>
        <w:rPr>
          <w:sz w:val="22"/>
          <w:szCs w:val="22"/>
        </w:rPr>
      </w:pPr>
      <w:r w:rsidRPr="005C07E5">
        <w:rPr>
          <w:sz w:val="22"/>
          <w:szCs w:val="22"/>
        </w:rPr>
        <w:t>12. Пункт 3 постановления Правительства Российской Федерации от 20 июля 2011 г. N 599 "О мерах контроля в отношении препаратов, которые содержат малые количества наркотических средств, психотропных веществ и их прекурсоров, включенных в перечень наркотических средств, психотропных веществ и их прекурсоров, подлежащих контролю в Российской Федерации" (Собрание законодательства Российской Федерации, 2011, N 30, ст. 4648).</w:t>
      </w:r>
    </w:p>
    <w:sectPr w:rsidR="005048DE" w:rsidRPr="005C07E5"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48DE" w:rsidRDefault="005048DE">
      <w:r>
        <w:separator/>
      </w:r>
    </w:p>
  </w:endnote>
  <w:endnote w:type="continuationSeparator" w:id="0">
    <w:p w:rsidR="005048DE" w:rsidRDefault="005048D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8DE" w:rsidRDefault="005048DE" w:rsidP="00DF5729">
    <w:pPr>
      <w:jc w:val="center"/>
      <w:rPr>
        <w:sz w:val="2"/>
        <w:szCs w:val="2"/>
      </w:rPr>
    </w:pPr>
  </w:p>
  <w:p w:rsidR="005048DE" w:rsidRDefault="005048DE">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48DE" w:rsidRDefault="005048DE">
      <w:r>
        <w:separator/>
      </w:r>
    </w:p>
  </w:footnote>
  <w:footnote w:type="continuationSeparator" w:id="0">
    <w:p w:rsidR="005048DE" w:rsidRDefault="005048D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8DE" w:rsidRDefault="005048DE" w:rsidP="00DF5729">
    <w:pPr>
      <w:jc w:val="center"/>
      <w:rPr>
        <w:sz w:val="2"/>
        <w:szCs w:val="2"/>
      </w:rPr>
    </w:pPr>
  </w:p>
  <w:p w:rsidR="005048DE" w:rsidRDefault="005048DE">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5048DE" w:rsidRPr="002A36C4" w:rsidRDefault="005048DE"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5048DE" w:rsidRPr="002A36C4" w:rsidRDefault="005048DE"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5048DE" w:rsidRDefault="005048DE">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5048DE"/>
    <w:rsid w:val="005C07E5"/>
    <w:rsid w:val="00616E37"/>
    <w:rsid w:val="006C2CAC"/>
    <w:rsid w:val="006D6D97"/>
    <w:rsid w:val="00706E08"/>
    <w:rsid w:val="008A40F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BB0617"/>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BB0617"/>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BB0617"/>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548226457">
      <w:marLeft w:val="0"/>
      <w:marRight w:val="0"/>
      <w:marTop w:val="0"/>
      <w:marBottom w:val="0"/>
      <w:divBdr>
        <w:top w:val="none" w:sz="0" w:space="0" w:color="auto"/>
        <w:left w:val="none" w:sz="0" w:space="0" w:color="auto"/>
        <w:bottom w:val="none" w:sz="0" w:space="0" w:color="auto"/>
        <w:right w:val="none" w:sz="0" w:space="0" w:color="auto"/>
      </w:divBdr>
    </w:div>
    <w:div w:id="1548226458">
      <w:marLeft w:val="0"/>
      <w:marRight w:val="0"/>
      <w:marTop w:val="0"/>
      <w:marBottom w:val="0"/>
      <w:divBdr>
        <w:top w:val="none" w:sz="0" w:space="0" w:color="auto"/>
        <w:left w:val="none" w:sz="0" w:space="0" w:color="auto"/>
        <w:bottom w:val="none" w:sz="0" w:space="0" w:color="auto"/>
        <w:right w:val="none" w:sz="0" w:space="0" w:color="auto"/>
      </w:divBdr>
    </w:div>
    <w:div w:id="1548226459">
      <w:marLeft w:val="0"/>
      <w:marRight w:val="0"/>
      <w:marTop w:val="0"/>
      <w:marBottom w:val="0"/>
      <w:divBdr>
        <w:top w:val="none" w:sz="0" w:space="0" w:color="auto"/>
        <w:left w:val="none" w:sz="0" w:space="0" w:color="auto"/>
        <w:bottom w:val="none" w:sz="0" w:space="0" w:color="auto"/>
        <w:right w:val="none" w:sz="0" w:space="0" w:color="auto"/>
      </w:divBdr>
    </w:div>
    <w:div w:id="1548226460">
      <w:marLeft w:val="0"/>
      <w:marRight w:val="0"/>
      <w:marTop w:val="0"/>
      <w:marBottom w:val="0"/>
      <w:divBdr>
        <w:top w:val="none" w:sz="0" w:space="0" w:color="auto"/>
        <w:left w:val="none" w:sz="0" w:space="0" w:color="auto"/>
        <w:bottom w:val="none" w:sz="0" w:space="0" w:color="auto"/>
        <w:right w:val="none" w:sz="0" w:space="0" w:color="auto"/>
      </w:divBdr>
    </w:div>
    <w:div w:id="1548226461">
      <w:marLeft w:val="0"/>
      <w:marRight w:val="0"/>
      <w:marTop w:val="0"/>
      <w:marBottom w:val="0"/>
      <w:divBdr>
        <w:top w:val="none" w:sz="0" w:space="0" w:color="auto"/>
        <w:left w:val="none" w:sz="0" w:space="0" w:color="auto"/>
        <w:bottom w:val="none" w:sz="0" w:space="0" w:color="auto"/>
        <w:right w:val="none" w:sz="0" w:space="0" w:color="auto"/>
      </w:divBdr>
    </w:div>
    <w:div w:id="154822646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13</Pages>
  <Words>8605</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2017-01-16T20:33:00Z</dcterms:created>
  <dcterms:modified xsi:type="dcterms:W3CDTF">2017-01-16T20:33:00Z</dcterms:modified>
</cp:coreProperties>
</file>