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D0A" w:rsidRPr="00812082" w:rsidRDefault="00A93D0A" w:rsidP="00812082">
      <w:pPr>
        <w:pStyle w:val="ConsPlusTitle"/>
        <w:jc w:val="center"/>
        <w:outlineLvl w:val="0"/>
        <w:rPr>
          <w:sz w:val="22"/>
          <w:szCs w:val="22"/>
        </w:rPr>
      </w:pPr>
      <w:r w:rsidRPr="00812082">
        <w:rPr>
          <w:sz w:val="22"/>
          <w:szCs w:val="22"/>
        </w:rPr>
        <w:t>ПРАВИТЕЛЬСТВО РОССИЙСКОЙ ФЕДЕРАЦИИ</w:t>
      </w:r>
    </w:p>
    <w:p w:rsidR="00A93D0A" w:rsidRPr="00812082" w:rsidRDefault="00A93D0A" w:rsidP="00812082">
      <w:pPr>
        <w:pStyle w:val="ConsPlusTitle"/>
        <w:jc w:val="center"/>
        <w:rPr>
          <w:sz w:val="22"/>
          <w:szCs w:val="22"/>
        </w:rPr>
      </w:pPr>
    </w:p>
    <w:p w:rsidR="00A93D0A" w:rsidRPr="00812082" w:rsidRDefault="00A93D0A" w:rsidP="00812082">
      <w:pPr>
        <w:pStyle w:val="ConsPlusTitle"/>
        <w:jc w:val="center"/>
        <w:rPr>
          <w:sz w:val="22"/>
          <w:szCs w:val="22"/>
        </w:rPr>
      </w:pPr>
      <w:r w:rsidRPr="00812082">
        <w:rPr>
          <w:sz w:val="22"/>
          <w:szCs w:val="22"/>
        </w:rPr>
        <w:t>ПОСТАНОВЛЕНИЕ</w:t>
      </w:r>
    </w:p>
    <w:p w:rsidR="00A93D0A" w:rsidRPr="00812082" w:rsidRDefault="00A93D0A" w:rsidP="00812082">
      <w:pPr>
        <w:pStyle w:val="ConsPlusTitle"/>
        <w:jc w:val="center"/>
        <w:rPr>
          <w:sz w:val="22"/>
          <w:szCs w:val="22"/>
        </w:rPr>
      </w:pPr>
      <w:r w:rsidRPr="00812082">
        <w:rPr>
          <w:sz w:val="22"/>
          <w:szCs w:val="22"/>
        </w:rPr>
        <w:t xml:space="preserve">от 31 декабря </w:t>
      </w:r>
      <w:smartTag w:uri="urn:schemas-microsoft-com:office:smarttags" w:element="metricconverter">
        <w:smartTagPr>
          <w:attr w:name="ProductID" w:val="2009 г"/>
        </w:smartTagPr>
        <w:r w:rsidRPr="00812082">
          <w:rPr>
            <w:sz w:val="22"/>
            <w:szCs w:val="22"/>
          </w:rPr>
          <w:t>2009 г</w:t>
        </w:r>
      </w:smartTag>
      <w:r w:rsidRPr="00812082">
        <w:rPr>
          <w:sz w:val="22"/>
          <w:szCs w:val="22"/>
        </w:rPr>
        <w:t>. N 1148</w:t>
      </w:r>
    </w:p>
    <w:p w:rsidR="00A93D0A" w:rsidRPr="00812082" w:rsidRDefault="00A93D0A" w:rsidP="00812082">
      <w:pPr>
        <w:pStyle w:val="ConsPlusTitle"/>
        <w:jc w:val="center"/>
        <w:rPr>
          <w:sz w:val="22"/>
          <w:szCs w:val="22"/>
        </w:rPr>
      </w:pPr>
    </w:p>
    <w:p w:rsidR="00A93D0A" w:rsidRPr="00812082" w:rsidRDefault="00A93D0A" w:rsidP="00812082">
      <w:pPr>
        <w:pStyle w:val="ConsPlusTitle"/>
        <w:jc w:val="center"/>
        <w:rPr>
          <w:sz w:val="22"/>
          <w:szCs w:val="22"/>
        </w:rPr>
      </w:pPr>
      <w:r w:rsidRPr="00812082">
        <w:rPr>
          <w:sz w:val="22"/>
          <w:szCs w:val="22"/>
        </w:rPr>
        <w:t>О ПОРЯДКЕ ХРАНЕНИЯ</w:t>
      </w:r>
    </w:p>
    <w:p w:rsidR="00A93D0A" w:rsidRPr="00812082" w:rsidRDefault="00A93D0A" w:rsidP="00812082">
      <w:pPr>
        <w:pStyle w:val="ConsPlusTitle"/>
        <w:jc w:val="center"/>
        <w:rPr>
          <w:sz w:val="22"/>
          <w:szCs w:val="22"/>
        </w:rPr>
      </w:pPr>
      <w:r w:rsidRPr="00812082">
        <w:rPr>
          <w:sz w:val="22"/>
          <w:szCs w:val="22"/>
        </w:rPr>
        <w:t>НАРКОТИЧЕСКИХ СРЕДСТВ, ПСИХОТРОПНЫХ ВЕЩЕСТВ</w:t>
      </w:r>
    </w:p>
    <w:p w:rsidR="00A93D0A" w:rsidRPr="00812082" w:rsidRDefault="00A93D0A" w:rsidP="00812082">
      <w:pPr>
        <w:pStyle w:val="ConsPlusTitle"/>
        <w:jc w:val="center"/>
        <w:rPr>
          <w:sz w:val="22"/>
          <w:szCs w:val="22"/>
        </w:rPr>
      </w:pPr>
      <w:r w:rsidRPr="00812082">
        <w:rPr>
          <w:sz w:val="22"/>
          <w:szCs w:val="22"/>
        </w:rPr>
        <w:t>И ИХ ПРЕКУРСОРОВ</w:t>
      </w:r>
    </w:p>
    <w:p w:rsidR="00A93D0A" w:rsidRPr="00812082" w:rsidRDefault="00A93D0A" w:rsidP="00812082">
      <w:pPr>
        <w:pStyle w:val="ConsPlusNormal"/>
        <w:jc w:val="center"/>
        <w:rPr>
          <w:sz w:val="22"/>
          <w:szCs w:val="22"/>
        </w:rPr>
      </w:pPr>
      <w:r w:rsidRPr="00812082">
        <w:rPr>
          <w:sz w:val="22"/>
          <w:szCs w:val="22"/>
        </w:rPr>
        <w:t>(в ред. Постановлений Правительства РФ от 09.06.2010 N 419,</w:t>
      </w:r>
    </w:p>
    <w:p w:rsidR="00A93D0A" w:rsidRPr="00812082" w:rsidRDefault="00A93D0A" w:rsidP="00812082">
      <w:pPr>
        <w:pStyle w:val="ConsPlusNormal"/>
        <w:jc w:val="center"/>
        <w:rPr>
          <w:sz w:val="22"/>
          <w:szCs w:val="22"/>
        </w:rPr>
      </w:pPr>
      <w:r w:rsidRPr="00812082">
        <w:rPr>
          <w:sz w:val="22"/>
          <w:szCs w:val="22"/>
        </w:rPr>
        <w:t>от 26.04.2011 N 323, от 06.10.2011 N 824, от 08.12.2011 N 1023,</w:t>
      </w:r>
    </w:p>
    <w:p w:rsidR="00A93D0A" w:rsidRPr="00812082" w:rsidRDefault="00A93D0A" w:rsidP="00812082">
      <w:pPr>
        <w:pStyle w:val="ConsPlusNormal"/>
        <w:jc w:val="center"/>
        <w:rPr>
          <w:sz w:val="22"/>
          <w:szCs w:val="22"/>
        </w:rPr>
      </w:pPr>
      <w:r w:rsidRPr="00812082">
        <w:rPr>
          <w:sz w:val="22"/>
          <w:szCs w:val="22"/>
        </w:rPr>
        <w:t>от 22.12.2011 N 1085, от 28.06.2012 N 655, от 04.09.2012 N 882,</w:t>
      </w:r>
    </w:p>
    <w:p w:rsidR="00A93D0A" w:rsidRPr="00812082" w:rsidRDefault="00A93D0A" w:rsidP="00812082">
      <w:pPr>
        <w:pStyle w:val="ConsPlusNormal"/>
        <w:jc w:val="center"/>
        <w:rPr>
          <w:sz w:val="22"/>
          <w:szCs w:val="22"/>
        </w:rPr>
      </w:pPr>
      <w:r w:rsidRPr="00812082">
        <w:rPr>
          <w:sz w:val="22"/>
          <w:szCs w:val="22"/>
        </w:rPr>
        <w:t>от 16.02.2013 N 127, от 29.03.2014 N 249,</w:t>
      </w:r>
    </w:p>
    <w:p w:rsidR="00A93D0A" w:rsidRPr="00812082" w:rsidRDefault="00A93D0A" w:rsidP="00812082">
      <w:pPr>
        <w:pStyle w:val="ConsPlusNormal"/>
        <w:jc w:val="center"/>
        <w:rPr>
          <w:sz w:val="22"/>
          <w:szCs w:val="22"/>
        </w:rPr>
      </w:pPr>
      <w:r w:rsidRPr="00812082">
        <w:rPr>
          <w:sz w:val="22"/>
          <w:szCs w:val="22"/>
        </w:rPr>
        <w:t>от 06.08.2015 N 807, от 22.08.2016 N 831,</w:t>
      </w:r>
    </w:p>
    <w:p w:rsidR="00A93D0A" w:rsidRPr="00812082" w:rsidRDefault="00A93D0A" w:rsidP="00812082">
      <w:pPr>
        <w:pStyle w:val="ConsPlusNormal"/>
        <w:jc w:val="center"/>
        <w:rPr>
          <w:sz w:val="22"/>
          <w:szCs w:val="22"/>
        </w:rPr>
      </w:pPr>
      <w:r w:rsidRPr="00812082">
        <w:rPr>
          <w:sz w:val="22"/>
          <w:szCs w:val="22"/>
        </w:rPr>
        <w:t>от 29.12.2016 N 1545)</w:t>
      </w:r>
    </w:p>
    <w:p w:rsidR="00A93D0A" w:rsidRPr="00812082" w:rsidRDefault="00A93D0A" w:rsidP="00812082">
      <w:pPr>
        <w:pStyle w:val="ConsPlusNormal"/>
        <w:ind w:firstLine="540"/>
        <w:jc w:val="both"/>
        <w:rPr>
          <w:sz w:val="22"/>
          <w:szCs w:val="22"/>
        </w:rPr>
      </w:pPr>
    </w:p>
    <w:p w:rsidR="00A93D0A" w:rsidRPr="00812082" w:rsidRDefault="00A93D0A" w:rsidP="00812082">
      <w:pPr>
        <w:pStyle w:val="ConsPlusNormal"/>
        <w:ind w:firstLine="540"/>
        <w:jc w:val="both"/>
        <w:rPr>
          <w:sz w:val="22"/>
          <w:szCs w:val="22"/>
        </w:rPr>
      </w:pPr>
      <w:r w:rsidRPr="00812082">
        <w:rPr>
          <w:sz w:val="22"/>
          <w:szCs w:val="22"/>
        </w:rPr>
        <w:t>В соответствии со статьей 20 Федерального закона "О наркотических средствах и психотропных веществах" Правительство Российской Федерации постановляет:</w:t>
      </w:r>
    </w:p>
    <w:p w:rsidR="00A93D0A" w:rsidRPr="00812082" w:rsidRDefault="00A93D0A" w:rsidP="00812082">
      <w:pPr>
        <w:pStyle w:val="ConsPlusNormal"/>
        <w:ind w:firstLine="540"/>
        <w:jc w:val="both"/>
        <w:rPr>
          <w:sz w:val="22"/>
          <w:szCs w:val="22"/>
        </w:rPr>
      </w:pPr>
      <w:r w:rsidRPr="00812082">
        <w:rPr>
          <w:sz w:val="22"/>
          <w:szCs w:val="22"/>
        </w:rPr>
        <w:t>1. Утвердить прилагаемые:</w:t>
      </w:r>
    </w:p>
    <w:p w:rsidR="00A93D0A" w:rsidRPr="00812082" w:rsidRDefault="00A93D0A" w:rsidP="00812082">
      <w:pPr>
        <w:pStyle w:val="ConsPlusNormal"/>
        <w:ind w:firstLine="540"/>
        <w:jc w:val="both"/>
        <w:rPr>
          <w:sz w:val="22"/>
          <w:szCs w:val="22"/>
        </w:rPr>
      </w:pPr>
      <w:hyperlink w:anchor="Par37" w:tooltip="ПРАВИЛА" w:history="1">
        <w:r w:rsidRPr="00812082">
          <w:rPr>
            <w:sz w:val="22"/>
            <w:szCs w:val="22"/>
          </w:rPr>
          <w:t>Правила</w:t>
        </w:r>
      </w:hyperlink>
      <w:r w:rsidRPr="00812082">
        <w:rPr>
          <w:sz w:val="22"/>
          <w:szCs w:val="22"/>
        </w:rPr>
        <w:t xml:space="preserve"> хранения наркотических средств, психотропных веществ и их прекурсоров;</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08.12.2011 N 1023)</w:t>
      </w:r>
    </w:p>
    <w:p w:rsidR="00A93D0A" w:rsidRPr="00812082" w:rsidRDefault="00A93D0A" w:rsidP="00812082">
      <w:pPr>
        <w:pStyle w:val="ConsPlusNormal"/>
        <w:ind w:firstLine="540"/>
        <w:jc w:val="both"/>
        <w:rPr>
          <w:sz w:val="22"/>
          <w:szCs w:val="22"/>
        </w:rPr>
      </w:pPr>
      <w:hyperlink w:anchor="Par116" w:tooltip="ИЗМЕНЕНИЯ," w:history="1">
        <w:r w:rsidRPr="00812082">
          <w:rPr>
            <w:sz w:val="22"/>
            <w:szCs w:val="22"/>
          </w:rPr>
          <w:t>изменения</w:t>
        </w:r>
      </w:hyperlink>
      <w:r w:rsidRPr="00812082">
        <w:rPr>
          <w:sz w:val="22"/>
          <w:szCs w:val="22"/>
        </w:rPr>
        <w:t>, которые вносятся в акты Правительства Российской Федерации, регулирующие вопросы оборота наркотических средств и психотропных веществ.</w:t>
      </w:r>
    </w:p>
    <w:p w:rsidR="00A93D0A" w:rsidRPr="00812082" w:rsidRDefault="00A93D0A" w:rsidP="00812082">
      <w:pPr>
        <w:pStyle w:val="ConsPlusNormal"/>
        <w:ind w:firstLine="540"/>
        <w:jc w:val="both"/>
        <w:rPr>
          <w:sz w:val="22"/>
          <w:szCs w:val="22"/>
        </w:rPr>
      </w:pPr>
      <w:r w:rsidRPr="00812082">
        <w:rPr>
          <w:sz w:val="22"/>
          <w:szCs w:val="22"/>
        </w:rPr>
        <w:t>2. Настоящее Постановление вступает в силу по истечении 90 дней со дня его официального опубликования.</w:t>
      </w:r>
    </w:p>
    <w:p w:rsidR="00A93D0A" w:rsidRPr="00812082" w:rsidRDefault="00A93D0A" w:rsidP="00812082">
      <w:pPr>
        <w:pStyle w:val="ConsPlusNormal"/>
        <w:ind w:firstLine="540"/>
        <w:jc w:val="both"/>
        <w:rPr>
          <w:sz w:val="22"/>
          <w:szCs w:val="22"/>
        </w:rPr>
      </w:pPr>
    </w:p>
    <w:p w:rsidR="00A93D0A" w:rsidRPr="00812082" w:rsidRDefault="00A93D0A" w:rsidP="00812082">
      <w:pPr>
        <w:pStyle w:val="ConsPlusNormal"/>
        <w:jc w:val="right"/>
        <w:rPr>
          <w:sz w:val="22"/>
          <w:szCs w:val="22"/>
        </w:rPr>
      </w:pPr>
      <w:r w:rsidRPr="00812082">
        <w:rPr>
          <w:sz w:val="22"/>
          <w:szCs w:val="22"/>
        </w:rPr>
        <w:t>Председатель Правительства</w:t>
      </w:r>
    </w:p>
    <w:p w:rsidR="00A93D0A" w:rsidRPr="00812082" w:rsidRDefault="00A93D0A" w:rsidP="00812082">
      <w:pPr>
        <w:pStyle w:val="ConsPlusNormal"/>
        <w:jc w:val="right"/>
        <w:rPr>
          <w:sz w:val="22"/>
          <w:szCs w:val="22"/>
        </w:rPr>
      </w:pPr>
      <w:r w:rsidRPr="00812082">
        <w:rPr>
          <w:sz w:val="22"/>
          <w:szCs w:val="22"/>
        </w:rPr>
        <w:t>Российской Федерации</w:t>
      </w:r>
    </w:p>
    <w:p w:rsidR="00A93D0A" w:rsidRPr="00812082" w:rsidRDefault="00A93D0A" w:rsidP="00812082">
      <w:pPr>
        <w:pStyle w:val="ConsPlusNormal"/>
        <w:jc w:val="right"/>
        <w:rPr>
          <w:sz w:val="22"/>
          <w:szCs w:val="22"/>
        </w:rPr>
      </w:pPr>
      <w:r w:rsidRPr="00812082">
        <w:rPr>
          <w:sz w:val="22"/>
          <w:szCs w:val="22"/>
        </w:rPr>
        <w:t>В.ПУТИН</w:t>
      </w:r>
    </w:p>
    <w:p w:rsidR="00A93D0A" w:rsidRPr="00812082" w:rsidRDefault="00A93D0A" w:rsidP="00812082">
      <w:pPr>
        <w:pStyle w:val="ConsPlusNormal"/>
        <w:ind w:firstLine="540"/>
        <w:jc w:val="both"/>
        <w:rPr>
          <w:sz w:val="22"/>
          <w:szCs w:val="22"/>
        </w:rPr>
      </w:pPr>
    </w:p>
    <w:p w:rsidR="00A93D0A" w:rsidRPr="00812082" w:rsidRDefault="00A93D0A" w:rsidP="00812082">
      <w:pPr>
        <w:pStyle w:val="ConsPlusNormal"/>
        <w:jc w:val="right"/>
        <w:outlineLvl w:val="0"/>
        <w:rPr>
          <w:sz w:val="22"/>
          <w:szCs w:val="22"/>
        </w:rPr>
      </w:pPr>
      <w:r w:rsidRPr="00812082">
        <w:rPr>
          <w:sz w:val="22"/>
          <w:szCs w:val="22"/>
        </w:rPr>
        <w:t>Утверждены</w:t>
      </w:r>
    </w:p>
    <w:p w:rsidR="00A93D0A" w:rsidRPr="00812082" w:rsidRDefault="00A93D0A" w:rsidP="00812082">
      <w:pPr>
        <w:pStyle w:val="ConsPlusNormal"/>
        <w:jc w:val="right"/>
        <w:rPr>
          <w:sz w:val="22"/>
          <w:szCs w:val="22"/>
        </w:rPr>
      </w:pPr>
      <w:r w:rsidRPr="00812082">
        <w:rPr>
          <w:sz w:val="22"/>
          <w:szCs w:val="22"/>
        </w:rPr>
        <w:t>Постановлением Правительства</w:t>
      </w:r>
    </w:p>
    <w:p w:rsidR="00A93D0A" w:rsidRPr="00812082" w:rsidRDefault="00A93D0A" w:rsidP="00812082">
      <w:pPr>
        <w:pStyle w:val="ConsPlusNormal"/>
        <w:jc w:val="right"/>
        <w:rPr>
          <w:sz w:val="22"/>
          <w:szCs w:val="22"/>
        </w:rPr>
      </w:pPr>
      <w:r w:rsidRPr="00812082">
        <w:rPr>
          <w:sz w:val="22"/>
          <w:szCs w:val="22"/>
        </w:rPr>
        <w:t>Российской Федерации</w:t>
      </w:r>
    </w:p>
    <w:p w:rsidR="00A93D0A" w:rsidRPr="00812082" w:rsidRDefault="00A93D0A" w:rsidP="00812082">
      <w:pPr>
        <w:pStyle w:val="ConsPlusNormal"/>
        <w:jc w:val="right"/>
        <w:rPr>
          <w:sz w:val="22"/>
          <w:szCs w:val="22"/>
        </w:rPr>
      </w:pPr>
      <w:r w:rsidRPr="00812082">
        <w:rPr>
          <w:sz w:val="22"/>
          <w:szCs w:val="22"/>
        </w:rPr>
        <w:t xml:space="preserve">от 31 декабря </w:t>
      </w:r>
      <w:smartTag w:uri="urn:schemas-microsoft-com:office:smarttags" w:element="metricconverter">
        <w:smartTagPr>
          <w:attr w:name="ProductID" w:val="2009 г"/>
        </w:smartTagPr>
        <w:r w:rsidRPr="00812082">
          <w:rPr>
            <w:sz w:val="22"/>
            <w:szCs w:val="22"/>
          </w:rPr>
          <w:t>2009 г</w:t>
        </w:r>
      </w:smartTag>
      <w:r w:rsidRPr="00812082">
        <w:rPr>
          <w:sz w:val="22"/>
          <w:szCs w:val="22"/>
        </w:rPr>
        <w:t>. N 1148</w:t>
      </w:r>
    </w:p>
    <w:p w:rsidR="00A93D0A" w:rsidRPr="00812082" w:rsidRDefault="00A93D0A" w:rsidP="00812082">
      <w:pPr>
        <w:pStyle w:val="ConsPlusNormal"/>
        <w:jc w:val="center"/>
        <w:rPr>
          <w:sz w:val="22"/>
          <w:szCs w:val="22"/>
        </w:rPr>
      </w:pPr>
    </w:p>
    <w:p w:rsidR="00A93D0A" w:rsidRPr="00812082" w:rsidRDefault="00A93D0A" w:rsidP="00812082">
      <w:pPr>
        <w:pStyle w:val="ConsPlusTitle"/>
        <w:jc w:val="center"/>
        <w:rPr>
          <w:sz w:val="22"/>
          <w:szCs w:val="22"/>
        </w:rPr>
      </w:pPr>
      <w:bookmarkStart w:id="0" w:name="Par37"/>
      <w:bookmarkEnd w:id="0"/>
      <w:r w:rsidRPr="00812082">
        <w:rPr>
          <w:sz w:val="22"/>
          <w:szCs w:val="22"/>
        </w:rPr>
        <w:t>ПРАВИЛА</w:t>
      </w:r>
    </w:p>
    <w:p w:rsidR="00A93D0A" w:rsidRPr="00812082" w:rsidRDefault="00A93D0A" w:rsidP="00812082">
      <w:pPr>
        <w:pStyle w:val="ConsPlusTitle"/>
        <w:jc w:val="center"/>
        <w:rPr>
          <w:sz w:val="22"/>
          <w:szCs w:val="22"/>
        </w:rPr>
      </w:pPr>
      <w:r w:rsidRPr="00812082">
        <w:rPr>
          <w:sz w:val="22"/>
          <w:szCs w:val="22"/>
        </w:rPr>
        <w:t>ХРАНЕНИЯ НАРКОТИЧЕСКИХ СРЕДСТВ, ПСИХОТРОПНЫХ ВЕЩЕСТВ</w:t>
      </w:r>
    </w:p>
    <w:p w:rsidR="00A93D0A" w:rsidRPr="00812082" w:rsidRDefault="00A93D0A" w:rsidP="00812082">
      <w:pPr>
        <w:pStyle w:val="ConsPlusTitle"/>
        <w:jc w:val="center"/>
        <w:rPr>
          <w:sz w:val="22"/>
          <w:szCs w:val="22"/>
        </w:rPr>
      </w:pPr>
      <w:r w:rsidRPr="00812082">
        <w:rPr>
          <w:sz w:val="22"/>
          <w:szCs w:val="22"/>
        </w:rPr>
        <w:t>И ИХ ПРЕКУРСОРОВ</w:t>
      </w:r>
    </w:p>
    <w:p w:rsidR="00A93D0A" w:rsidRPr="00812082" w:rsidRDefault="00A93D0A" w:rsidP="00812082">
      <w:pPr>
        <w:pStyle w:val="ConsPlusNormal"/>
        <w:jc w:val="center"/>
        <w:rPr>
          <w:sz w:val="22"/>
          <w:szCs w:val="22"/>
        </w:rPr>
      </w:pPr>
      <w:r w:rsidRPr="00812082">
        <w:rPr>
          <w:sz w:val="22"/>
          <w:szCs w:val="22"/>
        </w:rPr>
        <w:t>(в ред. Постановлений Правительства РФ от 09.06.2010 N 419,</w:t>
      </w:r>
    </w:p>
    <w:p w:rsidR="00A93D0A" w:rsidRPr="00812082" w:rsidRDefault="00A93D0A" w:rsidP="00812082">
      <w:pPr>
        <w:pStyle w:val="ConsPlusNormal"/>
        <w:jc w:val="center"/>
        <w:rPr>
          <w:sz w:val="22"/>
          <w:szCs w:val="22"/>
        </w:rPr>
      </w:pPr>
      <w:r w:rsidRPr="00812082">
        <w:rPr>
          <w:sz w:val="22"/>
          <w:szCs w:val="22"/>
        </w:rPr>
        <w:t>от 26.04.2011 N 323, от 06.10.2011 N 824, от 08.12.2011 N 1023,</w:t>
      </w:r>
    </w:p>
    <w:p w:rsidR="00A93D0A" w:rsidRPr="00812082" w:rsidRDefault="00A93D0A" w:rsidP="00812082">
      <w:pPr>
        <w:pStyle w:val="ConsPlusNormal"/>
        <w:jc w:val="center"/>
        <w:rPr>
          <w:sz w:val="22"/>
          <w:szCs w:val="22"/>
        </w:rPr>
      </w:pPr>
      <w:r w:rsidRPr="00812082">
        <w:rPr>
          <w:sz w:val="22"/>
          <w:szCs w:val="22"/>
        </w:rPr>
        <w:t>от 04.09.2012 N 882, от 16.02.2013 N 127, от 29.03.2014 N 249,</w:t>
      </w:r>
    </w:p>
    <w:p w:rsidR="00A93D0A" w:rsidRPr="00812082" w:rsidRDefault="00A93D0A" w:rsidP="00812082">
      <w:pPr>
        <w:pStyle w:val="ConsPlusNormal"/>
        <w:jc w:val="center"/>
        <w:rPr>
          <w:sz w:val="22"/>
          <w:szCs w:val="22"/>
        </w:rPr>
      </w:pPr>
      <w:r w:rsidRPr="00812082">
        <w:rPr>
          <w:sz w:val="22"/>
          <w:szCs w:val="22"/>
        </w:rPr>
        <w:t>от 06.08.2015 N 807, от 22.08.2016 N 831, от 29.12.2016 N 1545)</w:t>
      </w:r>
    </w:p>
    <w:p w:rsidR="00A93D0A" w:rsidRPr="00812082" w:rsidRDefault="00A93D0A" w:rsidP="00812082">
      <w:pPr>
        <w:pStyle w:val="ConsPlusNormal"/>
        <w:ind w:firstLine="540"/>
        <w:jc w:val="both"/>
        <w:rPr>
          <w:sz w:val="22"/>
          <w:szCs w:val="22"/>
        </w:rPr>
      </w:pPr>
    </w:p>
    <w:p w:rsidR="00A93D0A" w:rsidRPr="00812082" w:rsidRDefault="00A93D0A" w:rsidP="00812082">
      <w:pPr>
        <w:pStyle w:val="ConsPlusNormal"/>
        <w:ind w:firstLine="540"/>
        <w:jc w:val="both"/>
        <w:rPr>
          <w:sz w:val="22"/>
          <w:szCs w:val="22"/>
        </w:rPr>
      </w:pPr>
      <w:r w:rsidRPr="00812082">
        <w:rPr>
          <w:sz w:val="22"/>
          <w:szCs w:val="22"/>
        </w:rPr>
        <w:t xml:space="preserve">1. Настоящие Правила устанавливают порядок хранения наркотических средств и психотропных веществ, включенных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w:t>
      </w:r>
      <w:smartTag w:uri="urn:schemas-microsoft-com:office:smarttags" w:element="metricconverter">
        <w:smartTagPr>
          <w:attr w:name="ProductID" w:val="1998 г"/>
        </w:smartTagPr>
        <w:r w:rsidRPr="00812082">
          <w:rPr>
            <w:sz w:val="22"/>
            <w:szCs w:val="22"/>
          </w:rPr>
          <w:t>1998 г</w:t>
        </w:r>
      </w:smartTag>
      <w:r w:rsidRPr="00812082">
        <w:rPr>
          <w:sz w:val="22"/>
          <w:szCs w:val="22"/>
        </w:rPr>
        <w:t>. N 681 (далее соответственно - перечень, наркотические средства, психотропные вещества), а также прекурсоров наркотических средств и психотропных веществ, внесенных в список I перечня (далее - прекурсоры).</w:t>
      </w:r>
    </w:p>
    <w:p w:rsidR="00A93D0A" w:rsidRPr="00812082" w:rsidRDefault="00A93D0A" w:rsidP="00812082">
      <w:pPr>
        <w:pStyle w:val="ConsPlusNormal"/>
        <w:jc w:val="both"/>
        <w:rPr>
          <w:sz w:val="22"/>
          <w:szCs w:val="22"/>
        </w:rPr>
      </w:pPr>
      <w:r w:rsidRPr="00812082">
        <w:rPr>
          <w:sz w:val="22"/>
          <w:szCs w:val="22"/>
        </w:rPr>
        <w:t>(в ред. Постановлений Правительства РФ от 08.12.2011 N 1023, от 06.08.2015 N 807)</w:t>
      </w:r>
    </w:p>
    <w:p w:rsidR="00A93D0A" w:rsidRPr="00812082" w:rsidRDefault="00A93D0A" w:rsidP="00812082">
      <w:pPr>
        <w:pStyle w:val="ConsPlusNormal"/>
        <w:ind w:firstLine="540"/>
        <w:jc w:val="both"/>
        <w:rPr>
          <w:sz w:val="22"/>
          <w:szCs w:val="22"/>
        </w:rPr>
      </w:pPr>
      <w:r w:rsidRPr="00812082">
        <w:rPr>
          <w:sz w:val="22"/>
          <w:szCs w:val="22"/>
        </w:rPr>
        <w:t>2. Хранение наркотических средств, психотропных веществ и прекурсоров осуществляется юридическими лицами, имеющими лицензию на осуществление деятельности по обороту наркотических средств, психотропных веществ и их прекурсоров, культивированию наркосодержащих растений с указанием работ и услуг по хранению наркотических средств, психотропных веществ и прекурсоров.</w:t>
      </w:r>
    </w:p>
    <w:p w:rsidR="00A93D0A" w:rsidRPr="00812082" w:rsidRDefault="00A93D0A" w:rsidP="00812082">
      <w:pPr>
        <w:pStyle w:val="ConsPlusNormal"/>
        <w:jc w:val="both"/>
        <w:rPr>
          <w:sz w:val="22"/>
          <w:szCs w:val="22"/>
        </w:rPr>
      </w:pPr>
      <w:r w:rsidRPr="00812082">
        <w:rPr>
          <w:sz w:val="22"/>
          <w:szCs w:val="22"/>
        </w:rPr>
        <w:t>(в ред. Постановлений Правительства РФ от 29.03.2014 N 249, от 06.08.2015 N 807)</w:t>
      </w:r>
    </w:p>
    <w:p w:rsidR="00A93D0A" w:rsidRPr="00812082" w:rsidRDefault="00A93D0A" w:rsidP="00812082">
      <w:pPr>
        <w:pStyle w:val="ConsPlusNormal"/>
        <w:ind w:firstLine="540"/>
        <w:jc w:val="both"/>
        <w:rPr>
          <w:sz w:val="22"/>
          <w:szCs w:val="22"/>
        </w:rPr>
      </w:pPr>
      <w:r w:rsidRPr="00812082">
        <w:rPr>
          <w:sz w:val="22"/>
          <w:szCs w:val="22"/>
        </w:rPr>
        <w:t xml:space="preserve">3. Хранение наркотических средств, психотропных веществ и прекурсоров осуществляется в специально оборудованных помещениях, соответствующих требованиям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в порядке, определенном постановлением Правительства Российской Федерации от 17 декабря </w:t>
      </w:r>
      <w:smartTag w:uri="urn:schemas-microsoft-com:office:smarttags" w:element="metricconverter">
        <w:smartTagPr>
          <w:attr w:name="ProductID" w:val="2010 г"/>
        </w:smartTagPr>
        <w:r w:rsidRPr="00812082">
          <w:rPr>
            <w:sz w:val="22"/>
            <w:szCs w:val="22"/>
          </w:rPr>
          <w:t>2010 г</w:t>
        </w:r>
      </w:smartTag>
      <w:r w:rsidRPr="00812082">
        <w:rPr>
          <w:sz w:val="22"/>
          <w:szCs w:val="22"/>
        </w:rPr>
        <w:t>. N 1035 "О порядке установления требований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их прекурсоров, и (или) культивирование наркосодержащих растений" (далее - помещения), а также в местах временного хранения (за исключением прекурсоров).</w:t>
      </w:r>
    </w:p>
    <w:p w:rsidR="00A93D0A" w:rsidRPr="00812082" w:rsidRDefault="00A93D0A" w:rsidP="00812082">
      <w:pPr>
        <w:pStyle w:val="ConsPlusNormal"/>
        <w:jc w:val="both"/>
        <w:rPr>
          <w:sz w:val="22"/>
          <w:szCs w:val="22"/>
        </w:rPr>
      </w:pPr>
      <w:r w:rsidRPr="00812082">
        <w:rPr>
          <w:sz w:val="22"/>
          <w:szCs w:val="22"/>
        </w:rPr>
        <w:t>(п. 3 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4. Помещения подразделяются на 4 категории. В отношении помещений каждой из категорий устанавливаются требования к условиям хранения в них наркотических средств, психотропных веществ и прекурсоров.</w:t>
      </w:r>
    </w:p>
    <w:p w:rsidR="00A93D0A" w:rsidRPr="00812082" w:rsidRDefault="00A93D0A" w:rsidP="00812082">
      <w:pPr>
        <w:pStyle w:val="ConsPlusNormal"/>
        <w:jc w:val="both"/>
        <w:rPr>
          <w:sz w:val="22"/>
          <w:szCs w:val="22"/>
        </w:rPr>
      </w:pPr>
      <w:r w:rsidRPr="00812082">
        <w:rPr>
          <w:sz w:val="22"/>
          <w:szCs w:val="22"/>
        </w:rPr>
        <w:t>(в ред. Постановлений Правительства РФ от 08.12.2011 N 1023, от 06.08.2015 N 807)</w:t>
      </w:r>
    </w:p>
    <w:p w:rsidR="00A93D0A" w:rsidRPr="00812082" w:rsidRDefault="00A93D0A" w:rsidP="00812082">
      <w:pPr>
        <w:pStyle w:val="ConsPlusNormal"/>
        <w:ind w:firstLine="540"/>
        <w:jc w:val="both"/>
        <w:rPr>
          <w:sz w:val="22"/>
          <w:szCs w:val="22"/>
        </w:rPr>
      </w:pPr>
      <w:r w:rsidRPr="00812082">
        <w:rPr>
          <w:sz w:val="22"/>
          <w:szCs w:val="22"/>
        </w:rPr>
        <w:t>К 1-й категории относятся помещения производителей и изготовителей (за исключением аптечных организаций) наркотических средств, психотропных веществ и прекурсоров, предназначенные для хранения исходных материалов и готовой продукции (за исключением продукции, находящейся в незавершенном производстве), помещения организаций, осуществляющих оптовую торговлю наркотическими средствами, психотропными веществами и прекурсорами и (или) переработку наркотических средств, психотропных веществ и прекурсоров, предназначенные для хранения наркотических средств, психотропных веществ и прекурсоров, а также помещения организаций, осуществляющих хранение наркотических средств и психотропных веществ, предназначенных для ликвидации медико-санитарных последствий чрезвычайных ситуаций природного и техногенного характера или для мобилизационных нужд.</w:t>
      </w:r>
    </w:p>
    <w:p w:rsidR="00A93D0A" w:rsidRPr="00812082" w:rsidRDefault="00A93D0A" w:rsidP="00812082">
      <w:pPr>
        <w:pStyle w:val="ConsPlusNormal"/>
        <w:jc w:val="both"/>
        <w:rPr>
          <w:sz w:val="22"/>
          <w:szCs w:val="22"/>
        </w:rPr>
      </w:pPr>
      <w:r w:rsidRPr="00812082">
        <w:rPr>
          <w:sz w:val="22"/>
          <w:szCs w:val="22"/>
        </w:rPr>
        <w:t>(в ред. Постановлений Правительства РФ от 08.12.2011 N 1023, от 29.03.2014 N 249)</w:t>
      </w:r>
    </w:p>
    <w:p w:rsidR="00A93D0A" w:rsidRPr="00812082" w:rsidRDefault="00A93D0A" w:rsidP="00812082">
      <w:pPr>
        <w:pStyle w:val="ConsPlusNormal"/>
        <w:ind w:firstLine="540"/>
        <w:jc w:val="both"/>
        <w:rPr>
          <w:sz w:val="22"/>
          <w:szCs w:val="22"/>
        </w:rPr>
      </w:pPr>
      <w:r w:rsidRPr="00812082">
        <w:rPr>
          <w:sz w:val="22"/>
          <w:szCs w:val="22"/>
        </w:rPr>
        <w:t>Ко 2-й категории относятся помещения аптечных организаций, предназначенные для хранения 3-месячного или 6-месячного запаса (для аптечных организаций, расположенных в сельских населенных пунктах и удаленных от населенных пунктов местностях) наркотических средств и психотропных веществ, а также помещения ветеринарных аптечных организаций, предназначенные для хранения 3-месячного запаса наркотических средств и психотропных веществ.</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К 3-й категории относятся помещения медицинских и ветеринарных организаций, предназначенные для хранения 15-дневного запаса наркотических средств и психотропных веществ, внесенных в список II перечня, и месячного запаса психотропных веществ, внесенных в список III перечня, помещения медицинских организаций или обособленных подразделений медицинских организаций, предназначенные для хранения наркотических лекарственных препаратов и психотропных лекарственных препаратов, производящих отпуск указанных лекарственных препаратов физическим лицам в соответствии с пунктом 1 статьи 25 Федерального закона "О наркотических средствах и психотропных веществах", помещения юридических лиц, предназначенные для хранения наркотических средств и психотропных веществ, используемых в научных, учебных и экспертных целях, а также помещения юридических лиц, предназначенные для хранения прекурсоров, используемых в научных, учебных и экспертных целях.</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К 4-й категории относятся помещения медицинских и ветеринарных организаций, предназначенные для хранения суточного запаса наркотических средств и психотропных веществ, внесенных в список II перечня, и трехдневного запаса психотропных веществ, внесенных в список III перечня, а также помещения медицинских организаций, предназначенные для хранения неиспользованных наркотических средств, принятых от родственников умерших больных.</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Запасы наркотических средств и психотропных веществ, зарегистрированных в установленном порядке в Российской Федерации в качестве лекарственных средств, предназначенных для медицинского применения, определяются юридическими лицами на основании установленных Министерством здравоохранения Российской Федерации нормативов для расчета потребности в указанных лекарственных средствах, предназначенных для медицинского применения.</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04.09.2012 N 882)</w:t>
      </w:r>
    </w:p>
    <w:p w:rsidR="00A93D0A" w:rsidRPr="00812082" w:rsidRDefault="00A93D0A" w:rsidP="00812082">
      <w:pPr>
        <w:pStyle w:val="ConsPlusNormal"/>
        <w:ind w:firstLine="540"/>
        <w:jc w:val="both"/>
        <w:rPr>
          <w:sz w:val="22"/>
          <w:szCs w:val="22"/>
        </w:rPr>
      </w:pPr>
      <w:r w:rsidRPr="00812082">
        <w:rPr>
          <w:sz w:val="22"/>
          <w:szCs w:val="22"/>
        </w:rPr>
        <w:t>Запасы наркотических средств и психотропных веществ, зарегистрированных в установленном порядке в Российской Федерации в качестве лекарственных средств для ветеринарного применения, определяются юридическими лицами на основании установленных Министерством сельского хозяйства Российской Федерации нормативов для расчета потребности в указанных лекарственных средствах для ветеринарного применения.</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26.04.2011 N 323)</w:t>
      </w:r>
    </w:p>
    <w:p w:rsidR="00A93D0A" w:rsidRPr="00812082" w:rsidRDefault="00A93D0A" w:rsidP="00812082">
      <w:pPr>
        <w:pStyle w:val="ConsPlusNormal"/>
        <w:ind w:firstLine="540"/>
        <w:jc w:val="both"/>
        <w:rPr>
          <w:sz w:val="22"/>
          <w:szCs w:val="22"/>
        </w:rPr>
      </w:pPr>
      <w:r w:rsidRPr="00812082">
        <w:rPr>
          <w:sz w:val="22"/>
          <w:szCs w:val="22"/>
        </w:rPr>
        <w:t>4(1). К местам временного хранения наркотических средств и психотропных веществ относятся укладки, наборы, комплекты для оказания первичной медико-санитарной, скорой и специализированной медицинской помощи, в состав которых входят наркотические средства и психотропные вещества.</w:t>
      </w:r>
    </w:p>
    <w:p w:rsidR="00A93D0A" w:rsidRPr="00812082" w:rsidRDefault="00A93D0A" w:rsidP="00812082">
      <w:pPr>
        <w:pStyle w:val="ConsPlusNormal"/>
        <w:ind w:firstLine="540"/>
        <w:jc w:val="both"/>
        <w:rPr>
          <w:sz w:val="22"/>
          <w:szCs w:val="22"/>
        </w:rPr>
      </w:pPr>
      <w:r w:rsidRPr="00812082">
        <w:rPr>
          <w:sz w:val="22"/>
          <w:szCs w:val="22"/>
        </w:rPr>
        <w:t>Решение о необходимости организации мест временного хранения, предназначенных для хранения наркотических средств и психотропных веществ в количестве, не превышающем суточного запаса, к которым могут быть отнесены посты среднего медицинского персонала медицинских организаций, рабочие места фармацевтических работников рецептурного отдела аптечных организаций, рабочие места специалистов ветеринарных организаций и др., принимает руководитель юридического лица.</w:t>
      </w:r>
    </w:p>
    <w:p w:rsidR="00A93D0A" w:rsidRPr="00812082" w:rsidRDefault="00A93D0A" w:rsidP="00812082">
      <w:pPr>
        <w:pStyle w:val="ConsPlusNormal"/>
        <w:jc w:val="both"/>
        <w:rPr>
          <w:sz w:val="22"/>
          <w:szCs w:val="22"/>
        </w:rPr>
      </w:pPr>
      <w:r w:rsidRPr="00812082">
        <w:rPr>
          <w:sz w:val="22"/>
          <w:szCs w:val="22"/>
        </w:rPr>
        <w:t>(п. 4(1) 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5. В помещении, относящемся к 1-й категории, наркотические средства, психотропные вещества и прекурсоры хранятся в запирающихся сейфах или металлических шкафах.</w:t>
      </w:r>
    </w:p>
    <w:p w:rsidR="00A93D0A" w:rsidRPr="00812082" w:rsidRDefault="00A93D0A" w:rsidP="00812082">
      <w:pPr>
        <w:pStyle w:val="ConsPlusNormal"/>
        <w:ind w:firstLine="540"/>
        <w:jc w:val="both"/>
        <w:rPr>
          <w:sz w:val="22"/>
          <w:szCs w:val="22"/>
        </w:rPr>
      </w:pPr>
      <w:r w:rsidRPr="00812082">
        <w:rPr>
          <w:sz w:val="22"/>
          <w:szCs w:val="22"/>
        </w:rPr>
        <w:t>Допускается хранение наркотических средств, психотропных веществ и прекурсоров на стеллажах (поддонах) в невскрытой (неповрежденной) групповой или транспортной таре либо в опечатанной таре в случае хранения больших объемов наркотических средств, психотропных веществ и прекурсоров, не позволяющих размещение их в сейфах (металлических шкафах).</w:t>
      </w:r>
    </w:p>
    <w:p w:rsidR="00A93D0A" w:rsidRPr="00812082" w:rsidRDefault="00A93D0A" w:rsidP="00812082">
      <w:pPr>
        <w:pStyle w:val="ConsPlusNormal"/>
        <w:jc w:val="both"/>
        <w:rPr>
          <w:sz w:val="22"/>
          <w:szCs w:val="22"/>
        </w:rPr>
      </w:pPr>
      <w:r w:rsidRPr="00812082">
        <w:rPr>
          <w:sz w:val="22"/>
          <w:szCs w:val="22"/>
        </w:rPr>
        <w:t>(п. 5 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6. В помещении, относящемся ко 2-й категории, наркотические средства и психотропные вещества хранятся в запирающихся сейфах или металлических шкафах.</w:t>
      </w:r>
    </w:p>
    <w:p w:rsidR="00A93D0A" w:rsidRPr="00812082" w:rsidRDefault="00A93D0A" w:rsidP="00812082">
      <w:pPr>
        <w:pStyle w:val="ConsPlusNormal"/>
        <w:jc w:val="both"/>
        <w:rPr>
          <w:sz w:val="22"/>
          <w:szCs w:val="22"/>
        </w:rPr>
      </w:pPr>
      <w:r w:rsidRPr="00812082">
        <w:rPr>
          <w:sz w:val="22"/>
          <w:szCs w:val="22"/>
        </w:rPr>
        <w:t>(п. 6 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7. В помещении, относящемся к 3-й категории, наркотические средства, психотропные вещества и прекурсоры хранятся в запирающихся насыпных или прикрепленных к полу (стене) сейфах не ниже 3-го класса устойчивости к взлому. Сейф массой менее 1000 килограммов прикрепляется к полу или стене либо встраивается в стену с помощью анкерного крепления.</w:t>
      </w:r>
    </w:p>
    <w:p w:rsidR="00A93D0A" w:rsidRPr="00812082" w:rsidRDefault="00A93D0A" w:rsidP="00812082">
      <w:pPr>
        <w:pStyle w:val="ConsPlusNormal"/>
        <w:jc w:val="both"/>
        <w:rPr>
          <w:sz w:val="22"/>
          <w:szCs w:val="22"/>
        </w:rPr>
      </w:pPr>
      <w:r w:rsidRPr="00812082">
        <w:rPr>
          <w:sz w:val="22"/>
          <w:szCs w:val="22"/>
        </w:rPr>
        <w:t>(п. 7 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8. В помещении, относящемся к 4-й категории, наркотические средства и психотропные вещества хранятся в запирающихся насыпных или прикрепленных к полу (стене) сейфах не ниже 3-го класса устойчивости к взлому. Сейф массой менее 1000 килограммов прикрепляется к полу или стене либо встраивается в стену с помощью анкерного крепления.</w:t>
      </w:r>
    </w:p>
    <w:p w:rsidR="00A93D0A" w:rsidRPr="00812082" w:rsidRDefault="00A93D0A" w:rsidP="00812082">
      <w:pPr>
        <w:pStyle w:val="ConsPlusNormal"/>
        <w:ind w:firstLine="540"/>
        <w:jc w:val="both"/>
        <w:rPr>
          <w:sz w:val="22"/>
          <w:szCs w:val="22"/>
        </w:rPr>
      </w:pPr>
      <w:r w:rsidRPr="00812082">
        <w:rPr>
          <w:sz w:val="22"/>
          <w:szCs w:val="22"/>
        </w:rPr>
        <w:t>Абзац исключен. - Постановление Правительства РФ от 29.03.2014 N 249.</w:t>
      </w:r>
    </w:p>
    <w:p w:rsidR="00A93D0A" w:rsidRPr="00812082" w:rsidRDefault="00A93D0A" w:rsidP="00812082">
      <w:pPr>
        <w:pStyle w:val="ConsPlusNormal"/>
        <w:ind w:firstLine="540"/>
        <w:jc w:val="both"/>
        <w:rPr>
          <w:sz w:val="22"/>
          <w:szCs w:val="22"/>
        </w:rPr>
      </w:pPr>
      <w:r w:rsidRPr="00812082">
        <w:rPr>
          <w:sz w:val="22"/>
          <w:szCs w:val="22"/>
        </w:rPr>
        <w:t>8(1). В местах временного хранения наркотические средства и психотропные вещества хранятся в запирающихся сейфах не ниже 1-го класса устойчивости к взлому или металлических либо изготовленных из других высокопрочных материалов контейнерах.</w:t>
      </w:r>
    </w:p>
    <w:p w:rsidR="00A93D0A" w:rsidRPr="00812082" w:rsidRDefault="00A93D0A" w:rsidP="00812082">
      <w:pPr>
        <w:pStyle w:val="ConsPlusNormal"/>
        <w:jc w:val="both"/>
        <w:rPr>
          <w:sz w:val="22"/>
          <w:szCs w:val="22"/>
        </w:rPr>
      </w:pPr>
      <w:r w:rsidRPr="00812082">
        <w:rPr>
          <w:sz w:val="22"/>
          <w:szCs w:val="22"/>
        </w:rPr>
        <w:t>(п. 8 (1) введен Постановлением Правительства РФ от 29.03.2014 N 249)</w:t>
      </w:r>
    </w:p>
    <w:p w:rsidR="00A93D0A" w:rsidRPr="00812082" w:rsidRDefault="00A93D0A" w:rsidP="00812082">
      <w:pPr>
        <w:pStyle w:val="ConsPlusNormal"/>
        <w:ind w:firstLine="540"/>
        <w:jc w:val="both"/>
        <w:rPr>
          <w:sz w:val="22"/>
          <w:szCs w:val="22"/>
        </w:rPr>
      </w:pPr>
      <w:r w:rsidRPr="00812082">
        <w:rPr>
          <w:sz w:val="22"/>
          <w:szCs w:val="22"/>
        </w:rPr>
        <w:t>9. Наркотические средства и психотропные вещества, находящиеся на хранении в помещениях всех категорий и в местах временного хранения, подлежат учету в соответствии с Правилами ведения и хранения специальных журналов регистрации операций, связанных с оборотом наркотических средств и психотропных веществ, утвержденными Постановлением Правительства Российской Федерации от 4 ноября 2006 г. N 644.</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09.06.2010 N 419)</w:t>
      </w:r>
    </w:p>
    <w:p w:rsidR="00A93D0A" w:rsidRPr="00812082" w:rsidRDefault="00A93D0A" w:rsidP="00812082">
      <w:pPr>
        <w:pStyle w:val="ConsPlusNormal"/>
        <w:ind w:firstLine="540"/>
        <w:jc w:val="both"/>
        <w:rPr>
          <w:sz w:val="22"/>
          <w:szCs w:val="22"/>
        </w:rPr>
      </w:pPr>
      <w:r w:rsidRPr="00812082">
        <w:rPr>
          <w:sz w:val="22"/>
          <w:szCs w:val="22"/>
        </w:rPr>
        <w:t>Прекурсоры, находящиеся на хранении в помещениях 1-й и 3-й категорий, подлежат учету в соответствии с Правилами ведения и хранения специальных журналов регистрации операций, связанных с оборотом прекурсоров наркотических средств и психотропных веществ, утвержденными Постановлением Правительства Российской Федерации от 9 июня 2010 г. N 419.</w:t>
      </w:r>
    </w:p>
    <w:p w:rsidR="00A93D0A" w:rsidRPr="00812082" w:rsidRDefault="00A93D0A" w:rsidP="00812082">
      <w:pPr>
        <w:pStyle w:val="ConsPlusNormal"/>
        <w:jc w:val="both"/>
        <w:rPr>
          <w:sz w:val="22"/>
          <w:szCs w:val="22"/>
        </w:rPr>
      </w:pPr>
      <w:r w:rsidRPr="00812082">
        <w:rPr>
          <w:sz w:val="22"/>
          <w:szCs w:val="22"/>
        </w:rPr>
        <w:t>(абзац введен Постановлением Правительства РФ от 08.12.2011 N 1023)</w:t>
      </w:r>
    </w:p>
    <w:p w:rsidR="00A93D0A" w:rsidRPr="00812082" w:rsidRDefault="00A93D0A" w:rsidP="00812082">
      <w:pPr>
        <w:pStyle w:val="ConsPlusNormal"/>
        <w:ind w:firstLine="540"/>
        <w:jc w:val="both"/>
        <w:rPr>
          <w:sz w:val="22"/>
          <w:szCs w:val="22"/>
        </w:rPr>
      </w:pPr>
      <w:bookmarkStart w:id="1" w:name="Par84"/>
      <w:bookmarkEnd w:id="1"/>
      <w:r w:rsidRPr="00812082">
        <w:rPr>
          <w:sz w:val="22"/>
          <w:szCs w:val="22"/>
        </w:rPr>
        <w:t>10. В целях обеспечения сохранности наркотических средств, психотропных веществ и прекурсоров помещения подлежат охране.</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08.12.2011 N 1023)</w:t>
      </w:r>
    </w:p>
    <w:p w:rsidR="00A93D0A" w:rsidRPr="00812082" w:rsidRDefault="00A93D0A" w:rsidP="00812082">
      <w:pPr>
        <w:pStyle w:val="ConsPlusNormal"/>
        <w:ind w:firstLine="540"/>
        <w:jc w:val="both"/>
        <w:rPr>
          <w:sz w:val="22"/>
          <w:szCs w:val="22"/>
        </w:rPr>
      </w:pPr>
      <w:r w:rsidRPr="00812082">
        <w:rPr>
          <w:sz w:val="22"/>
          <w:szCs w:val="22"/>
        </w:rPr>
        <w:t>Охрана помещений, относящихся к 1-й и 2-й категориям, осуществляется на договорной основе подразделениями Федеральной службы войск национальной гвардии Российской Федерации, организацией, подведомственной Федеральной службе войск национальной гвардии Российской Федерации, либо ведомственной охраной федеральных органов исполнительной власти и организаций, в ведении которых находятся указанные помещения.</w:t>
      </w:r>
    </w:p>
    <w:p w:rsidR="00A93D0A" w:rsidRPr="00812082" w:rsidRDefault="00A93D0A" w:rsidP="00812082">
      <w:pPr>
        <w:pStyle w:val="ConsPlusNormal"/>
        <w:jc w:val="both"/>
        <w:rPr>
          <w:sz w:val="22"/>
          <w:szCs w:val="22"/>
        </w:rPr>
      </w:pPr>
      <w:r w:rsidRPr="00812082">
        <w:rPr>
          <w:sz w:val="22"/>
          <w:szCs w:val="22"/>
        </w:rPr>
        <w:t>(в ред. Постановлений Правительства РФ от 16.02.2013 N 127, от 29.03.2014 N 249, от 29.12.2016 N 1545)</w:t>
      </w:r>
    </w:p>
    <w:p w:rsidR="00A93D0A" w:rsidRPr="00812082" w:rsidRDefault="00A93D0A" w:rsidP="00812082">
      <w:pPr>
        <w:pStyle w:val="ConsPlusNormal"/>
        <w:ind w:firstLine="540"/>
        <w:jc w:val="both"/>
        <w:rPr>
          <w:sz w:val="22"/>
          <w:szCs w:val="22"/>
        </w:rPr>
      </w:pPr>
      <w:r w:rsidRPr="00812082">
        <w:rPr>
          <w:sz w:val="22"/>
          <w:szCs w:val="22"/>
        </w:rPr>
        <w:t>Охрана помещений, относящихся к 3-й и 4-й категориям, осуществляется путем привлечения указанных охранных организаций, либо юридических лиц, имеющих лицензию на осуществление частной охранной деятельности.</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29.03.2014 N 249)</w:t>
      </w:r>
    </w:p>
    <w:p w:rsidR="00A93D0A" w:rsidRPr="00812082" w:rsidRDefault="00A93D0A" w:rsidP="00812082">
      <w:pPr>
        <w:pStyle w:val="ConsPlusNormal"/>
        <w:ind w:firstLine="540"/>
        <w:jc w:val="both"/>
        <w:rPr>
          <w:sz w:val="22"/>
          <w:szCs w:val="22"/>
        </w:rPr>
      </w:pPr>
      <w:r w:rsidRPr="00812082">
        <w:rPr>
          <w:sz w:val="22"/>
          <w:szCs w:val="22"/>
        </w:rPr>
        <w:t>В случае отсутствия в сельских населенных пунктах или удаленных от населенных пунктов местностях подразделений Федеральной службы войск национальной гвардии Российской Федерации, организации, подведомственной Федеральной службе войск национальной гвардии Российской Федерации, либо ведомственной охраны федеральных органов исполнительной власти и организаций, в сфере ведения которых находятся указанные помещения, допускается осуществление охраны помещений, относящихся ко 2-й категории, путем привлечения юридических лиц, имеющих лицензию на осуществление частной охранной деятельности с правом оказания услуг по охране объектов путем принятия соответствующих мер реагирования на сигнальную информацию технических средств охраны, установленных на охраняемых объектах.</w:t>
      </w:r>
    </w:p>
    <w:p w:rsidR="00A93D0A" w:rsidRPr="00812082" w:rsidRDefault="00A93D0A" w:rsidP="00812082">
      <w:pPr>
        <w:pStyle w:val="ConsPlusNormal"/>
        <w:jc w:val="both"/>
        <w:rPr>
          <w:sz w:val="22"/>
          <w:szCs w:val="22"/>
        </w:rPr>
      </w:pPr>
      <w:r w:rsidRPr="00812082">
        <w:rPr>
          <w:sz w:val="22"/>
          <w:szCs w:val="22"/>
        </w:rPr>
        <w:t>(абзац введен Постановлением Правительства РФ от 06.08.2015 N 807; в ред. Постановления Правительства РФ от 29.12.2016 N 1545)</w:t>
      </w:r>
    </w:p>
    <w:p w:rsidR="00A93D0A" w:rsidRPr="00812082" w:rsidRDefault="00A93D0A" w:rsidP="00812082">
      <w:pPr>
        <w:pStyle w:val="ConsPlusNormal"/>
        <w:ind w:firstLine="540"/>
        <w:jc w:val="both"/>
        <w:rPr>
          <w:sz w:val="22"/>
          <w:szCs w:val="22"/>
        </w:rPr>
      </w:pPr>
      <w:r w:rsidRPr="00812082">
        <w:rPr>
          <w:sz w:val="22"/>
          <w:szCs w:val="22"/>
        </w:rPr>
        <w:t xml:space="preserve">11. Уровень инженерно-технической оснащенности помещений, виды технических средств охраны и класс устойчивости сейфов к взлому определяются при заключении договора с охранной организацией, указанной в </w:t>
      </w:r>
      <w:hyperlink w:anchor="Par84" w:tooltip="10. В целях обеспечения сохранности наркотических средств, психотропных веществ и прекурсоров помещения подлежат охране." w:history="1">
        <w:r w:rsidRPr="00812082">
          <w:rPr>
            <w:sz w:val="22"/>
            <w:szCs w:val="22"/>
          </w:rPr>
          <w:t>пункте 10</w:t>
        </w:r>
      </w:hyperlink>
      <w:r w:rsidRPr="00812082">
        <w:rPr>
          <w:sz w:val="22"/>
          <w:szCs w:val="22"/>
        </w:rPr>
        <w:t xml:space="preserve"> настоящих Правил.</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06.08.2015 N 807)</w:t>
      </w:r>
    </w:p>
    <w:p w:rsidR="00A93D0A" w:rsidRPr="00812082" w:rsidRDefault="00A93D0A" w:rsidP="00812082">
      <w:pPr>
        <w:pStyle w:val="ConsPlusNormal"/>
        <w:ind w:firstLine="540"/>
        <w:jc w:val="both"/>
        <w:rPr>
          <w:sz w:val="22"/>
          <w:szCs w:val="22"/>
        </w:rPr>
      </w:pPr>
      <w:r w:rsidRPr="00812082">
        <w:rPr>
          <w:sz w:val="22"/>
          <w:szCs w:val="22"/>
        </w:rPr>
        <w:t>12. После окончания рабочего дня сейфы, металлические шкафы и помещения опечатываются (пломбируются) и сдаются под охрану. Не подлежат сдаче под охрану помещения, имеющие круглосуточный режим работы.</w:t>
      </w:r>
    </w:p>
    <w:p w:rsidR="00A93D0A" w:rsidRPr="00812082" w:rsidRDefault="00A93D0A" w:rsidP="00812082">
      <w:pPr>
        <w:pStyle w:val="ConsPlusNormal"/>
        <w:ind w:firstLine="540"/>
        <w:jc w:val="both"/>
        <w:rPr>
          <w:sz w:val="22"/>
          <w:szCs w:val="22"/>
        </w:rPr>
      </w:pPr>
      <w:r w:rsidRPr="00812082">
        <w:rPr>
          <w:sz w:val="22"/>
          <w:szCs w:val="22"/>
        </w:rPr>
        <w:t>13. Приказом руководителя юридического лица назначаются лица, ответственные за хранение наркотических средств, психотропных веществ и прекурсоров, допущенные к работе с наркотическими средствами, психотропными веществами и прекурсорами, и устанавливается порядок хранения ключей от сейфов, металлических шкафов и помещений, а также используемых при опечатывании (пломбировании) печатей и пломбировочных устройств.</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08.12.2011 N 1023)</w:t>
      </w:r>
    </w:p>
    <w:p w:rsidR="00A93D0A" w:rsidRPr="00812082" w:rsidRDefault="00A93D0A" w:rsidP="00812082">
      <w:pPr>
        <w:pStyle w:val="ConsPlusNormal"/>
        <w:ind w:firstLine="540"/>
        <w:jc w:val="both"/>
        <w:rPr>
          <w:sz w:val="22"/>
          <w:szCs w:val="22"/>
        </w:rPr>
      </w:pPr>
      <w:r w:rsidRPr="00812082">
        <w:rPr>
          <w:sz w:val="22"/>
          <w:szCs w:val="22"/>
        </w:rPr>
        <w:t>Список лиц, имеющих право доступа в помещения, утверждается приказом руководителя юридического лица.</w:t>
      </w:r>
    </w:p>
    <w:p w:rsidR="00A93D0A" w:rsidRPr="00812082" w:rsidRDefault="00A93D0A" w:rsidP="00812082">
      <w:pPr>
        <w:pStyle w:val="ConsPlusNormal"/>
        <w:ind w:firstLine="540"/>
        <w:jc w:val="both"/>
        <w:rPr>
          <w:sz w:val="22"/>
          <w:szCs w:val="22"/>
        </w:rPr>
      </w:pPr>
      <w:r w:rsidRPr="00812082">
        <w:rPr>
          <w:sz w:val="22"/>
          <w:szCs w:val="22"/>
        </w:rPr>
        <w:t>14. Ответственность за организацию хранения наркотических средств, психотропных веществ и прекурсоров возлагается на руководителя юридического лица либо уполномоченное им должностное лицо.</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08.12.2011 N 1023)</w:t>
      </w:r>
    </w:p>
    <w:p w:rsidR="00A93D0A" w:rsidRPr="00812082" w:rsidRDefault="00A93D0A" w:rsidP="00812082">
      <w:pPr>
        <w:pStyle w:val="ConsPlusNormal"/>
        <w:ind w:firstLine="540"/>
        <w:jc w:val="both"/>
        <w:rPr>
          <w:sz w:val="22"/>
          <w:szCs w:val="22"/>
        </w:rPr>
      </w:pPr>
      <w:r w:rsidRPr="00812082">
        <w:rPr>
          <w:sz w:val="22"/>
          <w:szCs w:val="22"/>
        </w:rPr>
        <w:t>15. Специальные требования к условиям хранения:</w:t>
      </w:r>
    </w:p>
    <w:p w:rsidR="00A93D0A" w:rsidRPr="00812082" w:rsidRDefault="00A93D0A" w:rsidP="00812082">
      <w:pPr>
        <w:pStyle w:val="ConsPlusNormal"/>
        <w:ind w:firstLine="540"/>
        <w:jc w:val="both"/>
        <w:rPr>
          <w:sz w:val="22"/>
          <w:szCs w:val="22"/>
        </w:rPr>
      </w:pPr>
      <w:r w:rsidRPr="00812082">
        <w:rPr>
          <w:sz w:val="22"/>
          <w:szCs w:val="22"/>
        </w:rPr>
        <w:t>наркотических средств и психотропных веществ, зарегистрированных в установленном порядке в Российской Федерации в качестве лекарственных средств, предназначенных для медицинского применения, в аптечных, медицинских, научно-исследовательских, образовательных, экспертных организациях и организациях оптовой торговли лекарственными средствами - устанавливаются Министерством здравоохранения Российской Федерации;</w:t>
      </w:r>
    </w:p>
    <w:p w:rsidR="00A93D0A" w:rsidRPr="00812082" w:rsidRDefault="00A93D0A" w:rsidP="00812082">
      <w:pPr>
        <w:pStyle w:val="ConsPlusNormal"/>
        <w:jc w:val="both"/>
        <w:rPr>
          <w:sz w:val="22"/>
          <w:szCs w:val="22"/>
        </w:rPr>
      </w:pPr>
      <w:r w:rsidRPr="00812082">
        <w:rPr>
          <w:sz w:val="22"/>
          <w:szCs w:val="22"/>
        </w:rPr>
        <w:t>(в ред. Постановлений Правительства РФ от 04.09.2012 N 882, от 29.03.2014 N 249, от 06.08.2015 N 807)</w:t>
      </w:r>
    </w:p>
    <w:p w:rsidR="00A93D0A" w:rsidRPr="00812082" w:rsidRDefault="00A93D0A" w:rsidP="00812082">
      <w:pPr>
        <w:pStyle w:val="ConsPlusNormal"/>
        <w:ind w:firstLine="540"/>
        <w:jc w:val="both"/>
        <w:rPr>
          <w:sz w:val="22"/>
          <w:szCs w:val="22"/>
        </w:rPr>
      </w:pPr>
      <w:r w:rsidRPr="00812082">
        <w:rPr>
          <w:sz w:val="22"/>
          <w:szCs w:val="22"/>
        </w:rPr>
        <w:t>абзац утратил силу. - Постановление Правительства РФ от 22.08.2016 N 831.</w:t>
      </w:r>
    </w:p>
    <w:p w:rsidR="00A93D0A" w:rsidRPr="00812082" w:rsidRDefault="00A93D0A" w:rsidP="00812082">
      <w:pPr>
        <w:pStyle w:val="ConsPlusNormal"/>
        <w:ind w:firstLine="540"/>
        <w:jc w:val="both"/>
        <w:rPr>
          <w:sz w:val="22"/>
          <w:szCs w:val="22"/>
        </w:rPr>
      </w:pPr>
      <w:r w:rsidRPr="00812082">
        <w:rPr>
          <w:sz w:val="22"/>
          <w:szCs w:val="22"/>
        </w:rPr>
        <w:t>16. Особенности хранения наркотических средств и психотропных веществ, предназначенных для обеспечения деятельности в системе органов федеральной службы безопасности и федерального органа исполнительной власти в области внутренних дел, а также в Вооруженных Силах Российской Федерации и войсках национальной гвардии Российской Федерации, устанавливаются соответствующими федеральными органами исполнительной власти.</w:t>
      </w:r>
    </w:p>
    <w:p w:rsidR="00A93D0A" w:rsidRPr="00812082" w:rsidRDefault="00A93D0A" w:rsidP="00812082">
      <w:pPr>
        <w:pStyle w:val="ConsPlusNormal"/>
        <w:jc w:val="both"/>
        <w:rPr>
          <w:sz w:val="22"/>
          <w:szCs w:val="22"/>
        </w:rPr>
      </w:pPr>
      <w:r w:rsidRPr="00812082">
        <w:rPr>
          <w:sz w:val="22"/>
          <w:szCs w:val="22"/>
        </w:rPr>
        <w:t>(в ред. Постановления Правительства РФ от 29.12.2016 N 1545)</w:t>
      </w:r>
    </w:p>
    <w:p w:rsidR="00A93D0A" w:rsidRPr="00812082" w:rsidRDefault="00A93D0A" w:rsidP="00812082">
      <w:pPr>
        <w:pStyle w:val="ConsPlusNormal"/>
        <w:ind w:firstLine="540"/>
        <w:jc w:val="both"/>
        <w:rPr>
          <w:sz w:val="22"/>
          <w:szCs w:val="22"/>
        </w:rPr>
      </w:pPr>
    </w:p>
    <w:p w:rsidR="00A93D0A" w:rsidRPr="00812082" w:rsidRDefault="00A93D0A" w:rsidP="00812082">
      <w:pPr>
        <w:pStyle w:val="ConsPlusNormal"/>
        <w:jc w:val="right"/>
        <w:outlineLvl w:val="0"/>
        <w:rPr>
          <w:sz w:val="22"/>
          <w:szCs w:val="22"/>
        </w:rPr>
      </w:pPr>
      <w:r w:rsidRPr="00812082">
        <w:rPr>
          <w:sz w:val="22"/>
          <w:szCs w:val="22"/>
        </w:rPr>
        <w:t>Утверждены</w:t>
      </w:r>
    </w:p>
    <w:p w:rsidR="00A93D0A" w:rsidRPr="00812082" w:rsidRDefault="00A93D0A" w:rsidP="00812082">
      <w:pPr>
        <w:pStyle w:val="ConsPlusNormal"/>
        <w:jc w:val="right"/>
        <w:rPr>
          <w:sz w:val="22"/>
          <w:szCs w:val="22"/>
        </w:rPr>
      </w:pPr>
      <w:r w:rsidRPr="00812082">
        <w:rPr>
          <w:sz w:val="22"/>
          <w:szCs w:val="22"/>
        </w:rPr>
        <w:t>Постановлением Правительства</w:t>
      </w:r>
    </w:p>
    <w:p w:rsidR="00A93D0A" w:rsidRPr="00812082" w:rsidRDefault="00A93D0A" w:rsidP="00812082">
      <w:pPr>
        <w:pStyle w:val="ConsPlusNormal"/>
        <w:jc w:val="right"/>
        <w:rPr>
          <w:sz w:val="22"/>
          <w:szCs w:val="22"/>
        </w:rPr>
      </w:pPr>
      <w:r w:rsidRPr="00812082">
        <w:rPr>
          <w:sz w:val="22"/>
          <w:szCs w:val="22"/>
        </w:rPr>
        <w:t>Российской Федерации</w:t>
      </w:r>
    </w:p>
    <w:p w:rsidR="00A93D0A" w:rsidRPr="00812082" w:rsidRDefault="00A93D0A" w:rsidP="00812082">
      <w:pPr>
        <w:pStyle w:val="ConsPlusNormal"/>
        <w:jc w:val="right"/>
        <w:rPr>
          <w:sz w:val="22"/>
          <w:szCs w:val="22"/>
        </w:rPr>
      </w:pPr>
      <w:r w:rsidRPr="00812082">
        <w:rPr>
          <w:sz w:val="22"/>
          <w:szCs w:val="22"/>
        </w:rPr>
        <w:t>от 31 декабря 2009 г. N 1148</w:t>
      </w:r>
    </w:p>
    <w:p w:rsidR="00A93D0A" w:rsidRPr="00812082" w:rsidRDefault="00A93D0A" w:rsidP="00812082">
      <w:pPr>
        <w:pStyle w:val="ConsPlusNormal"/>
        <w:jc w:val="center"/>
        <w:rPr>
          <w:sz w:val="22"/>
          <w:szCs w:val="22"/>
        </w:rPr>
      </w:pPr>
    </w:p>
    <w:p w:rsidR="00A93D0A" w:rsidRPr="00812082" w:rsidRDefault="00A93D0A" w:rsidP="00812082">
      <w:pPr>
        <w:pStyle w:val="ConsPlusTitle"/>
        <w:jc w:val="center"/>
        <w:rPr>
          <w:sz w:val="22"/>
          <w:szCs w:val="22"/>
        </w:rPr>
      </w:pPr>
      <w:bookmarkStart w:id="2" w:name="Par116"/>
      <w:bookmarkEnd w:id="2"/>
      <w:r w:rsidRPr="00812082">
        <w:rPr>
          <w:sz w:val="22"/>
          <w:szCs w:val="22"/>
        </w:rPr>
        <w:t>ИЗМЕНЕНИЯ,</w:t>
      </w:r>
    </w:p>
    <w:p w:rsidR="00A93D0A" w:rsidRPr="00812082" w:rsidRDefault="00A93D0A" w:rsidP="00812082">
      <w:pPr>
        <w:pStyle w:val="ConsPlusTitle"/>
        <w:jc w:val="center"/>
        <w:rPr>
          <w:sz w:val="22"/>
          <w:szCs w:val="22"/>
        </w:rPr>
      </w:pPr>
      <w:r w:rsidRPr="00812082">
        <w:rPr>
          <w:sz w:val="22"/>
          <w:szCs w:val="22"/>
        </w:rPr>
        <w:t>КОТОРЫЕ ВНОСЯТСЯ В АКТЫ ПРАВИТЕЛЬСТВА РОССИЙСКОЙ ФЕДЕРАЦИИ,</w:t>
      </w:r>
    </w:p>
    <w:p w:rsidR="00A93D0A" w:rsidRPr="00812082" w:rsidRDefault="00A93D0A" w:rsidP="00812082">
      <w:pPr>
        <w:pStyle w:val="ConsPlusTitle"/>
        <w:jc w:val="center"/>
        <w:rPr>
          <w:sz w:val="22"/>
          <w:szCs w:val="22"/>
        </w:rPr>
      </w:pPr>
      <w:r w:rsidRPr="00812082">
        <w:rPr>
          <w:sz w:val="22"/>
          <w:szCs w:val="22"/>
        </w:rPr>
        <w:t>РЕГУЛИРУЮЩИЕ ВОПРОСЫ ОБОРОТА НАРКОТИЧЕСКИХ СРЕДСТВ</w:t>
      </w:r>
    </w:p>
    <w:p w:rsidR="00A93D0A" w:rsidRPr="00812082" w:rsidRDefault="00A93D0A" w:rsidP="00812082">
      <w:pPr>
        <w:pStyle w:val="ConsPlusTitle"/>
        <w:jc w:val="center"/>
        <w:rPr>
          <w:sz w:val="22"/>
          <w:szCs w:val="22"/>
        </w:rPr>
      </w:pPr>
      <w:r w:rsidRPr="00812082">
        <w:rPr>
          <w:sz w:val="22"/>
          <w:szCs w:val="22"/>
        </w:rPr>
        <w:t>И ПСИХОТРОПНЫХ ВЕЩЕСТВ</w:t>
      </w:r>
    </w:p>
    <w:p w:rsidR="00A93D0A" w:rsidRPr="00812082" w:rsidRDefault="00A93D0A" w:rsidP="00812082">
      <w:pPr>
        <w:pStyle w:val="ConsPlusNormal"/>
        <w:jc w:val="center"/>
        <w:rPr>
          <w:sz w:val="22"/>
          <w:szCs w:val="22"/>
        </w:rPr>
      </w:pPr>
      <w:r w:rsidRPr="00812082">
        <w:rPr>
          <w:sz w:val="22"/>
          <w:szCs w:val="22"/>
        </w:rPr>
        <w:t>(в ред. Постановлений Правительства РФ от 22.12.2011 N 1085,</w:t>
      </w:r>
    </w:p>
    <w:p w:rsidR="00A93D0A" w:rsidRPr="00812082" w:rsidRDefault="00A93D0A" w:rsidP="00812082">
      <w:pPr>
        <w:pStyle w:val="ConsPlusNormal"/>
        <w:jc w:val="center"/>
        <w:rPr>
          <w:sz w:val="22"/>
          <w:szCs w:val="22"/>
        </w:rPr>
      </w:pPr>
      <w:r w:rsidRPr="00812082">
        <w:rPr>
          <w:sz w:val="22"/>
          <w:szCs w:val="22"/>
        </w:rPr>
        <w:t>от 28.06.2012 N 655, от 22.08.2016 N 831)</w:t>
      </w:r>
    </w:p>
    <w:p w:rsidR="00A93D0A" w:rsidRPr="00812082" w:rsidRDefault="00A93D0A" w:rsidP="00812082">
      <w:pPr>
        <w:pStyle w:val="ConsPlusNormal"/>
        <w:ind w:firstLine="540"/>
        <w:jc w:val="both"/>
        <w:rPr>
          <w:sz w:val="22"/>
          <w:szCs w:val="22"/>
        </w:rPr>
      </w:pPr>
    </w:p>
    <w:p w:rsidR="00A93D0A" w:rsidRPr="00812082" w:rsidRDefault="00A93D0A" w:rsidP="00812082">
      <w:pPr>
        <w:pStyle w:val="ConsPlusNormal"/>
        <w:ind w:firstLine="540"/>
        <w:jc w:val="both"/>
        <w:rPr>
          <w:sz w:val="22"/>
          <w:szCs w:val="22"/>
        </w:rPr>
      </w:pPr>
      <w:r w:rsidRPr="00812082">
        <w:rPr>
          <w:sz w:val="22"/>
          <w:szCs w:val="22"/>
        </w:rPr>
        <w:t>1. Утратил силу. - Постановление Правительства РФ от 28.06.2012 N 655.</w:t>
      </w:r>
    </w:p>
    <w:p w:rsidR="00A93D0A" w:rsidRPr="00812082" w:rsidRDefault="00A93D0A" w:rsidP="00812082">
      <w:pPr>
        <w:pStyle w:val="ConsPlusNormal"/>
        <w:ind w:firstLine="540"/>
        <w:jc w:val="both"/>
        <w:rPr>
          <w:sz w:val="22"/>
          <w:szCs w:val="22"/>
        </w:rPr>
      </w:pPr>
      <w:r w:rsidRPr="00812082">
        <w:rPr>
          <w:sz w:val="22"/>
          <w:szCs w:val="22"/>
        </w:rPr>
        <w:t>2 - 3. Утратили силу. - Постановление Правительства РФ от 22.12.2011 N 1085.</w:t>
      </w:r>
    </w:p>
    <w:p w:rsidR="00A93D0A" w:rsidRPr="00812082" w:rsidRDefault="00A93D0A" w:rsidP="00812082">
      <w:pPr>
        <w:pStyle w:val="ConsPlusNormal"/>
        <w:ind w:firstLine="540"/>
        <w:jc w:val="both"/>
        <w:rPr>
          <w:sz w:val="22"/>
          <w:szCs w:val="22"/>
        </w:rPr>
      </w:pPr>
      <w:r w:rsidRPr="00812082">
        <w:rPr>
          <w:sz w:val="22"/>
          <w:szCs w:val="22"/>
        </w:rPr>
        <w:t>4. Положение о Министерстве сельского хозяйства Российской Федерации, утвержденное Постановлением Правительства Российской Федерации от 12 июня 2008 г. N 450 (Собрание законодательства Российской Федерации, 2008, N 25, ст. 2983; N 32, ст. 3791; 2009, N 3, ст. 378; N 9, ст. 1121), дополнить подпунктами 5.2.25.26 и 5.2.25.27 следующего содержания:</w:t>
      </w:r>
    </w:p>
    <w:p w:rsidR="00A93D0A" w:rsidRPr="00812082" w:rsidRDefault="00A93D0A" w:rsidP="00812082">
      <w:pPr>
        <w:pStyle w:val="ConsPlusNormal"/>
        <w:ind w:firstLine="540"/>
        <w:jc w:val="both"/>
        <w:rPr>
          <w:sz w:val="22"/>
          <w:szCs w:val="22"/>
        </w:rPr>
      </w:pPr>
      <w:r w:rsidRPr="00812082">
        <w:rPr>
          <w:sz w:val="22"/>
          <w:szCs w:val="22"/>
        </w:rPr>
        <w:t>"5.2.25.26. нормативы для расчета потребности в наркотических и психотропных лекарственных средствах, предназначенных для животных;</w:t>
      </w:r>
    </w:p>
    <w:p w:rsidR="00A93D0A" w:rsidRPr="00812082" w:rsidRDefault="00A93D0A" w:rsidP="00812082">
      <w:pPr>
        <w:pStyle w:val="ConsPlusNormal"/>
        <w:ind w:firstLine="540"/>
        <w:jc w:val="both"/>
        <w:rPr>
          <w:sz w:val="22"/>
          <w:szCs w:val="22"/>
        </w:rPr>
      </w:pPr>
      <w:r w:rsidRPr="00812082">
        <w:rPr>
          <w:sz w:val="22"/>
          <w:szCs w:val="22"/>
        </w:rPr>
        <w:t>5.2.25.27. утратил силу. - Постановление Правительства РФ от 22.08.2016 N 831;".</w:t>
      </w:r>
    </w:p>
    <w:sectPr w:rsidR="00A93D0A" w:rsidRPr="0081208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D0A" w:rsidRDefault="00A93D0A">
      <w:r>
        <w:separator/>
      </w:r>
    </w:p>
  </w:endnote>
  <w:endnote w:type="continuationSeparator" w:id="0">
    <w:p w:rsidR="00A93D0A" w:rsidRDefault="00A93D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0A" w:rsidRDefault="00A93D0A" w:rsidP="00DF5729">
    <w:pPr>
      <w:jc w:val="center"/>
      <w:rPr>
        <w:sz w:val="2"/>
        <w:szCs w:val="2"/>
      </w:rPr>
    </w:pPr>
  </w:p>
  <w:p w:rsidR="00A93D0A" w:rsidRDefault="00A93D0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D0A" w:rsidRDefault="00A93D0A">
      <w:r>
        <w:separator/>
      </w:r>
    </w:p>
  </w:footnote>
  <w:footnote w:type="continuationSeparator" w:id="0">
    <w:p w:rsidR="00A93D0A" w:rsidRDefault="00A93D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0A" w:rsidRDefault="00A93D0A" w:rsidP="00DF5729">
    <w:pPr>
      <w:jc w:val="center"/>
      <w:rPr>
        <w:sz w:val="2"/>
        <w:szCs w:val="2"/>
      </w:rPr>
    </w:pPr>
  </w:p>
  <w:p w:rsidR="00A93D0A" w:rsidRDefault="00A93D0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93D0A" w:rsidRPr="002A36C4" w:rsidRDefault="00A93D0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93D0A" w:rsidRPr="002A36C4" w:rsidRDefault="00A93D0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93D0A" w:rsidRDefault="00A93D0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12082"/>
    <w:rsid w:val="008A40F2"/>
    <w:rsid w:val="00A93D0A"/>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F608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F608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F608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72957777">
      <w:marLeft w:val="0"/>
      <w:marRight w:val="0"/>
      <w:marTop w:val="0"/>
      <w:marBottom w:val="0"/>
      <w:divBdr>
        <w:top w:val="none" w:sz="0" w:space="0" w:color="auto"/>
        <w:left w:val="none" w:sz="0" w:space="0" w:color="auto"/>
        <w:bottom w:val="none" w:sz="0" w:space="0" w:color="auto"/>
        <w:right w:val="none" w:sz="0" w:space="0" w:color="auto"/>
      </w:divBdr>
    </w:div>
    <w:div w:id="1872957778">
      <w:marLeft w:val="0"/>
      <w:marRight w:val="0"/>
      <w:marTop w:val="0"/>
      <w:marBottom w:val="0"/>
      <w:divBdr>
        <w:top w:val="none" w:sz="0" w:space="0" w:color="auto"/>
        <w:left w:val="none" w:sz="0" w:space="0" w:color="auto"/>
        <w:bottom w:val="none" w:sz="0" w:space="0" w:color="auto"/>
        <w:right w:val="none" w:sz="0" w:space="0" w:color="auto"/>
      </w:divBdr>
    </w:div>
    <w:div w:id="1872957779">
      <w:marLeft w:val="0"/>
      <w:marRight w:val="0"/>
      <w:marTop w:val="0"/>
      <w:marBottom w:val="0"/>
      <w:divBdr>
        <w:top w:val="none" w:sz="0" w:space="0" w:color="auto"/>
        <w:left w:val="none" w:sz="0" w:space="0" w:color="auto"/>
        <w:bottom w:val="none" w:sz="0" w:space="0" w:color="auto"/>
        <w:right w:val="none" w:sz="0" w:space="0" w:color="auto"/>
      </w:divBdr>
    </w:div>
    <w:div w:id="1872957780">
      <w:marLeft w:val="0"/>
      <w:marRight w:val="0"/>
      <w:marTop w:val="0"/>
      <w:marBottom w:val="0"/>
      <w:divBdr>
        <w:top w:val="none" w:sz="0" w:space="0" w:color="auto"/>
        <w:left w:val="none" w:sz="0" w:space="0" w:color="auto"/>
        <w:bottom w:val="none" w:sz="0" w:space="0" w:color="auto"/>
        <w:right w:val="none" w:sz="0" w:space="0" w:color="auto"/>
      </w:divBdr>
    </w:div>
    <w:div w:id="1872957781">
      <w:marLeft w:val="0"/>
      <w:marRight w:val="0"/>
      <w:marTop w:val="0"/>
      <w:marBottom w:val="0"/>
      <w:divBdr>
        <w:top w:val="none" w:sz="0" w:space="0" w:color="auto"/>
        <w:left w:val="none" w:sz="0" w:space="0" w:color="auto"/>
        <w:bottom w:val="none" w:sz="0" w:space="0" w:color="auto"/>
        <w:right w:val="none" w:sz="0" w:space="0" w:color="auto"/>
      </w:divBdr>
    </w:div>
    <w:div w:id="18729577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2503</Words>
  <Characters>14269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2017-01-16T19:25:00Z</dcterms:created>
  <dcterms:modified xsi:type="dcterms:W3CDTF">2017-01-16T19:25:00Z</dcterms:modified>
</cp:coreProperties>
</file>