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935" w:rsidRPr="005B0C57" w:rsidRDefault="001D6935" w:rsidP="005B0C57">
      <w:pPr>
        <w:pStyle w:val="ConsPlusNormal"/>
        <w:outlineLvl w:val="0"/>
        <w:rPr>
          <w:sz w:val="22"/>
          <w:szCs w:val="22"/>
        </w:rPr>
      </w:pPr>
      <w:r w:rsidRPr="005B0C57">
        <w:rPr>
          <w:sz w:val="22"/>
          <w:szCs w:val="22"/>
        </w:rPr>
        <w:t xml:space="preserve">Зарегистрировано в Минюсте России 23 октября </w:t>
      </w:r>
      <w:smartTag w:uri="urn:schemas-microsoft-com:office:smarttags" w:element="metricconverter">
        <w:smartTagPr>
          <w:attr w:name="ProductID" w:val="2015 г"/>
        </w:smartTagPr>
        <w:r w:rsidRPr="005B0C57">
          <w:rPr>
            <w:sz w:val="22"/>
            <w:szCs w:val="22"/>
          </w:rPr>
          <w:t>2015 г</w:t>
        </w:r>
      </w:smartTag>
      <w:r w:rsidRPr="005B0C57">
        <w:rPr>
          <w:sz w:val="22"/>
          <w:szCs w:val="22"/>
        </w:rPr>
        <w:t>. N 39438</w:t>
      </w:r>
    </w:p>
    <w:p w:rsidR="001D6935" w:rsidRPr="005B0C57" w:rsidRDefault="001D6935" w:rsidP="005B0C57">
      <w:pPr>
        <w:pStyle w:val="ConsPlusNormal"/>
        <w:jc w:val="both"/>
        <w:rPr>
          <w:sz w:val="22"/>
          <w:szCs w:val="22"/>
        </w:rPr>
      </w:pPr>
    </w:p>
    <w:p w:rsidR="001D6935" w:rsidRPr="005B0C57" w:rsidRDefault="001D6935" w:rsidP="005B0C57">
      <w:pPr>
        <w:pStyle w:val="ConsPlusTitle"/>
        <w:jc w:val="center"/>
        <w:rPr>
          <w:sz w:val="22"/>
          <w:szCs w:val="22"/>
        </w:rPr>
      </w:pPr>
      <w:r w:rsidRPr="005B0C57">
        <w:rPr>
          <w:sz w:val="22"/>
          <w:szCs w:val="22"/>
        </w:rPr>
        <w:t>МИНИСТЕРСТВО ЗДРАВООХРАНЕНИЯ РОССИЙСКОЙ ФЕДЕРАЦИИ</w:t>
      </w:r>
    </w:p>
    <w:p w:rsidR="001D6935" w:rsidRPr="005B0C57" w:rsidRDefault="001D6935" w:rsidP="005B0C57">
      <w:pPr>
        <w:pStyle w:val="ConsPlusTitle"/>
        <w:jc w:val="center"/>
        <w:rPr>
          <w:sz w:val="22"/>
          <w:szCs w:val="22"/>
        </w:rPr>
      </w:pPr>
    </w:p>
    <w:p w:rsidR="001D6935" w:rsidRPr="005B0C57" w:rsidRDefault="001D6935" w:rsidP="005B0C57">
      <w:pPr>
        <w:pStyle w:val="ConsPlusTitle"/>
        <w:jc w:val="center"/>
        <w:rPr>
          <w:sz w:val="22"/>
          <w:szCs w:val="22"/>
        </w:rPr>
      </w:pPr>
      <w:r w:rsidRPr="005B0C57">
        <w:rPr>
          <w:sz w:val="22"/>
          <w:szCs w:val="22"/>
        </w:rPr>
        <w:t>ПРИКАЗ</w:t>
      </w:r>
    </w:p>
    <w:p w:rsidR="001D6935" w:rsidRPr="005B0C57" w:rsidRDefault="001D6935" w:rsidP="005B0C57">
      <w:pPr>
        <w:pStyle w:val="ConsPlusTitle"/>
        <w:jc w:val="center"/>
        <w:rPr>
          <w:sz w:val="22"/>
          <w:szCs w:val="22"/>
        </w:rPr>
      </w:pPr>
      <w:r w:rsidRPr="005B0C57">
        <w:rPr>
          <w:sz w:val="22"/>
          <w:szCs w:val="22"/>
        </w:rPr>
        <w:t xml:space="preserve">от 8 октября </w:t>
      </w:r>
      <w:smartTag w:uri="urn:schemas-microsoft-com:office:smarttags" w:element="metricconverter">
        <w:smartTagPr>
          <w:attr w:name="ProductID" w:val="2015 г"/>
        </w:smartTagPr>
        <w:r w:rsidRPr="005B0C57">
          <w:rPr>
            <w:sz w:val="22"/>
            <w:szCs w:val="22"/>
          </w:rPr>
          <w:t>2015 г</w:t>
        </w:r>
      </w:smartTag>
      <w:r w:rsidRPr="005B0C57">
        <w:rPr>
          <w:sz w:val="22"/>
          <w:szCs w:val="22"/>
        </w:rPr>
        <w:t>. N 707н</w:t>
      </w:r>
    </w:p>
    <w:p w:rsidR="001D6935" w:rsidRPr="005B0C57" w:rsidRDefault="001D6935" w:rsidP="005B0C57">
      <w:pPr>
        <w:pStyle w:val="ConsPlusTitle"/>
        <w:jc w:val="center"/>
        <w:rPr>
          <w:sz w:val="22"/>
          <w:szCs w:val="22"/>
        </w:rPr>
      </w:pPr>
    </w:p>
    <w:p w:rsidR="001D6935" w:rsidRPr="005B0C57" w:rsidRDefault="001D6935" w:rsidP="005B0C57">
      <w:pPr>
        <w:pStyle w:val="ConsPlusTitle"/>
        <w:jc w:val="center"/>
        <w:rPr>
          <w:sz w:val="22"/>
          <w:szCs w:val="22"/>
        </w:rPr>
      </w:pPr>
      <w:r w:rsidRPr="005B0C57">
        <w:rPr>
          <w:sz w:val="22"/>
          <w:szCs w:val="22"/>
        </w:rPr>
        <w:t>ОБ УТВЕРЖДЕНИИ КВАЛИФИКАЦИОННЫХ ТРЕБОВАНИЙ</w:t>
      </w:r>
    </w:p>
    <w:p w:rsidR="001D6935" w:rsidRPr="005B0C57" w:rsidRDefault="001D6935" w:rsidP="005B0C57">
      <w:pPr>
        <w:pStyle w:val="ConsPlusTitle"/>
        <w:jc w:val="center"/>
        <w:rPr>
          <w:sz w:val="22"/>
          <w:szCs w:val="22"/>
        </w:rPr>
      </w:pPr>
      <w:r w:rsidRPr="005B0C57">
        <w:rPr>
          <w:sz w:val="22"/>
          <w:szCs w:val="22"/>
        </w:rPr>
        <w:t>К МЕДИЦИНСКИМ И ФАРМАЦЕВТИЧЕСКИМ РАБОТНИКАМ С ВЫСШИМ</w:t>
      </w:r>
    </w:p>
    <w:p w:rsidR="001D6935" w:rsidRPr="005B0C57" w:rsidRDefault="001D6935" w:rsidP="005B0C57">
      <w:pPr>
        <w:pStyle w:val="ConsPlusTitle"/>
        <w:jc w:val="center"/>
        <w:rPr>
          <w:sz w:val="22"/>
          <w:szCs w:val="22"/>
        </w:rPr>
      </w:pPr>
      <w:r w:rsidRPr="005B0C57">
        <w:rPr>
          <w:sz w:val="22"/>
          <w:szCs w:val="22"/>
        </w:rPr>
        <w:t>ОБРАЗОВАНИЕМ ПО НАПРАВЛЕНИЮ ПОДГОТОВКИ "ЗДРАВООХРАНЕНИЕ</w:t>
      </w:r>
    </w:p>
    <w:p w:rsidR="001D6935" w:rsidRPr="005B0C57" w:rsidRDefault="001D6935" w:rsidP="005B0C57">
      <w:pPr>
        <w:pStyle w:val="ConsPlusTitle"/>
        <w:jc w:val="center"/>
        <w:rPr>
          <w:sz w:val="22"/>
          <w:szCs w:val="22"/>
        </w:rPr>
      </w:pPr>
      <w:r w:rsidRPr="005B0C57">
        <w:rPr>
          <w:sz w:val="22"/>
          <w:szCs w:val="22"/>
        </w:rPr>
        <w:t>И МЕДИЦИНСКИЕ НАУКИ"</w:t>
      </w:r>
    </w:p>
    <w:p w:rsidR="001D6935" w:rsidRPr="005B0C57" w:rsidRDefault="001D6935" w:rsidP="005B0C57">
      <w:pPr>
        <w:pStyle w:val="ConsPlusNormal"/>
        <w:jc w:val="both"/>
        <w:rPr>
          <w:sz w:val="22"/>
          <w:szCs w:val="22"/>
        </w:rPr>
      </w:pPr>
    </w:p>
    <w:p w:rsidR="001D6935" w:rsidRPr="005B0C57" w:rsidRDefault="001D6935" w:rsidP="005B0C57">
      <w:pPr>
        <w:pStyle w:val="ConsPlusNormal"/>
        <w:ind w:firstLine="540"/>
        <w:jc w:val="both"/>
        <w:rPr>
          <w:sz w:val="22"/>
          <w:szCs w:val="22"/>
        </w:rPr>
      </w:pPr>
      <w:r w:rsidRPr="005B0C57">
        <w:rPr>
          <w:sz w:val="22"/>
          <w:szCs w:val="22"/>
        </w:rPr>
        <w:t xml:space="preserve">В соответствии с пунктом 5.2.2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5B0C57">
          <w:rPr>
            <w:sz w:val="22"/>
            <w:szCs w:val="22"/>
          </w:rPr>
          <w:t>2012 г</w:t>
        </w:r>
      </w:smartTag>
      <w:r w:rsidRPr="005B0C57">
        <w:rPr>
          <w:sz w:val="22"/>
          <w:szCs w:val="22"/>
        </w:rPr>
        <w:t>. N 608 (Собрание законодательства Российской Федерации, 2012, N 26, ст. 3526; 2013, N 16, ст. 1970; N 20, ст. 2477; N 22, ст. 2812; N 33, ст. 4386; N 45, ст. 5822; 2014, N 12, ст. 1296; N 6, ст. 3577; N 30, ст. 4307; N 37, ст. 4969; 2015, N 2, ст. 491; N 12, ст. 1763; N 23, ст. 3333), приказываю:</w:t>
      </w:r>
    </w:p>
    <w:p w:rsidR="001D6935" w:rsidRPr="005B0C57" w:rsidRDefault="001D6935" w:rsidP="005B0C57">
      <w:pPr>
        <w:pStyle w:val="ConsPlusNormal"/>
        <w:ind w:firstLine="540"/>
        <w:jc w:val="both"/>
        <w:rPr>
          <w:sz w:val="22"/>
          <w:szCs w:val="22"/>
        </w:rPr>
      </w:pPr>
      <w:r w:rsidRPr="005B0C57">
        <w:rPr>
          <w:sz w:val="22"/>
          <w:szCs w:val="22"/>
        </w:rPr>
        <w:t xml:space="preserve">1. Утвердить Квалификационные </w:t>
      </w:r>
      <w:hyperlink w:anchor="Par32" w:tooltip="КВАЛИФИКАЦИОННЫЕ ТРЕБОВАНИЯ" w:history="1">
        <w:r w:rsidRPr="005B0C57">
          <w:rPr>
            <w:sz w:val="22"/>
            <w:szCs w:val="22"/>
          </w:rPr>
          <w:t>требования</w:t>
        </w:r>
      </w:hyperlink>
      <w:r w:rsidRPr="005B0C57">
        <w:rPr>
          <w:sz w:val="22"/>
          <w:szCs w:val="22"/>
        </w:rPr>
        <w:t xml:space="preserve"> к медицинским и фармацевтическим работникам с высшим образованием по направлению подготовки "Здравоохранение и медицинские науки" согласно приложению.</w:t>
      </w:r>
    </w:p>
    <w:p w:rsidR="001D6935" w:rsidRPr="005B0C57" w:rsidRDefault="001D6935" w:rsidP="005B0C57">
      <w:pPr>
        <w:pStyle w:val="ConsPlusNormal"/>
        <w:ind w:firstLine="540"/>
        <w:jc w:val="both"/>
        <w:rPr>
          <w:sz w:val="22"/>
          <w:szCs w:val="22"/>
        </w:rPr>
      </w:pPr>
      <w:r w:rsidRPr="005B0C57">
        <w:rPr>
          <w:sz w:val="22"/>
          <w:szCs w:val="22"/>
        </w:rPr>
        <w:t>2. Признать утратившими силу:</w:t>
      </w:r>
    </w:p>
    <w:p w:rsidR="001D6935" w:rsidRPr="005B0C57" w:rsidRDefault="001D6935" w:rsidP="005B0C57">
      <w:pPr>
        <w:pStyle w:val="ConsPlusNormal"/>
        <w:ind w:firstLine="540"/>
        <w:jc w:val="both"/>
        <w:rPr>
          <w:sz w:val="22"/>
          <w:szCs w:val="22"/>
        </w:rPr>
      </w:pPr>
      <w:r w:rsidRPr="005B0C57">
        <w:rPr>
          <w:sz w:val="22"/>
          <w:szCs w:val="22"/>
        </w:rPr>
        <w:t xml:space="preserve">приказ Министерства здравоохранения и социального развития Российской Федерации от 7 июля </w:t>
      </w:r>
      <w:smartTag w:uri="urn:schemas-microsoft-com:office:smarttags" w:element="metricconverter">
        <w:smartTagPr>
          <w:attr w:name="ProductID" w:val="2009 г"/>
        </w:smartTagPr>
        <w:r w:rsidRPr="005B0C57">
          <w:rPr>
            <w:sz w:val="22"/>
            <w:szCs w:val="22"/>
          </w:rPr>
          <w:t>2009 г</w:t>
        </w:r>
      </w:smartTag>
      <w:r w:rsidRPr="005B0C57">
        <w:rPr>
          <w:sz w:val="22"/>
          <w:szCs w:val="22"/>
        </w:rPr>
        <w:t xml:space="preserve">.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w:t>
      </w:r>
      <w:smartTag w:uri="urn:schemas-microsoft-com:office:smarttags" w:element="metricconverter">
        <w:smartTagPr>
          <w:attr w:name="ProductID" w:val="2009 г"/>
        </w:smartTagPr>
        <w:r w:rsidRPr="005B0C57">
          <w:rPr>
            <w:sz w:val="22"/>
            <w:szCs w:val="22"/>
          </w:rPr>
          <w:t>2009 г</w:t>
        </w:r>
      </w:smartTag>
      <w:r w:rsidRPr="005B0C57">
        <w:rPr>
          <w:sz w:val="22"/>
          <w:szCs w:val="22"/>
        </w:rPr>
        <w:t>., регистрационный N 14292);</w:t>
      </w:r>
    </w:p>
    <w:p w:rsidR="001D6935" w:rsidRPr="005B0C57" w:rsidRDefault="001D6935" w:rsidP="005B0C57">
      <w:pPr>
        <w:pStyle w:val="ConsPlusNormal"/>
        <w:ind w:firstLine="540"/>
        <w:jc w:val="both"/>
        <w:rPr>
          <w:sz w:val="22"/>
          <w:szCs w:val="22"/>
        </w:rPr>
      </w:pPr>
      <w:r w:rsidRPr="005B0C57">
        <w:rPr>
          <w:sz w:val="22"/>
          <w:szCs w:val="22"/>
        </w:rPr>
        <w:t xml:space="preserve">приказ Министерства здравоохранения и социального развития Российской Федерации от 26 декабря </w:t>
      </w:r>
      <w:smartTag w:uri="urn:schemas-microsoft-com:office:smarttags" w:element="metricconverter">
        <w:smartTagPr>
          <w:attr w:name="ProductID" w:val="2011 г"/>
        </w:smartTagPr>
        <w:r w:rsidRPr="005B0C57">
          <w:rPr>
            <w:sz w:val="22"/>
            <w:szCs w:val="22"/>
          </w:rPr>
          <w:t>2011 г</w:t>
        </w:r>
      </w:smartTag>
      <w:r w:rsidRPr="005B0C57">
        <w:rPr>
          <w:sz w:val="22"/>
          <w:szCs w:val="22"/>
        </w:rPr>
        <w:t xml:space="preserve">.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7 июля </w:t>
      </w:r>
      <w:smartTag w:uri="urn:schemas-microsoft-com:office:smarttags" w:element="metricconverter">
        <w:smartTagPr>
          <w:attr w:name="ProductID" w:val="2009 г"/>
        </w:smartTagPr>
        <w:r w:rsidRPr="005B0C57">
          <w:rPr>
            <w:sz w:val="22"/>
            <w:szCs w:val="22"/>
          </w:rPr>
          <w:t>2009 г</w:t>
        </w:r>
      </w:smartTag>
      <w:r w:rsidRPr="005B0C57">
        <w:rPr>
          <w:sz w:val="22"/>
          <w:szCs w:val="22"/>
        </w:rPr>
        <w:t xml:space="preserve">. N 415н" (зарегистрирован Министерством юстиции Российской Федерации 18 апреля </w:t>
      </w:r>
      <w:smartTag w:uri="urn:schemas-microsoft-com:office:smarttags" w:element="metricconverter">
        <w:smartTagPr>
          <w:attr w:name="ProductID" w:val="2012 г"/>
        </w:smartTagPr>
        <w:r w:rsidRPr="005B0C57">
          <w:rPr>
            <w:sz w:val="22"/>
            <w:szCs w:val="22"/>
          </w:rPr>
          <w:t>2012 г</w:t>
        </w:r>
      </w:smartTag>
      <w:r w:rsidRPr="005B0C57">
        <w:rPr>
          <w:sz w:val="22"/>
          <w:szCs w:val="22"/>
        </w:rPr>
        <w:t>., регистрационный N 23879).</w:t>
      </w:r>
    </w:p>
    <w:p w:rsidR="001D6935" w:rsidRPr="005B0C57" w:rsidRDefault="001D6935" w:rsidP="005B0C57">
      <w:pPr>
        <w:pStyle w:val="ConsPlusNormal"/>
        <w:ind w:firstLine="540"/>
        <w:jc w:val="both"/>
        <w:rPr>
          <w:sz w:val="22"/>
          <w:szCs w:val="22"/>
        </w:rPr>
      </w:pPr>
    </w:p>
    <w:p w:rsidR="001D6935" w:rsidRPr="005B0C57" w:rsidRDefault="001D6935" w:rsidP="005B0C57">
      <w:pPr>
        <w:pStyle w:val="ConsPlusNormal"/>
        <w:jc w:val="right"/>
        <w:rPr>
          <w:sz w:val="22"/>
          <w:szCs w:val="22"/>
        </w:rPr>
      </w:pPr>
      <w:r w:rsidRPr="005B0C57">
        <w:rPr>
          <w:sz w:val="22"/>
          <w:szCs w:val="22"/>
        </w:rPr>
        <w:t>Министр</w:t>
      </w:r>
    </w:p>
    <w:p w:rsidR="001D6935" w:rsidRPr="005B0C57" w:rsidRDefault="001D6935" w:rsidP="005B0C57">
      <w:pPr>
        <w:pStyle w:val="ConsPlusNormal"/>
        <w:jc w:val="right"/>
        <w:rPr>
          <w:sz w:val="22"/>
          <w:szCs w:val="22"/>
        </w:rPr>
      </w:pPr>
      <w:r w:rsidRPr="005B0C57">
        <w:rPr>
          <w:sz w:val="22"/>
          <w:szCs w:val="22"/>
        </w:rPr>
        <w:t>В.И.СКВОРЦОВА</w:t>
      </w:r>
    </w:p>
    <w:p w:rsidR="001D6935" w:rsidRPr="005B0C57" w:rsidRDefault="001D6935" w:rsidP="005B0C57">
      <w:pPr>
        <w:pStyle w:val="ConsPlusNormal"/>
        <w:jc w:val="both"/>
        <w:rPr>
          <w:sz w:val="22"/>
          <w:szCs w:val="22"/>
        </w:rPr>
      </w:pPr>
    </w:p>
    <w:p w:rsidR="001D6935" w:rsidRPr="005B0C57" w:rsidRDefault="001D6935" w:rsidP="005B0C57">
      <w:pPr>
        <w:pStyle w:val="ConsPlusNormal"/>
        <w:jc w:val="right"/>
        <w:outlineLvl w:val="0"/>
        <w:rPr>
          <w:sz w:val="22"/>
          <w:szCs w:val="22"/>
        </w:rPr>
      </w:pPr>
      <w:r w:rsidRPr="005B0C57">
        <w:rPr>
          <w:sz w:val="22"/>
          <w:szCs w:val="22"/>
        </w:rPr>
        <w:t>Приложение</w:t>
      </w:r>
    </w:p>
    <w:p w:rsidR="001D6935" w:rsidRPr="005B0C57" w:rsidRDefault="001D6935" w:rsidP="005B0C57">
      <w:pPr>
        <w:pStyle w:val="ConsPlusNormal"/>
        <w:jc w:val="right"/>
        <w:rPr>
          <w:sz w:val="22"/>
          <w:szCs w:val="22"/>
        </w:rPr>
      </w:pPr>
      <w:r w:rsidRPr="005B0C57">
        <w:rPr>
          <w:sz w:val="22"/>
          <w:szCs w:val="22"/>
        </w:rPr>
        <w:t>к приказу Министерства здравоохранения</w:t>
      </w:r>
    </w:p>
    <w:p w:rsidR="001D6935" w:rsidRPr="005B0C57" w:rsidRDefault="001D6935" w:rsidP="005B0C57">
      <w:pPr>
        <w:pStyle w:val="ConsPlusNormal"/>
        <w:jc w:val="right"/>
        <w:rPr>
          <w:sz w:val="22"/>
          <w:szCs w:val="22"/>
        </w:rPr>
      </w:pPr>
      <w:r w:rsidRPr="005B0C57">
        <w:rPr>
          <w:sz w:val="22"/>
          <w:szCs w:val="22"/>
        </w:rPr>
        <w:t>Российской Федерации</w:t>
      </w:r>
    </w:p>
    <w:p w:rsidR="001D6935" w:rsidRPr="005B0C57" w:rsidRDefault="001D6935" w:rsidP="005B0C57">
      <w:pPr>
        <w:pStyle w:val="ConsPlusNormal"/>
        <w:jc w:val="right"/>
        <w:rPr>
          <w:sz w:val="22"/>
          <w:szCs w:val="22"/>
        </w:rPr>
      </w:pPr>
      <w:r w:rsidRPr="005B0C57">
        <w:rPr>
          <w:sz w:val="22"/>
          <w:szCs w:val="22"/>
        </w:rPr>
        <w:t xml:space="preserve">от 8 октября </w:t>
      </w:r>
      <w:smartTag w:uri="urn:schemas-microsoft-com:office:smarttags" w:element="metricconverter">
        <w:smartTagPr>
          <w:attr w:name="ProductID" w:val="2015 г"/>
        </w:smartTagPr>
        <w:r w:rsidRPr="005B0C57">
          <w:rPr>
            <w:sz w:val="22"/>
            <w:szCs w:val="22"/>
          </w:rPr>
          <w:t>2015 г</w:t>
        </w:r>
      </w:smartTag>
      <w:r w:rsidRPr="005B0C57">
        <w:rPr>
          <w:sz w:val="22"/>
          <w:szCs w:val="22"/>
        </w:rPr>
        <w:t>. N 707н</w:t>
      </w:r>
    </w:p>
    <w:p w:rsidR="001D6935" w:rsidRPr="005B0C57" w:rsidRDefault="001D6935" w:rsidP="005B0C57">
      <w:pPr>
        <w:pStyle w:val="ConsPlusNormal"/>
        <w:jc w:val="both"/>
        <w:rPr>
          <w:sz w:val="22"/>
          <w:szCs w:val="22"/>
        </w:rPr>
      </w:pPr>
    </w:p>
    <w:p w:rsidR="001D6935" w:rsidRPr="005B0C57" w:rsidRDefault="001D6935" w:rsidP="005B0C57">
      <w:pPr>
        <w:pStyle w:val="ConsPlusTitle"/>
        <w:jc w:val="center"/>
        <w:rPr>
          <w:sz w:val="22"/>
          <w:szCs w:val="22"/>
        </w:rPr>
      </w:pPr>
      <w:bookmarkStart w:id="0" w:name="Par32"/>
      <w:bookmarkEnd w:id="0"/>
      <w:r w:rsidRPr="005B0C57">
        <w:rPr>
          <w:sz w:val="22"/>
          <w:szCs w:val="22"/>
        </w:rPr>
        <w:t>КВАЛИФИКАЦИОННЫЕ ТРЕБОВАНИЯ</w:t>
      </w:r>
    </w:p>
    <w:p w:rsidR="001D6935" w:rsidRPr="005B0C57" w:rsidRDefault="001D6935" w:rsidP="005B0C57">
      <w:pPr>
        <w:pStyle w:val="ConsPlusTitle"/>
        <w:jc w:val="center"/>
        <w:rPr>
          <w:sz w:val="22"/>
          <w:szCs w:val="22"/>
        </w:rPr>
      </w:pPr>
      <w:r w:rsidRPr="005B0C57">
        <w:rPr>
          <w:sz w:val="22"/>
          <w:szCs w:val="22"/>
        </w:rPr>
        <w:t>К МЕДИЦИНСКИМ И ФАРМАЦЕВТИЧЕСКИМ РАБОТНИКАМ С ВЫСШИМ</w:t>
      </w:r>
    </w:p>
    <w:p w:rsidR="001D6935" w:rsidRPr="005B0C57" w:rsidRDefault="001D6935" w:rsidP="005B0C57">
      <w:pPr>
        <w:pStyle w:val="ConsPlusTitle"/>
        <w:jc w:val="center"/>
        <w:rPr>
          <w:sz w:val="22"/>
          <w:szCs w:val="22"/>
        </w:rPr>
      </w:pPr>
      <w:r w:rsidRPr="005B0C57">
        <w:rPr>
          <w:sz w:val="22"/>
          <w:szCs w:val="22"/>
        </w:rPr>
        <w:t>ОБРАЗОВАНИЕМ ПО НАПРАВЛЕНИЮ ПОДГОТОВКИ "ЗДРАВООХРАНЕНИЕ</w:t>
      </w:r>
    </w:p>
    <w:p w:rsidR="001D6935" w:rsidRPr="005B0C57" w:rsidRDefault="001D6935" w:rsidP="005B0C57">
      <w:pPr>
        <w:pStyle w:val="ConsPlusTitle"/>
        <w:jc w:val="center"/>
        <w:rPr>
          <w:sz w:val="22"/>
          <w:szCs w:val="22"/>
        </w:rPr>
      </w:pPr>
      <w:r w:rsidRPr="005B0C57">
        <w:rPr>
          <w:sz w:val="22"/>
          <w:szCs w:val="22"/>
        </w:rPr>
        <w:t>И МЕДИЦИНСКИЕ НАУКИ"</w:t>
      </w:r>
    </w:p>
    <w:p w:rsidR="001D6935" w:rsidRPr="005B0C57" w:rsidRDefault="001D6935" w:rsidP="005B0C57">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451"/>
        <w:gridCol w:w="7248"/>
      </w:tblGrid>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"Авиационная и космическая медицина"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"Авиационная и космическая медицина"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"Авиационная и космическая медицина" при наличии подготовки в интернатуре/ординатуре по одной из специальностей: "Общая врачебная практика (семейная медицина)",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авиационной и космической медицине; заведующий (начальник) структурного подразделения (отдела, отделения, лаборатории, кабинета, отряда и другое) медицинской организации - врач по авиационной и космической медицине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"Акушерство и гинекология"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"Акушерство и гинекология"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Врач-акушер-гинеколог; врач-акушер-гинеколог цехового врачебного участка; заведующий (начальник) структурного подразделения (отдела, отделения, лаборатории, кабинета, отряда и другое) медицинской организации - врач-акушер-гинеколог;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"Аллергология и иммунология"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"Аллергология и иммунология"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"Аллергология и иммунология" при наличии подготовки в интернатуре/ординатуре по одной из специальностей: "Общая врачебная практика (семейная медицина)",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Врач-аллерголог-иммунолог; заведующий (начальник) структурного подразделения (отдела, отделения, лаборатории, кабинета, отряда и другое) медицинской организации - врач-аллерголог-иммунолог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"Анестезиология-реаниматология"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"Анестезиология-реаниматология"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"Анестезиология-реаниматология" при наличии подготовки в интернатуре/ординатуре по одной из специальностей: "Неонатология" или "Нефрология"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Врач-анестезиолог-реаниматолог; заведующий (начальник) структурного подразделения (отдела, отделения, лаборатории, кабинета, отряда и другое) медицинской организации - врач-анестезиолог-реаниматолог;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"Бактериология"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"Медико-профилактическое дело", "Медицинская биохимия",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"Бактериология"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"Бактериология" при наличии подготовки в интернатуре/ординатуре по одной из специальностей: "Вирусология", "Инфекционные болезни", "Клиническая лабораторная диагностика", "Лабораторная микология", "Эпидемиология"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Врач-бактериолог; заведующий (начальник) структурного подразделения (отдела, отделения, лаборатории, кабинета, отряда и другое) медицинской организации - врач-бактериолог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"Вирусология"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"Медико-профилактическое дело", "Медицинская биохимия",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"Вирусология"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"Вирусология" при наличии подготовки в интернатуре/ординатуре по одной из специальностей: "Бактериология", "Инфекционные болезни", "Клиническая лабораторная диагностика", "Эпидемиология"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Врач-вирусолог; заведующий (начальник) структурного подразделения (отдела, отделения, лаборатории, кабинета, отряда и другое) медицинской организации - врач-вирусолог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"Водолазная медицина"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"Водолазная медицина"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"Водолазная медицина" при наличии подготовки в интернатуре/ординатуре по одной из специальностей: "Общая врачебная практика (семейная медицина)",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водолазной медицине; заведующий (начальник) структурного подразделения (отдела, отделения, лаборатории, кабинета, отряда и другое) медицинской организации - врач по водолазной медицине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"Гастроэнтерология"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center"/>
            </w:pPr>
          </w:p>
        </w:tc>
        <w:tc>
          <w:tcPr>
            <w:tcW w:w="0" w:type="auto"/>
          </w:tcPr>
          <w:p w:rsidR="001D6935" w:rsidRPr="005B0C57" w:rsidRDefault="001D6935" w:rsidP="00192433">
            <w:pPr>
              <w:pStyle w:val="ConsPlusNormal"/>
              <w:jc w:val="both"/>
            </w:pPr>
            <w:r w:rsidRPr="005B0C57">
              <w:t>Подготовка в ординатуре по специальности "Гастроэнтерология"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"Гастроэнтерология" при наличии подготовки в интернатуре/ординатуре по одной из специальностей: "Общая врачебная практика (семейная медицина)",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Врач-гастроэнтеролог; заведующий (начальник) структурного подразделения (отдела, отделения, лаборатории, кабинета, отряда и другое) медицинской организации - врач-гастроэнтеролог;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"Гематология"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"Гематология"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"Гематология" при наличии подготовки в интернатуре/ординатуре по одной из специальностей: "Общая врачебная практика (семейная медицина)",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Врач-гематолог; заведующий (начальник) структурного подразделения (отдела, отделения, лаборатории, кабинета, отряда и другое) медицинской организации - врач-гематолог;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"Генетика"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"Медицинская биохимия"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"Генетика"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Врач-генетик; заведующий (начальник) структурного подразделения (отдела, отделения, лаборатории, кабинета, отряда и другое) медицинской организации - врач-генетик</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"Гериатрия"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"Гериатрия"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"Гериатрия" при наличии подготовки в интернатуре/ординатуре по одной из специальностей: "Общая врачебная практика (семейная медицина)", "Терапия"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Врач-гериатр; заведующий (начальник) структурного подразделения (отдела, отделения, лаборатории, кабинета, отряда и другое) медицинской организации - врач-гериатр;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"Гигиена детей и подростков"</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"Гигиена детей и подростков"</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"Гигиена детей и подростков"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гигиене детей и подростков; заведующий (начальник) структурного подразделения (отдела, отделения, лаборатории, кабинета, отряда и другое) медицинской организации - врач по врач по гигиене детей и подростков</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"Гигиена питания"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"Гигиена питания"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"Гигиена питания"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гигиене питания; заведующий (начальник) структурного подразделения (отдела, отделения, лаборатории, кабинета, отряда и другое) медицинской организации - врач по гигиене питания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"Гигиена труда"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"Гигиена труда"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"Гигиена труда"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гигиене труда; заведующий (начальник) структурного подразделения (отдела, отделения, лаборатории, кабинета, отряда и другое) медицинской организации - врач по гигиене труда</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"Гигиеническое воспитание"</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"Гигиеническое воспитание"</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"Гигиеническое воспитание"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гигиеническому воспитанию; заведующий (начальник) структурного подразделения (отдела, отделения, лаборатории, кабинета, отряда и другое) медицинской организации - врач по гигиеническому воспитанию</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"Дезинфектология"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"Дезинфектология"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"Дезинфектология" при наличии подготовки в интернатуре/ординатуре по специальности "Эпидемиология"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Врач-дезинфектолог; заведующий (начальник) структурного подразделения (отдела, отделения, лаборатории, кабинета, отряда и другое) медицинской организации - врач-дезинфектолог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"Дерматовенерология"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"Дерматовенерология"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Врач-дерматовенеролог; заведующий (начальник) структурного подразделения (отдела, отделения, лаборатории, кабинета, отряда и другое) медицинской организации - врач-дерматовенеролог;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"Детская кардиология"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"Детская кардиология"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"Детская кардиология" при наличии подготовки в интернатуре/ординатуре по одной из специальностей: "Кардиология",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детский кардиолог; заведующий (начальник) структурного подразделения (отдела, отделения, лаборатории, кабинета, отряда и другое) медицинской организации - врач - детский кардиолог;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"Детская онкология"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"Детская онкология"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"Детская онкология" при наличии подготовки в интернатуре/ординатуре по одной из специальностей: "Гематология", "Детская хирургия", "Онкология",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детский онколог; заведующий (начальник) структурного подразделения (отдела, отделения, лаборатории, кабинета, отряда и другое) медицинской организации - врач - детский онколог;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"Детская урология-андрология"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"Детская урология-андрология"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"Детская урология-андрология" при наличии подготовки в интернатуре/ординатуре по одной из специальностей: "Детская хирургия", "Урология"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детский уролог-андролог; заведующий (начальник) структурного подразделения (отдела, отделения, лаборатории, кабинета, отряда и другое) медицинской организации - врач - детский уролог-андролог; врач приемного отделения</w:t>
            </w:r>
          </w:p>
          <w:p w:rsidR="001D6935" w:rsidRPr="005B0C57" w:rsidRDefault="001D6935" w:rsidP="00192433">
            <w:pPr>
              <w:pStyle w:val="ConsPlusNormal"/>
              <w:jc w:val="both"/>
            </w:pPr>
            <w:r w:rsidRPr="005B0C57">
              <w:t>(в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"Детская 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"Детская 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детский хирург; заведующий (начальник) структурного подразделения (отдела, отделения, лаборатории, кабинета, отряда и другое) медицинской организации - врач - детский хирург;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"Детская эндокринология"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"Детская эндокринология"</w:t>
            </w:r>
          </w:p>
        </w:tc>
      </w:tr>
      <w:tr w:rsidR="001D6935" w:rsidRPr="005B0C57" w:rsidTr="005B0C57">
        <w:tc>
          <w:tcPr>
            <w:tcW w:w="0" w:type="auto"/>
            <w:vMerge w:val="restart"/>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"Детская эндокринология" при наличии подготовки в интернатуре/ординатуре по одной из специальностей: "Педиатрия", "Эндокринология"</w:t>
            </w:r>
          </w:p>
        </w:tc>
      </w:tr>
      <w:tr w:rsidR="001D6935" w:rsidRPr="005B0C57" w:rsidTr="005B0C57">
        <w:tc>
          <w:tcPr>
            <w:tcW w:w="0" w:type="auto"/>
            <w:vMerge/>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детский эндокринолог; заведующий (начальник) структурного подразделения (отдела, отделения, лаборатории, кабинета, отряда и другое) медицинской организации - врач - детский эндокринолог;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"Диетология"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"Диетология"</w:t>
            </w:r>
          </w:p>
        </w:tc>
      </w:tr>
      <w:tr w:rsidR="001D6935" w:rsidRPr="005B0C57" w:rsidTr="005B0C57">
        <w:tc>
          <w:tcPr>
            <w:tcW w:w="0" w:type="auto"/>
            <w:vMerge w:val="restart"/>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"Диетология" при наличии подготовки в интернатуре/ординатуре по одной из специальностей: "Общая врачебная практика (семейная медицина)", "Педиатрия", "Терапия", "Гастроэнтерология", "Эндокринология"</w:t>
            </w:r>
          </w:p>
        </w:tc>
      </w:tr>
      <w:tr w:rsidR="001D6935" w:rsidRPr="005B0C57" w:rsidTr="005B0C57">
        <w:tc>
          <w:tcPr>
            <w:tcW w:w="0" w:type="auto"/>
            <w:vMerge/>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Врач-диетолог; заведующий (начальник) структурного подразделения (отдела, отделения, лаборатории, кабинета, отряда и другое) медицинской организации - врач-диетолог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"Инфекционные болезни"</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"Инфекционные болезни"</w:t>
            </w:r>
          </w:p>
        </w:tc>
      </w:tr>
      <w:tr w:rsidR="001D6935" w:rsidRPr="005B0C57" w:rsidTr="005B0C57">
        <w:tc>
          <w:tcPr>
            <w:tcW w:w="0" w:type="auto"/>
            <w:vMerge w:val="restart"/>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"Инфекционные болезни" при наличии подготовки в интернатуре/ординатуре по одной из специальностей: "Общая врачебная практика (семейная медицина)", "Педиатрия", "Терапия", "Фтизиатрия"</w:t>
            </w:r>
          </w:p>
        </w:tc>
      </w:tr>
      <w:tr w:rsidR="001D6935" w:rsidRPr="005B0C57" w:rsidTr="005B0C57">
        <w:tc>
          <w:tcPr>
            <w:tcW w:w="0" w:type="auto"/>
            <w:vMerge/>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Врач-инфекционист; заведующий (начальник) структурного подразделения (отдела, отделения, лаборатории, кабинета, отряда и другое) медицинской организации - врач-инфекционист;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"Кардиология"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"Кардиология"</w:t>
            </w:r>
          </w:p>
        </w:tc>
      </w:tr>
      <w:tr w:rsidR="001D6935" w:rsidRPr="005B0C57" w:rsidTr="005B0C57">
        <w:tc>
          <w:tcPr>
            <w:tcW w:w="0" w:type="auto"/>
            <w:vMerge w:val="restart"/>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"Кардиология" при наличии подготовки в интернатуре/ординатуре по одной из специальностей: "Общая врачебная практика (семейная медицина)", "Терапия"</w:t>
            </w:r>
          </w:p>
        </w:tc>
      </w:tr>
      <w:tr w:rsidR="001D6935" w:rsidRPr="005B0C57" w:rsidTr="005B0C57">
        <w:tc>
          <w:tcPr>
            <w:tcW w:w="0" w:type="auto"/>
            <w:vMerge/>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Врач-кардиолог; заведующий (начальник) структурного подразделения (отдела, отделения, лаборатории, кабинета, отряда и другое) медицинской организации - врач-кардиолог;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"Клиническая лабораторная диагностика"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 "Медико-профилактическое дело", "Медицинская биохимия",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"Клиническая лабораторная диагностика"</w:t>
            </w:r>
          </w:p>
        </w:tc>
      </w:tr>
      <w:tr w:rsidR="001D6935" w:rsidRPr="005B0C57" w:rsidTr="005B0C57">
        <w:tc>
          <w:tcPr>
            <w:tcW w:w="0" w:type="auto"/>
            <w:vMerge w:val="restart"/>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"Клиническая лабораторная диагностика" при наличии подготовки в интернатуре/ординатуре по одной из основных специальностей или специальности, требующей дополнительной подготовки</w:t>
            </w:r>
          </w:p>
        </w:tc>
      </w:tr>
      <w:tr w:rsidR="001D6935" w:rsidRPr="005B0C57" w:rsidTr="005B0C57">
        <w:tc>
          <w:tcPr>
            <w:tcW w:w="0" w:type="auto"/>
            <w:vMerge/>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клинической лабораторной диагностики; заведующий (начальник)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"Клиническая фармакология"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"Клиническая фармакология"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"Клиническая фармакология" при наличии подготовки в интернатуре/ординатуре по одной из специальностей: "Общая врачебная практика (семейная медицина)",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клинический фармаколог; заведующий (начальник) структурного подразделения (отдела, отделения, лаборатории, кабинета, отряда и другое) медицинской организации - врач - клинический фармаколог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"Колопроктология"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"Колопроктология"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"Колопроктология" при наличии подготовки в интернатуре/ординатуре по одной из специальностей: "Детская хирургия",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Врач-колопроктолог; заведующий (начальник) структурного подразделения (отдела, отделения, лаборатории, кабинета, отряда и другое) медицинской организации - врач-колопроктолог;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"Коммунальная гигиена"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"Коммунальная гигиена"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"Коммунальная гигиена"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коммунальной гигиене; заведующий (начальник) структурного подразделения (отдела, отделения, лаборатории, кабинета, отряда и другое) медицинской организации - врач по коммунальной гигиене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"Косметология"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"Косметология"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"Косметология" при наличии подготовки в интернатуре/ординатуре по специальности "Дерматовенерология"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Врач-косметолог; заведующий (начальник) структурного подразделения (отдела, отделения, лаборатории, кабинета, отряда и другое) медицинской организации - врач-косметолог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"Лабораторная генетика"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 "Медико-профилактическое дело", "Медицинская биохимия",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"Лабораторная генетика"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"Лабораторная генетика" при наличии подготовки в интернатуре/ординатуре по одной из специальностей: "Генетика" или "Клиническая лабораторная диагностика"</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лабораторный генетик; заведующий (начальник) структурного подразделения (отдела, отделения, лаборатории, кабинета, отряда и другое) медицинской организации - врач - лабораторный генетик</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"Лечебная физкультура и спортивная медицина"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"Лечебная физкультура и спортивная медицина"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"Лечебная физкультура и спортивная медицина" при наличии подготовки в интернатуре/ординатуре по одной из специальностей: "Авиационная и космическая медицина", "Акушерство и гинекология", "Анестезиология-реаниматология",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"Мануальная терапия", "Нефрология", "Неврология", "Неонатология", "Нейрохирургия", "Общая врачебная практика (семейная медицина)", "Онкология", "Педиатрия", "Пластическая хирургия", "Профпатология", "Пульмонология", "Ревматология", "Рефлексотерапия", "Сердечно-сосудистая хирургия", "Скорая медицинская помощь", "Терапия", "Торакальная хирургия", "Травматология и ортопедия", "Хирургия", "Детская онкология", "Урология", "Физиотерапия", "Фтизиатрия", "Хирургия", "Челюстно-лицевая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лечебной физкультуре; заведующий (начальник) структурного подразделения (отдела, отделения, лаборатории, кабинета, отряда и другое) медицинской организации - врач по лечебной физкультуре; врач по спортивной медицине; заведующий (начальник) структурного подразделения (отдела, отделения, лаборатории, кабинета, отряда и другое) медицинской организации - врач по спортивной медицине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"Мануальная терапия"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"Мануальная терапия"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"Мануальная терапия" при наличии подготовки в интернатуре/ординатуре по одной из специальностей: "Лечебная физкультура и спортивная медицина", "Неврология", "Педиатрия", "Ревматология", "Рефлексотерапия", "Терапия", "Травматология и ортопедия", "Челюстно-лицевая хирургия"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мануальной терапии; заведующий (начальник) структурного подразделения (отдела, отделения, лаборатории, кабинета, отряда и другое) медицинской организации - врач мануальной терапии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"Медико-социальная экспертиза"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"Медико-социальная экспертиза"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"Медико-социальная экспертиза" при наличии подготовки в интернатуре/ординатуре по одной из специальностей: "Детская хирургия", "Неврология", "Общая врачебная практика (семейная медицина)", "Онкология", "Оториноларингология", "Офтальмология", "Педиатрия", "Психиатрия", "Терапия", "Травматология и ортопедия", "Фтизиатрия",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медико-социальной экспертизе; заведующий (начальник) структурного подразделения (отдела, отделения, лаборатории, кабинета, отряда и другое) медицинской организации - врач по медико-социальной экспертизе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"Неврология"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"Неврология"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Врач-невролог; заведующий (начальник) структурного подразделения (отдела, отделения, лаборатории, кабинета, отряда и другое) медицинской организации - врач-невролог;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"Нейрохирургия"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"Нейрохирургия"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Врач-нейрохирург; заведующий (начальник) структурного подразделения (отдела, отделения, лаборатории, кабинета, отряда и другое) медицинской организации - врач-нейрохирург;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"Неонатология"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"Неонатология"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"Неонатология" при наличии подготовки в интернатуре/ординатуре по одной из специальностей: "Анестезиология-реаниматология",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Врач-неонатолог; заведующий (начальник) структурного подразделения (отдела, отделения, лаборатории, кабинета, отряда и другое) медицинской организации - врач-неонатолог;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"Нефрология"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"Нефрология"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"Нефрология" при наличии высшего образования (ординатура) по одной из специальностей: "Анестезиология-реаниматология", "Детская хирургия", "Детская урология-андрология", "Общая врачебная практика (семейная медицина)", "Педиатрия", "Терапия", "Урология",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Врач-нефролог; заведующий (начальник) структурного подразделения (отдела, отделения, лаборатории, кабинета, отряда и другое) медицинской организации - врач-нефролог;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"Общая врачебная практика (семейная медицина)"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"Общая врачебная практика (семейная медицина)"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"Общая врачебная практика (семейная медицина)" при наличии высшего образования (ординатура) по одной из специальностей: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общей практики (семейный врач); заведующий (начальник) структурного подразделения (отдела, отделения, лаборатории, кабинета, отряда и другое) медицинской организации - врач общей практики (семейный врач); судовой врач; врач-терапевт участковый</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"Общая гигиена"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общей гигиене; заведующий (начальник) структурного подразделения (отдела, отделения, лаборатории, кабинета, отряда и другое) медицинской организации - врач по общей гигиене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"Онкология"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"Онкология"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"Онкология" при наличии подготовки в интернатуре/ординатуре по одной из специальностей: "Акушерство и гинекология", "Терапия",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Врач-онколог; заведующий (начальник) структурного подразделения (отдела, отделения, лаборатории, кабинета, отряда и другое) медицинской организации - врач-онколог;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"Организация здравоохранения и общественное здоровье"</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"Организация здравоохранения и общественное здоровье"</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"Организация здравоохранения и общественное здоровье" при наличии подготовки в интернатуре/ординатуре по одной из основных специальностей или специальности, требующей дополнительной подготовки</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Главный врач (начальник) медицинской организации; заместитель руководителя (начальника) медицинской организации; заведующий (главный врач, начальник) структурного подразделения, осуществляющего медицинскую деятельность, иной организации; заведующий (начальник) структурного подразделения (отдела, отделения, лаборатории, кабинета, отряда и другое) медицинской организации - врач-статистик; заведующий (начальник) структурного подразделения (отдела, отделения, лаборатории, кабинета, отряда и другое) медицинской организации - врач-методист; врач-статистик; врач-методист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"Ортодонтия"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"Стоматология"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"Ортодонтия"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Врач-ортодонт; заведующий (начальник) структурного подразделения (отдела, отделения, лаборатории, кабинета, отряда и другое) медицинской организации - врач-ортодонт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"Остеопатия"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"Остеопатия"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"Остеопатия" при наличии подготовки в интернатуре/ординатуре по одной из специальностей: "Акушерство и гинекология", "Аллергология-иммунология", "Анестезиология-реаниматология", "Гериатрия", "Гастроэнтерология", "Гематология", "Дерматовенерология",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"Лечебная физкультура и спортивная медицина", "Мануальная терапия", "Неврология", "Нейрохирургия", "Неонатология", "Нефрология", "Общая врачебная практика (семейная медицина)", "Онкология", "Оториноларингология", "Офтальмология", "Педиатрия", "Пластическая хирургия", "Профпатология", "Психиатрия", "Психиатрия-наркология", "Психотерапия", "Пульмонология", "Ревматология", "Рефлексотерапия", "Сердечно-сосудистая хирургия", "Скорая медицинская помощь", "Терапия", "Торакальная хирургия", "Травматология и ортопедия", "Трансфузиология", "Урология", "Фтизиатрия", "Хирургия", "Челюстно-лицевая хирургия", "Эндокринология", "Эндоскопия"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Врач-остеопат, заведующий (начальник) структурного подразделения (отдела, отделения, лаборатории, кабинета, отряда и другое) медицинской организации - врач-остеопат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"Оториноларингология"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"Оториноларингология"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Врач-оториноларинголог; заведующий (начальник) структурного подразделения (отдела, отделения, лаборатории, кабинета, отряда и другое) медицинской организации - врач-оториноларинголог;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"Офтальмология"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"Офтальмология"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Врач-офтальмолог; врач-офтальмолог-протезист; заведующий (начальник) структурного подразделения (отдела, отделения, лаборатории, кабинета, отряда и другое) медицинской организации - врач-офтальмолог;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"Паразитология"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"Паразитология"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"Паразитология" при наличии подготовки в интернатуре/ординатуре по одной из специальностей: "Инфекционные болезни", "Эпидемиология"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Врач-паразитолог; заведующий (начальник) структурного подразделения (отдела, отделения, лаборатории, кабинета, отряда и другое) медицинской организации - врач-паразитолог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"Патологическая анатомия"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"Патологическая анатомия"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"Патологическая анатомия" при наличии подготовки в интернатуре/ординатуре по одной из специальностей: "Детская онкология", "Детская урология-андрология", "Детская хирургия", "Колопроктология", "Нейрохирургия", "Онкология", "Пластическая хирургия", "Сердечно-сосудистая хирургия", "Судебно-медицинская экспертиза", "Торакальная хирургия", "Травматология и ортопедия", "Урология", "Хирургия", "Челюстно-лицевая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Врач-патологоанатом; заведующий (начальник) структурного подразделения (отдела, отделения, лаборатории, кабинета, отряда и другое) медицинской организации - врач-патологоанатом</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"Педиатрия"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"Педиатрия"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"Педиатрия" при наличии подготовки в ординатуре по специальности "Общая врачебная практика (семейная медицина)"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Врач-педиатр; врач-педиатр участковый; врач-педиатр городской (районный); заведующий (начальник) структурного подразделения (отдела, отделения, лаборатории, кабинета, отряда и другое) медицинской организации - врач-педиатр;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"Пластическая 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"Пластическая 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пластический хирург; заведующий (начальник) структурного подразделения (отдела, отделения, лаборатории, кабинета, отряда и другое) медицинской организации - врач - пластический хирург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"Профпатология"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"Профпатология"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"Профпатология" при наличии подготовки в интернатуре/ординатуре по одной из специальностей: "Общая врачебная практика (семейная медицина)",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Врач-профпатолог; заведующий (начальник) структурного подразделения (отдела, отделения, лаборатории, кабинета, отряда и другое) медицинской организации - врач-профпатолог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"Психиатрия"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"Психиатрия"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Врач-психиатр; врач-психиатр участковый; врач-психиатр детский; врач-психиатр детский участковый; врач-психиатр подростковый; врач-психиатр подростковый участковый; заведующий (начальник) структурного подразделения (отдела, отделения, лаборатории, кабинета, отряда и другое) медицинской организации - врач-психиатр;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"Психиатрия-наркология"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"Психиатрия-наркология"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"Психиатрия-наркология" при наличии подготовки в интернатуре/ординатуре по специальности "Психиатрия"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Врач-психиатр-нарколог; врач-психиатр-нарколог участковый; заведующий (начальник) структурного подразделения (отдела, отделения, лаборатории, кабинета, отряда и другое) медицинской организации - врач-психиатр-нарколог;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"Психотерапия"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"Психотерапия"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"Психотерапия" при наличии подготовки в интернатуре/ординатуре по специальности "Психиатрия"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Врач-психотерапевт; заведующий (начальник) структурного подразделения (отдела, отделения, лаборатории, кабинета, отряда и другое) медицинской организации - врач-психотерапевт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"Пульмонология"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"Пульмонология"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"Пульмонология" при наличии подготовки в интернатуре/ординатуре по одной из специальностей: "Общая врачебная практика (семейная медицина)", "Педиатрия", "Терапия", "Фтизиатрия"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Врач-пульмонолог; заведующий (начальник) структурного подразделения (отдела, отделения, лаборатории, кабинета, отряда и другое) медицинской организации - врач-пульмонолог;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"Радиология"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"Радиология"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"Радиология" при наличии подготовки в интернатуре/ординатуре по одной из специальностей: "Кардиология", "Неврология", "Онкология", "Рентгенология"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Врач-радиолог; заведующий (начальник) структурного подразделения (отдела, отделения, лаборатории, кабинета, отряда и другое) медицинской организации - врач-радиолог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"Радиотерапия"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"Радиотерапия"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"Радиотерапия" при наличии подготовки в интернатуре/ординатуре по одной из специальностей: "Детская онкология", "Онкология"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Врач-радиотерапевт; заведующий (начальник) структурного подразделения (отдела, отделения, лаборатории, кабинета, отряда и другое) медицинской организации - врач-радиотерапевт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"Радиационная гигиена"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"Радиационная гигиена"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"Радиационная гигиена"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радиационной гигиене; заведующий (начальник) структурного подразделения (отдела, отделения, лаборатории, кабинета, отряда и другое) медицинской организации - врач по радиационной гигиене</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"Ревматология"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"Ревматология"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"Ревматология" при наличии подготовки в интернатуре/ординатуре по одной из специальностей: "Общая врачебная практика (семейная медицина)",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Врач-ревматолог; заведующий (начальник) структурного подразделения (отдела, отделения, лаборатории, кабинета, отряда и другое) медицинской организации - врач-ревматолог;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"Рентгенология"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"Рентгенология"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"Рентгенология" при наличии подготовки в интернатуре/ординатуре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"Дерматовенерология", "Детская хирургия", "Детская онкология", "Детская урология-андрология", "Детская эндокринология", "Гастроэнтерология", "Гематология", "Гериатрия", "Инфекционные болезни", "Кардиология", "Колопроктология", "Лечебная физкультура и спортивная медицина", "Нефрология", "Неврология", "Неонатология", "Нейрохирургия",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"Рентгенэндоваскулярные диагностика и лечение", "Сердечно-сосудистая хирургия", "Скорая медицинская помощь", "Торакальная хирургия", "Терапия", "Травматология и ортопедия", "Урология", "Фтизиатрия", "Хирургия", "Челюстно-лицевая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Врач-рентгенолог; заведующий (начальник) структурного подразделения (отдела, отделения, лаборатории, кабинета, отряда и другое) медицинской организации - врач-рентгенолог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"Рентгенэндоваскулярные диагностика и лечение"</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"Рентгенэндоваскулярные диагностика и лечение"</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"Рентгенэндоваскулярные диагностика и лечение" при наличии подготовки в интернатуре/ординатуре по одной из специальностей: "Акушерство и гинекология", "Детская хирургия", "Детская онкология", "Кардиология", "Неврология", "Нейрохирургия", "Онкология", "Рентгенология", "Сердечно-сосудистая хирургия", "Хирургия", "Урология"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рентгенэндоваскулярным диагностике и лечению; заведующий (начальник) структурного подразделения (отдела, отделения, лаборатории, кабинета, отряда и другое) медицинской организации - врач по рентгенэндоваскулярным диагностике и лечению</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"Рефлексотерапия"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"Рефлексотерапия"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"Рефлексотерапия" при наличии подготовки в интернатуре/ординатуре по одной из специальностей: "Анестезиология-реаниматология", "Акушерство и гинекология",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"Лечебная физкультура и спортивная медицина", "Мануальная терапия", "Неврология", "Нефрология", "Нейрохирургия",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"Сердечно-сосудистая хирургия", "Скорая медицинская помощь", "Торакальная хирургия", "Терапия", "Травматология и ортопедия", "Урология", "Физиотерапия", "Фтизиатрия", "Хирургия", "Челюстно-лицевая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Врач-рефлексотерапевт; заведующий (начальник) структурного подразделения (отдела, отделения, лаборатории, кабинета, отряда и другое) медицинской организации - врач-рефлексотерапевт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"Санитарно-гигиенические лабораторные исследования"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"Санитарно-гигиенические лабораторные исследования"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"Санитарно-гигиенические лабораторные исследования" при наличии подготовки в интернатуре/ординатуре по специальности "Общая гигиена"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по санитарно-гигиеническим лабораторным исследованиям; заведующий (начальник)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"Сексология"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"Сексология"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"Сексология" при наличии подготовки в интернатуре/ординатуре по специальности "Психиатрия"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Врач-сексолог; заведующий (начальник) структурного подразделения (отдела, отделения, лаборатории, кабинета, отряда и другое) медицинской организации - врач-сексолог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"Сердечно-сосудистая 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"Сердечно-сосудистая 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сердечно-сосудистый хирург; заведующий (начальник) структурного подразделения (отдела, отделения, лаборатории, кабинета, отряда и другое) медицинской организации - врач - сердечно-сосудистый хирург;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"Скорая медицинская помощь"</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"Скорая медицинская помощь"</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"Скорая медицинская помощь" при наличии подготовки в интернатуре/ординатуре по одной из специальностей: "Анестезиология-реаниматология", "Общая врачебная практика (семейная медицина)", "Терапия", "Педиатрия", "Хирургия"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скорой медицинской помощи; старший врач станции (отделения) скорой медицинской помощи; заведующий (начальник) структурного подразделения (отдела, отделения, лаборатории, кабинета, отряда и другое) медицинской организации - врач скорой медицинской помощи;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"Социальная гигиена и организация госсанэпидслужбы"</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"Социальная гигиена и организация госсанэпидслужбы"</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"Социальная гигиена и организация госсанэпидслужбы" руководителей медицинских организаций по надзору в сфере защиты прав потребителей и благополучия человека и заместителей руководителей медицинских организаций по надзору в сфере защиты прав потребителей и благополучия человека, врачей-методистов, врачей-статистиков, а также лиц, включенных в резерв кадров на замещение должности руководителя медицинских организаций по надзору в сфере защиты прав потребителей и благополучия человека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Главный врач (начальник) медицинской организации; заместитель руководителя медицинской организации; заведующий (начальник) структурного подразделения (отдела, отделения, лаборатории, кабинета, отряда и другое) медицинской организации - врач-статистик; заведующий (начальник) структурного подразделения (отдела, отделения, лаборатории, кабинета, отряда и другое) медицинской организации - врач-методист; врач-статистик; врач-методист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"Стоматология общей практики"</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одной из специальностей: "Стоматология", "Стоматология общей практики"</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Врач-стоматолог; заведующий (начальник) структурного подразделения (отдела, отделения, лаборатории, кабинета, отряда и другое) медицинской организации - врач-стоматолог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"Стоматология детская"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"Стоматология детская"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"Стоматология детская" при наличии подготовки в интернатуре/ординатуре по одной из специальностей: "Стоматология общей практики",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Врач-стоматолог детский; заведующий (начальник) структурного подразделения (отдела, отделения, лаборатории, кабинета, отряда и другое) медицинской организации - врач-стоматолог детский</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"Стоматология ортопедическая"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"Стоматология ортопедическая"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"Стоматология ортопедическая" при наличии подготовки в интернатуре/ординатуре по одной из специальностей: "Стоматология общей практики",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Врач-стоматолог-ортопед; заведующий (начальник) структурного подразделения (отдела, отделения, лаборатории, кабинета, отряда и другое) медицинской организации - врач-стоматолог-ортопед</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"Стоматология терапевтическая"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"Стоматология терапевтическая"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"Стоматология терапевтическая" при наличии подготовки в интернатуре/ординатуре по одной из специальностей: "Стоматология общей практики",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Врач-стоматолог-терапевт; заведующий (начальник) структурного подразделения (отдела, отделения, лаборатории, кабинета, отряда и другое) медицинской организации - врач-стоматолог-терапевт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"Стоматология хирургическая"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"Стоматология хирургическая"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"Стоматология хирургическая" при наличии подготовки в интернатуре/ординатуре по одной из специальностей: "Стоматология общей практики", "Стоматология"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Врач-стоматолог-хирург; заведующий (начальник) структурного подразделения (отдела, отделения, лаборатории, кабинета, отряда и другое) медицинской организации - врач-стоматолог-хирург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"Судебно-медицинская экспертиза"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"Медицинская биохимия",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"Судебно-медицинская экспертиза"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"Судебно-медицинская экспертиза" при наличии подготовки в интернатуре/ординатуре по одной из специальностей: "Акушерство и гинекология", "Детская онкология", "Детская урология-андрология", "Детская хирургия", "Колопроктология", "Нейрохирургия", "Онкология", "Оториноларингология", "Пластическая хирургия", "Патологическая анатомия", "Сердечно-сосудистая хирургия", "Торакальная хирургия", "Травматология и ортопедия", "Урология", "Хирургия", "Челюстно-лицевая хирургия"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судебно-медицинский эксперт; заведующий (начальник) структурного подразделения (отдела, отделения, лаборатории, кабинета, отряда и другое) медицинской организации - врач - судебно-медицинский эксперт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"Судебно-психиатрическая экспертиза"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"Судебно-психиатрическая экспертиза"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"Судебно-психиатрическая экспертиза" при наличии подготовки в интернатуре/ординатуре по специальности "Психиатрия"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судебно-психиатрический эксперт; заведующий (начальник) структурного подразделения (отдела, отделения, лаборатории, кабинета, отряда и другое) медицинской организации - врач - судебно-психиатрический эксперт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"Сурдология-оториноларингология"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"Сурдология-оториноларингология"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"Сурдология-оториноларингология" при наличии подготовки в интернатуре/ординатуре по специальности "Оториноларингология"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Врач-сурдолог-оториноларинголог; заведующий (начальник) структурного подразделения (отдела, отделения, лаборатории, кабинета, отряда и другое) медицинской организации - врач-сурдолог-оториноларинголог; врач-сурдолог-протезист; заведующий (начальник) структурного подразделения (отдела, отделения, лаборатории, кабинета, отряда и другое) медицинской организации - врач-сурдолог-протезист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"Терапия"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"Терапия"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"Терапия" при наличии подготовки в ординатуре по специальности "Общая врачебная практика (семейная медицина)"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Врач-терапевт; врач-терапевт участковый; врач-терапевт подростковый; врач-терапевт участковый цехового врачебного участка; врач здравпункта; заведующий (начальник) структурного подразделения (отдела, отделения, лаборатории, кабинета, отряда и другое) медицинской организации - врач-терапевт, судовой врач;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"Токсикология"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"Токсикология"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"Токсикология" при наличии подготовки в интернатуре/ординатуре по одной из специальностей: "Анестезиология-реаниматология", "Педиатрия", "Терапия"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Врач-токсиколог; заведующий (начальник) структурного подразделения (отдела, отделения, лаборатории, кабинета, отряда и другое) медицинской организации - врач-токсиколог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"Торакальная 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ординатуре по специальности "Торакальная 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торакальный хирург; заведующий (начальник) структурного подразделения (отдела, отделения, лаборатории, кабинета, отряда и другое) медицинской организации - врач - торакальный хирург;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"Травматология и ортопедия"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jc w:val="both"/>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"Травматология и ортопедия"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Врач-травматолог-ортопед; заведующий (начальник) структурного подразделения (отдела, отделения, лаборатории, кабинета, отряда и другое) медицинской организации - врач-травматолог-ортопед;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"Трансфузиология"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"Трансфузиология"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"Трансфузиология" при наличии подготовки в интернатуре/ординатуре по одной из специальностей: "Акушерство и гинекология", "Анестезиология-реаниматология", "Детская онкология", "Детская хирургия", "Гематология", "Общая врачебная практика (семейная медицина)", "Онкология", "Педиатрия", "Терапия",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Врач-трансфузиолог; заведующий (начальник) структурного подразделения (отдела, отделения, лаборатории, кабинета, отряда и другое) медицинской организации - врач-трансфузиолог</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"Ультразвуковая диагностика"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"Медицинская биофизика", "Медицинская кибернетика"</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"Ультразвуковая диагностика"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"Ультразвуковая диагностика" при наличии подготовки в интернатуре/ординатуре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"Дерматовенерология", "Детская хирургия", "Детская онкология", "Детская урология-андрология", "Детская эндокринология", "Гастроэнтерология", "Гематология", "Гериатрия", "Инфекционные болезни", "Рентгенология", "Кардиология", "Колопроктология", "Нефрология", "Неврология", "Неонатология", "Нейрохирургия",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"Рентгенэндоваскулярные диагностика и лечение", "Сердечно-сосудистая хирургия", "Скорая медицинская помощь", "Торакальная хирургия", "Терапия", "Травматология и ортопедия", "Урология", "Фтизиатрия", "Хирургия", "Челюстно-лицевая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ультразвуковой диагностики; заведующий (начальник) структурного подразделения (отдела, отделения, лаборатории, кабинета, отряда и другое) медицинской организации - врач ультразвуковой диагностики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"Управление и экономика фармации"</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"Фармация"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 по специальности "Управление и экономика фармации"</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"Управление и экономика фармации" руководителей аптечных организаций</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Директор (заведующий, начальник) аптечной организации; заместитель директора (заведующего, начальника) аптечной организации; заведующий (начальник) структурного подразделения (отдела) аптечной организации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"Управление сестринской деятельностью"</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"Сестринское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"Управление сестринской деятельностью"</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Заместитель руководителя (начальника) медицинской организации; главная медицинская сестра (главная акушерка, главный фельдшер); директор больницы (дома) сестринского ухода, хосписа; заведующий (начальник) структурного подразделения (отдела, отделения, лаборатории, кабинета, отряда и другое) медицинской организации - врач-статистик; заведующий (начальник) структурного подразделения (отдела, отделения, лаборатории, кабинета, отряда и другое) медицинской организации - врач-методист; врач-статистик; врач-методист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"Урология"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"Урология"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Врач-уролог; заведующий (начальник) структурного подразделения (отдела, отделения, лаборатории, кабинета, отряда и другое) медицинской организации - врач-уролог;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"Фармацевтическая технология"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"Фармация"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 по специальности "Фармацевтическая технология"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Провизор-технолог; заведующий (начальник) структурного подразделения (отдела) аптечной организации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"Фармацевтическая химия и фармакогнозия"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специальности "Фармация"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 по специальности "Фармацевтическая химия и фармакогнозия"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Провизор-аналитик; заведующий (начальник) структурного подразделения (отдела) аптечной организации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"Физиотерапия"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"Физиотерапия"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"Физиотерапия" при наличии подготовки в интернатуре/ординатуре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"Кардиология", "Колопроктология", "Лечебная физкультура и спортивная медицина", "Мануальная терапия", "Нефрология", "Неврология", "Неонатология", "Нейрохирургия", "Общая врачебная практика (семейная медицина)", "Онкология", "Ортодонтия", "Оториноларингология", "Офтальмология", "Педиатрия", "Пластическая хирургия", "Профпатология", "Психиатрия", "Пульмонология", "Ревматология", "Рентгенэндоваскулярные диагностика и лечение", "Рефлексотерапия", "Сердечно-сосудистая хирургия", "Скорая медицинская помощь", "Стоматология общей практики", "Стоматология хирургическая", "Стоматология терапевтическая", "Стоматология детская", "Стоматология ортопедическая", "Торакальная хирургия", "Терапия", "Травматология и ортопедия", "Урология", "Фтизиатрия", "Хирургия", "Челюстно-лицевая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Врач-физиотерапевт; заведующий (начальник) структурного подразделения (отдела, отделения, лаборатории, кабинета, отряда и другое) медицинской организации - врач-физиотерапевт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"Фтизиатрия"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"Фтизиатрия"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"Фтизиатрия" при наличии подготовки в интернатуре/ординатуре по специальности "Инфекционные болезни", "Неврология", "Общая врачебная практика (семейная медицина)", "Педиатрия", "Пульмонология", "Терапия", "Торакальная хирургия", "Травматология и ортопедия", "Урология",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Врач-фтизиатр; врач-фтизиатр участковый; заведующий (начальник) структурного подразделения (отдела, отделения, лаборатории, кабинета, отряда и другое) медицинской организации - врач-фтизиатр;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"Функциональная диагностика"</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"Медицинская биофизика", "Медицинская кибернетика", "Педиатрия", "Стоматология"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"Функциональная диагностика"</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"Функциональная диагностика" при наличии подготовки в интернатуре/ординатуре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"Дерматовенерология", "Детская кардиология", "Детская онкология", "Детская хирургия", "Детская урология-андрология", "Детская эндокринология", "Гастроэнтерология", "Гематология", "Гериатрия", "Инфекционные болезни", "Кардиология", "Колопроктология", "Лечебная физкультура и спортивная медицина", "Нефрология", "Неврология", "Неонатология", "Нейрохирургия", "Общая врачебная практика (семейная медицина)", "Онкология", "Ортодонтия", "Оториноларингология", "Офтальмология", "Педиатрия", "Пластическая хирургия", "Профпатология", "Пульмонология", "Ревматология", "Рентгенэндоваскулярные диагностика и лечение", "Сердечно-сосудистая хирургия", "Скорая медицинская помощь", "Стоматология общей практики", "Стоматология хирургическая", "Стоматология терапевтическая", "Стоматология детская", "Стоматология ортопедическая", "Терапия", "Торакальная хирургия", "Травматология и ортопедия", "Урология", "Фтизиатрия", "Хирургия", "Челюстно-лицевая хирургия", "Эндокринология"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функциональной диагностики; заведующий (начальник) структурного подразделения (отдела, отделения, лаборатории, кабинета, отряда и другое) медицинской организации - врач функциональной диагностики</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Врач-хирург; судовой врач; заведующий (начальник) структурного подразделения (отдела, отделения, лаборатории, кабинета, отряда и другое) медицинской организации - врач-хирург;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"Челюстно-лицевая хирургия"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 "Стоматология"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ординатуре по специальности "Челюстно-лицевая хирургия"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 - челюстно-лицевой хирург; заведующий (начальник) структурного подразделения (отдела, отделения, лаборатории, кабинета, отряда и другое) медицинской организации - врач - челюстно-лицевой хирург;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"Эндокринология"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"Эндокринология"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Врач-эндокринолог; заведующий (начальник) структурного подразделения (отдела, отделения, лаборатории, кабинета, отряда и другое) медицинской организации - врач-эндокринолог; врач приемного отделения (в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"Эндоскопия"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"Лечебное дело", "Педиатрия"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"Эндоскопия"</w:t>
            </w:r>
          </w:p>
        </w:tc>
      </w:tr>
      <w:tr w:rsidR="001D6935" w:rsidRPr="005B0C57" w:rsidTr="005B0C57">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Профессиональная переподготовка по специальности "Эндоскопия" при наличии подготовки в интернатуре/ординатуре по одной из специальностей: "Акушерство и гинекология", "Анестезиология-реаниматология", "Гастроэнтерология", "Детская онкология", "Детская хирургия", "Детская урология-андрология", "Колопроктология", "Нейрохирургия", "Онкология", "Оториноларингология", "Общая врачебная практика (семейная медицина)", "Педиатрия", "Пульмонология", "Рентгенэндоваскулярные диагностика и лечение", "Сердечно-сосудистая хирургия", "Терапия", "Торакальная хирургия", "Травматология и ортопедия", "Урология", "Хирургия", "Челюстно-лицевая хирургия"</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Врач-эндоскопист; заведующий (начальник) структурного подразделения - врач-эндоскопист</w:t>
            </w:r>
          </w:p>
        </w:tc>
      </w:tr>
      <w:tr w:rsidR="001D6935" w:rsidRPr="005B0C57" w:rsidTr="005B0C57">
        <w:tc>
          <w:tcPr>
            <w:tcW w:w="0" w:type="auto"/>
            <w:gridSpan w:val="2"/>
          </w:tcPr>
          <w:p w:rsidR="001D6935" w:rsidRPr="005B0C57" w:rsidRDefault="001D6935" w:rsidP="00192433">
            <w:pPr>
              <w:pStyle w:val="ConsPlusNormal"/>
              <w:jc w:val="center"/>
              <w:outlineLvl w:val="1"/>
            </w:pPr>
            <w:r w:rsidRPr="005B0C57">
              <w:t>Специальность "Эпидемиология"</w:t>
            </w:r>
          </w:p>
        </w:tc>
      </w:tr>
      <w:tr w:rsidR="001D6935" w:rsidRPr="005B0C57" w:rsidTr="005B0C57">
        <w:tc>
          <w:tcPr>
            <w:tcW w:w="0" w:type="auto"/>
          </w:tcPr>
          <w:p w:rsidR="001D6935" w:rsidRPr="005B0C57" w:rsidRDefault="001D6935" w:rsidP="00192433">
            <w:pPr>
              <w:pStyle w:val="ConsPlusNormal"/>
              <w:jc w:val="both"/>
            </w:pPr>
            <w:r w:rsidRPr="005B0C57">
              <w:t>Уровень профессионального образования</w:t>
            </w:r>
          </w:p>
        </w:tc>
        <w:tc>
          <w:tcPr>
            <w:tcW w:w="0" w:type="auto"/>
          </w:tcPr>
          <w:p w:rsidR="001D6935" w:rsidRPr="005B0C57" w:rsidRDefault="001D6935" w:rsidP="00192433">
            <w:pPr>
              <w:pStyle w:val="ConsPlusNormal"/>
              <w:jc w:val="both"/>
            </w:pPr>
            <w:r w:rsidRPr="005B0C57">
              <w:t>Высшее образование - специалитет по одной из специальностей: "Медико-профилактическое дело"</w:t>
            </w:r>
          </w:p>
        </w:tc>
      </w:tr>
      <w:tr w:rsidR="001D6935" w:rsidRPr="005B0C57" w:rsidTr="005B0C57">
        <w:tc>
          <w:tcPr>
            <w:tcW w:w="0" w:type="auto"/>
          </w:tcPr>
          <w:p w:rsidR="001D6935" w:rsidRPr="005B0C57" w:rsidRDefault="001D6935" w:rsidP="00192433">
            <w:pPr>
              <w:pStyle w:val="ConsPlusNormal"/>
            </w:pPr>
          </w:p>
        </w:tc>
        <w:tc>
          <w:tcPr>
            <w:tcW w:w="0" w:type="auto"/>
          </w:tcPr>
          <w:p w:rsidR="001D6935" w:rsidRPr="005B0C57" w:rsidRDefault="001D6935" w:rsidP="00192433">
            <w:pPr>
              <w:pStyle w:val="ConsPlusNormal"/>
              <w:jc w:val="both"/>
            </w:pPr>
            <w:r w:rsidRPr="005B0C57">
              <w:t>Подготовка в интернатуре/ординатуре по специальности "Эпидемиология"</w:t>
            </w:r>
          </w:p>
        </w:tc>
      </w:tr>
      <w:tr w:rsidR="001D6935" w:rsidRPr="005B0C57" w:rsidTr="005B0C57">
        <w:trPr>
          <w:trHeight w:val="808"/>
        </w:trPr>
        <w:tc>
          <w:tcPr>
            <w:tcW w:w="0" w:type="auto"/>
          </w:tcPr>
          <w:p w:rsidR="001D6935" w:rsidRPr="005B0C57" w:rsidRDefault="001D6935" w:rsidP="00192433">
            <w:pPr>
              <w:pStyle w:val="ConsPlusNormal"/>
              <w:jc w:val="both"/>
            </w:pPr>
            <w:r w:rsidRPr="005B0C57">
              <w:t>Дополнительное профессиональное образование</w:t>
            </w:r>
          </w:p>
        </w:tc>
        <w:tc>
          <w:tcPr>
            <w:tcW w:w="0" w:type="auto"/>
          </w:tcPr>
          <w:p w:rsidR="001D6935" w:rsidRPr="005B0C57" w:rsidRDefault="001D6935" w:rsidP="00192433">
            <w:pPr>
              <w:pStyle w:val="ConsPlusNormal"/>
              <w:jc w:val="both"/>
            </w:pPr>
            <w:r w:rsidRPr="005B0C57">
              <w:t>Повышение квалификации не реже одного раза в 5 лет в течение всей трудовой деятельности</w:t>
            </w:r>
          </w:p>
        </w:tc>
      </w:tr>
      <w:tr w:rsidR="001D6935" w:rsidRPr="005B0C57" w:rsidTr="005B0C57">
        <w:tc>
          <w:tcPr>
            <w:tcW w:w="0" w:type="auto"/>
          </w:tcPr>
          <w:p w:rsidR="001D6935" w:rsidRPr="005B0C57" w:rsidRDefault="001D6935" w:rsidP="00192433">
            <w:pPr>
              <w:pStyle w:val="ConsPlusNormal"/>
              <w:jc w:val="both"/>
            </w:pPr>
            <w:r w:rsidRPr="005B0C57">
              <w:t>Должности</w:t>
            </w:r>
          </w:p>
        </w:tc>
        <w:tc>
          <w:tcPr>
            <w:tcW w:w="0" w:type="auto"/>
          </w:tcPr>
          <w:p w:rsidR="001D6935" w:rsidRPr="005B0C57" w:rsidRDefault="001D6935" w:rsidP="00192433">
            <w:pPr>
              <w:pStyle w:val="ConsPlusNormal"/>
              <w:jc w:val="both"/>
            </w:pPr>
            <w:r w:rsidRPr="005B0C57">
              <w:t>Врач-эпидемиолог; заведующий (начальник) структурного подразделения (отдела, отделения, лаборатории, кабинета, отряда и другое) медицинской организации - врач-эпидемиолог</w:t>
            </w:r>
          </w:p>
        </w:tc>
      </w:tr>
    </w:tbl>
    <w:p w:rsidR="001D6935" w:rsidRPr="005B0C57" w:rsidRDefault="001D6935" w:rsidP="005B0C57"/>
    <w:sectPr w:rsidR="001D6935" w:rsidRPr="005B0C5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935" w:rsidRDefault="001D6935">
      <w:r>
        <w:separator/>
      </w:r>
    </w:p>
  </w:endnote>
  <w:endnote w:type="continuationSeparator" w:id="0">
    <w:p w:rsidR="001D6935" w:rsidRDefault="001D69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5" w:rsidRDefault="001D6935" w:rsidP="00DF5729">
    <w:pPr>
      <w:jc w:val="center"/>
      <w:rPr>
        <w:sz w:val="2"/>
        <w:szCs w:val="2"/>
      </w:rPr>
    </w:pPr>
  </w:p>
  <w:p w:rsidR="001D6935" w:rsidRDefault="001D693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935" w:rsidRDefault="001D6935">
      <w:r>
        <w:separator/>
      </w:r>
    </w:p>
  </w:footnote>
  <w:footnote w:type="continuationSeparator" w:id="0">
    <w:p w:rsidR="001D6935" w:rsidRDefault="001D69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5" w:rsidRDefault="001D6935" w:rsidP="00DF5729">
    <w:pPr>
      <w:jc w:val="center"/>
      <w:rPr>
        <w:sz w:val="2"/>
        <w:szCs w:val="2"/>
      </w:rPr>
    </w:pPr>
  </w:p>
  <w:p w:rsidR="001D6935" w:rsidRDefault="001D693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D6935" w:rsidRPr="002A36C4" w:rsidRDefault="001D693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D6935" w:rsidRPr="002A36C4" w:rsidRDefault="001D693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D6935" w:rsidRDefault="001D693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92433"/>
    <w:rsid w:val="001C50DE"/>
    <w:rsid w:val="001D6935"/>
    <w:rsid w:val="002328AA"/>
    <w:rsid w:val="002A36C4"/>
    <w:rsid w:val="002A3FB4"/>
    <w:rsid w:val="002F6C78"/>
    <w:rsid w:val="00470855"/>
    <w:rsid w:val="005B0C57"/>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160B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160B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160BC"/>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5B0C57"/>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5B0C57"/>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5B0C57"/>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215240490">
      <w:marLeft w:val="0"/>
      <w:marRight w:val="0"/>
      <w:marTop w:val="0"/>
      <w:marBottom w:val="0"/>
      <w:divBdr>
        <w:top w:val="none" w:sz="0" w:space="0" w:color="auto"/>
        <w:left w:val="none" w:sz="0" w:space="0" w:color="auto"/>
        <w:bottom w:val="none" w:sz="0" w:space="0" w:color="auto"/>
        <w:right w:val="none" w:sz="0" w:space="0" w:color="auto"/>
      </w:divBdr>
    </w:div>
    <w:div w:id="1215240491">
      <w:marLeft w:val="0"/>
      <w:marRight w:val="0"/>
      <w:marTop w:val="0"/>
      <w:marBottom w:val="0"/>
      <w:divBdr>
        <w:top w:val="none" w:sz="0" w:space="0" w:color="auto"/>
        <w:left w:val="none" w:sz="0" w:space="0" w:color="auto"/>
        <w:bottom w:val="none" w:sz="0" w:space="0" w:color="auto"/>
        <w:right w:val="none" w:sz="0" w:space="0" w:color="auto"/>
      </w:divBdr>
    </w:div>
    <w:div w:id="1215240492">
      <w:marLeft w:val="0"/>
      <w:marRight w:val="0"/>
      <w:marTop w:val="0"/>
      <w:marBottom w:val="0"/>
      <w:divBdr>
        <w:top w:val="none" w:sz="0" w:space="0" w:color="auto"/>
        <w:left w:val="none" w:sz="0" w:space="0" w:color="auto"/>
        <w:bottom w:val="none" w:sz="0" w:space="0" w:color="auto"/>
        <w:right w:val="none" w:sz="0" w:space="0" w:color="auto"/>
      </w:divBdr>
    </w:div>
    <w:div w:id="1215240493">
      <w:marLeft w:val="0"/>
      <w:marRight w:val="0"/>
      <w:marTop w:val="0"/>
      <w:marBottom w:val="0"/>
      <w:divBdr>
        <w:top w:val="none" w:sz="0" w:space="0" w:color="auto"/>
        <w:left w:val="none" w:sz="0" w:space="0" w:color="auto"/>
        <w:bottom w:val="none" w:sz="0" w:space="0" w:color="auto"/>
        <w:right w:val="none" w:sz="0" w:space="0" w:color="auto"/>
      </w:divBdr>
    </w:div>
    <w:div w:id="1215240494">
      <w:marLeft w:val="0"/>
      <w:marRight w:val="0"/>
      <w:marTop w:val="0"/>
      <w:marBottom w:val="0"/>
      <w:divBdr>
        <w:top w:val="none" w:sz="0" w:space="0" w:color="auto"/>
        <w:left w:val="none" w:sz="0" w:space="0" w:color="auto"/>
        <w:bottom w:val="none" w:sz="0" w:space="0" w:color="auto"/>
        <w:right w:val="none" w:sz="0" w:space="0" w:color="auto"/>
      </w:divBdr>
    </w:div>
    <w:div w:id="12152404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33</Pages>
  <Words>10973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23 октября 2015 г</dc:title>
  <dc:subject/>
  <dc:creator>Информ-аналит отдел</dc:creator>
  <cp:keywords/>
  <dc:description/>
  <cp:lastModifiedBy>Информ-аналит отдел</cp:lastModifiedBy>
  <cp:revision>2</cp:revision>
  <dcterms:created xsi:type="dcterms:W3CDTF">2016-02-15T15:20:00Z</dcterms:created>
  <dcterms:modified xsi:type="dcterms:W3CDTF">2016-02-15T15:20:00Z</dcterms:modified>
</cp:coreProperties>
</file>