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8BE" w:rsidRPr="005F7C66" w:rsidRDefault="00DC38BE" w:rsidP="00781C4E">
      <w:pPr>
        <w:pStyle w:val="ConsPlusTitle"/>
        <w:jc w:val="center"/>
        <w:outlineLvl w:val="0"/>
        <w:rPr>
          <w:sz w:val="22"/>
          <w:szCs w:val="22"/>
        </w:rPr>
      </w:pPr>
      <w:r w:rsidRPr="005F7C66">
        <w:rPr>
          <w:sz w:val="22"/>
          <w:szCs w:val="22"/>
        </w:rPr>
        <w:t>ПРАВИТЕЛЬСТВО РОССИЙСКОЙ ФЕДЕРАЦИИ</w:t>
      </w:r>
    </w:p>
    <w:p w:rsidR="00DC38BE" w:rsidRPr="005F7C66" w:rsidRDefault="00DC38BE" w:rsidP="00781C4E">
      <w:pPr>
        <w:pStyle w:val="ConsPlusTitle"/>
        <w:jc w:val="center"/>
        <w:rPr>
          <w:sz w:val="22"/>
          <w:szCs w:val="22"/>
        </w:rPr>
      </w:pPr>
    </w:p>
    <w:p w:rsidR="00DC38BE" w:rsidRPr="005F7C66" w:rsidRDefault="00DC38BE" w:rsidP="00781C4E">
      <w:pPr>
        <w:pStyle w:val="ConsPlusTitle"/>
        <w:jc w:val="center"/>
        <w:rPr>
          <w:sz w:val="22"/>
          <w:szCs w:val="22"/>
        </w:rPr>
      </w:pPr>
      <w:r w:rsidRPr="005F7C66">
        <w:rPr>
          <w:sz w:val="22"/>
          <w:szCs w:val="22"/>
        </w:rPr>
        <w:t>ПОСТАНОВЛЕНИЕ</w:t>
      </w:r>
    </w:p>
    <w:p w:rsidR="00DC38BE" w:rsidRPr="005F7C66" w:rsidRDefault="00DC38BE" w:rsidP="00781C4E">
      <w:pPr>
        <w:pStyle w:val="ConsPlusTitle"/>
        <w:jc w:val="center"/>
        <w:rPr>
          <w:sz w:val="22"/>
          <w:szCs w:val="22"/>
        </w:rPr>
      </w:pPr>
      <w:r w:rsidRPr="005F7C66">
        <w:rPr>
          <w:sz w:val="22"/>
          <w:szCs w:val="22"/>
        </w:rPr>
        <w:t xml:space="preserve">от 6 августа </w:t>
      </w:r>
      <w:smartTag w:uri="urn:schemas-microsoft-com:office:smarttags" w:element="metricconverter">
        <w:smartTagPr>
          <w:attr w:name="ProductID" w:val="1998 г"/>
        </w:smartTagPr>
        <w:r w:rsidRPr="005F7C66">
          <w:rPr>
            <w:sz w:val="22"/>
            <w:szCs w:val="22"/>
          </w:rPr>
          <w:t>1998 г</w:t>
        </w:r>
      </w:smartTag>
      <w:r w:rsidRPr="005F7C66">
        <w:rPr>
          <w:sz w:val="22"/>
          <w:szCs w:val="22"/>
        </w:rPr>
        <w:t>. N 892</w:t>
      </w:r>
    </w:p>
    <w:p w:rsidR="00DC38BE" w:rsidRPr="005F7C66" w:rsidRDefault="00DC38BE" w:rsidP="00781C4E">
      <w:pPr>
        <w:pStyle w:val="ConsPlusTitle"/>
        <w:jc w:val="center"/>
        <w:rPr>
          <w:sz w:val="22"/>
          <w:szCs w:val="22"/>
        </w:rPr>
      </w:pPr>
    </w:p>
    <w:p w:rsidR="00DC38BE" w:rsidRPr="005F7C66" w:rsidRDefault="00DC38BE" w:rsidP="00781C4E">
      <w:pPr>
        <w:pStyle w:val="ConsPlusTitle"/>
        <w:jc w:val="center"/>
        <w:rPr>
          <w:sz w:val="22"/>
          <w:szCs w:val="22"/>
        </w:rPr>
      </w:pPr>
      <w:r w:rsidRPr="005F7C66">
        <w:rPr>
          <w:sz w:val="22"/>
          <w:szCs w:val="22"/>
        </w:rPr>
        <w:t>ОБ УТВЕРЖДЕНИИ ПРАВИЛ</w:t>
      </w:r>
    </w:p>
    <w:p w:rsidR="00DC38BE" w:rsidRPr="005F7C66" w:rsidRDefault="00DC38BE" w:rsidP="00781C4E">
      <w:pPr>
        <w:pStyle w:val="ConsPlusTitle"/>
        <w:jc w:val="center"/>
        <w:rPr>
          <w:sz w:val="22"/>
          <w:szCs w:val="22"/>
        </w:rPr>
      </w:pPr>
      <w:r w:rsidRPr="005F7C66">
        <w:rPr>
          <w:sz w:val="22"/>
          <w:szCs w:val="22"/>
        </w:rPr>
        <w:t>ДОПУСКА ЛИЦ К РАБОТЕ С НАРКОТИЧЕСКИМИ СРЕДСТВАМИ</w:t>
      </w:r>
    </w:p>
    <w:p w:rsidR="00DC38BE" w:rsidRPr="005F7C66" w:rsidRDefault="00DC38BE" w:rsidP="00781C4E">
      <w:pPr>
        <w:pStyle w:val="ConsPlusTitle"/>
        <w:jc w:val="center"/>
        <w:rPr>
          <w:sz w:val="22"/>
          <w:szCs w:val="22"/>
        </w:rPr>
      </w:pPr>
      <w:r w:rsidRPr="005F7C66">
        <w:rPr>
          <w:sz w:val="22"/>
          <w:szCs w:val="22"/>
        </w:rPr>
        <w:t>И ПСИХОТРОПНЫМИ ВЕЩЕСТВАМИ, А ТАКЖЕ К ДЕЯТЕЛЬНОСТИ,</w:t>
      </w:r>
    </w:p>
    <w:p w:rsidR="00DC38BE" w:rsidRPr="005F7C66" w:rsidRDefault="00DC38BE" w:rsidP="00781C4E">
      <w:pPr>
        <w:pStyle w:val="ConsPlusTitle"/>
        <w:jc w:val="center"/>
        <w:rPr>
          <w:sz w:val="22"/>
          <w:szCs w:val="22"/>
        </w:rPr>
      </w:pPr>
      <w:r w:rsidRPr="005F7C66">
        <w:rPr>
          <w:sz w:val="22"/>
          <w:szCs w:val="22"/>
        </w:rPr>
        <w:t>СВЯЗАННОЙ С ОБОРОТОМ ПРЕКУРСОРОВ НАРКОТИЧЕСКИХ</w:t>
      </w:r>
    </w:p>
    <w:p w:rsidR="00DC38BE" w:rsidRPr="005F7C66" w:rsidRDefault="00DC38BE" w:rsidP="00781C4E">
      <w:pPr>
        <w:pStyle w:val="ConsPlusTitle"/>
        <w:jc w:val="center"/>
        <w:rPr>
          <w:sz w:val="22"/>
          <w:szCs w:val="22"/>
        </w:rPr>
      </w:pPr>
      <w:r w:rsidRPr="005F7C66">
        <w:rPr>
          <w:sz w:val="22"/>
          <w:szCs w:val="22"/>
        </w:rPr>
        <w:t>СРЕДСТВ И ПСИХОТРОПНЫХ ВЕЩЕСТВ</w:t>
      </w:r>
    </w:p>
    <w:p w:rsidR="00DC38BE" w:rsidRPr="005F7C66" w:rsidRDefault="00DC38BE" w:rsidP="00781C4E">
      <w:pPr>
        <w:pStyle w:val="ConsPlusNormal"/>
        <w:jc w:val="center"/>
        <w:rPr>
          <w:sz w:val="22"/>
          <w:szCs w:val="22"/>
        </w:rPr>
      </w:pPr>
      <w:r w:rsidRPr="005F7C66">
        <w:rPr>
          <w:sz w:val="22"/>
          <w:szCs w:val="22"/>
        </w:rPr>
        <w:t>(в ред. Постановлений Правительства РФ от 06.02.2004 N 51,</w:t>
      </w:r>
    </w:p>
    <w:p w:rsidR="00DC38BE" w:rsidRPr="005F7C66" w:rsidRDefault="00DC38BE" w:rsidP="00781C4E">
      <w:pPr>
        <w:pStyle w:val="ConsPlusNormal"/>
        <w:jc w:val="center"/>
        <w:rPr>
          <w:sz w:val="22"/>
          <w:szCs w:val="22"/>
        </w:rPr>
      </w:pPr>
      <w:r w:rsidRPr="005F7C66">
        <w:rPr>
          <w:sz w:val="22"/>
          <w:szCs w:val="22"/>
        </w:rPr>
        <w:t>от 17.11.2004 N 648, от 22.12.2009 N 1065,</w:t>
      </w:r>
    </w:p>
    <w:p w:rsidR="00DC38BE" w:rsidRPr="005F7C66" w:rsidRDefault="00DC38BE" w:rsidP="00781C4E">
      <w:pPr>
        <w:pStyle w:val="ConsPlusNormal"/>
        <w:jc w:val="center"/>
        <w:rPr>
          <w:sz w:val="22"/>
          <w:szCs w:val="22"/>
        </w:rPr>
      </w:pPr>
      <w:r w:rsidRPr="005F7C66">
        <w:rPr>
          <w:sz w:val="22"/>
          <w:szCs w:val="22"/>
        </w:rPr>
        <w:t>от 30.10.2010 N 881, от 08.12.2011 N 1023,</w:t>
      </w:r>
    </w:p>
    <w:p w:rsidR="00DC38BE" w:rsidRPr="005F7C66" w:rsidRDefault="00DC38BE" w:rsidP="00781C4E">
      <w:pPr>
        <w:pStyle w:val="ConsPlusNormal"/>
        <w:jc w:val="center"/>
        <w:rPr>
          <w:sz w:val="22"/>
          <w:szCs w:val="22"/>
        </w:rPr>
      </w:pPr>
      <w:r w:rsidRPr="005F7C66">
        <w:rPr>
          <w:sz w:val="22"/>
          <w:szCs w:val="22"/>
        </w:rPr>
        <w:t>от 24.12.2014 N 1469, от 25.05.2017 N 631)</w:t>
      </w:r>
    </w:p>
    <w:p w:rsidR="00DC38BE" w:rsidRPr="005F7C66" w:rsidRDefault="00DC38BE" w:rsidP="00781C4E">
      <w:pPr>
        <w:pStyle w:val="ConsPlusNormal"/>
        <w:jc w:val="center"/>
        <w:rPr>
          <w:sz w:val="22"/>
          <w:szCs w:val="22"/>
        </w:rPr>
      </w:pPr>
    </w:p>
    <w:p w:rsidR="00DC38BE" w:rsidRPr="005F7C66" w:rsidRDefault="00DC38BE" w:rsidP="00781C4E">
      <w:pPr>
        <w:pStyle w:val="ConsPlusNormal"/>
        <w:ind w:firstLine="540"/>
        <w:jc w:val="both"/>
        <w:rPr>
          <w:sz w:val="22"/>
          <w:szCs w:val="22"/>
        </w:rPr>
      </w:pPr>
      <w:r w:rsidRPr="005F7C66">
        <w:rPr>
          <w:sz w:val="22"/>
          <w:szCs w:val="22"/>
        </w:rPr>
        <w:t>В соответствии с пунктом 3 статьи 8 и пунктом 8 статьи 30 Федерального закона "О наркотических средствах и психотропных веществах" Правительство Российской Федерации постановляет:</w:t>
      </w:r>
    </w:p>
    <w:p w:rsidR="00DC38BE" w:rsidRPr="005F7C66" w:rsidRDefault="00DC38BE" w:rsidP="00781C4E">
      <w:pPr>
        <w:pStyle w:val="ConsPlusNormal"/>
        <w:jc w:val="both"/>
        <w:rPr>
          <w:sz w:val="22"/>
          <w:szCs w:val="22"/>
        </w:rPr>
      </w:pPr>
      <w:r w:rsidRPr="005F7C66">
        <w:rPr>
          <w:sz w:val="22"/>
          <w:szCs w:val="22"/>
        </w:rPr>
        <w:t>(в ред. Постановления Правительства РФ от 22.12.2009 N 1065)</w:t>
      </w:r>
    </w:p>
    <w:p w:rsidR="00DC38BE" w:rsidRPr="005F7C66" w:rsidRDefault="00DC38BE" w:rsidP="00781C4E">
      <w:pPr>
        <w:pStyle w:val="ConsPlusNormal"/>
        <w:ind w:firstLine="540"/>
        <w:jc w:val="both"/>
        <w:rPr>
          <w:sz w:val="22"/>
          <w:szCs w:val="22"/>
        </w:rPr>
      </w:pPr>
      <w:r w:rsidRPr="005F7C66">
        <w:rPr>
          <w:sz w:val="22"/>
          <w:szCs w:val="22"/>
        </w:rPr>
        <w:t>1. Утвердить прилагаемые Правила допуска лиц к работе с наркотическими средствами и психотропными веществами, а также к деятельности, связанной с оборотом прекурсоров наркотических средств и психотропных веществ.</w:t>
      </w:r>
    </w:p>
    <w:p w:rsidR="00DC38BE" w:rsidRPr="005F7C66" w:rsidRDefault="00DC38BE" w:rsidP="00781C4E">
      <w:pPr>
        <w:pStyle w:val="ConsPlusNormal"/>
        <w:jc w:val="both"/>
        <w:rPr>
          <w:sz w:val="22"/>
          <w:szCs w:val="22"/>
        </w:rPr>
      </w:pPr>
      <w:r w:rsidRPr="005F7C66">
        <w:rPr>
          <w:sz w:val="22"/>
          <w:szCs w:val="22"/>
        </w:rPr>
        <w:t>(в ред. Постановления Правительства РФ от 22.12.2009 N 1065)</w:t>
      </w:r>
    </w:p>
    <w:p w:rsidR="00DC38BE" w:rsidRPr="005F7C66" w:rsidRDefault="00DC38BE" w:rsidP="00781C4E">
      <w:pPr>
        <w:pStyle w:val="ConsPlusNormal"/>
        <w:ind w:firstLine="540"/>
        <w:jc w:val="both"/>
        <w:rPr>
          <w:sz w:val="22"/>
          <w:szCs w:val="22"/>
        </w:rPr>
      </w:pPr>
      <w:r w:rsidRPr="005F7C66">
        <w:rPr>
          <w:sz w:val="22"/>
          <w:szCs w:val="22"/>
        </w:rPr>
        <w:t>2. Федеральные органы исполнительной власти при необходимости разрабатывают и по согласованию с Министерством внутренних дел Российской Федерации утверждают нормативные правовые акты на основе Правил допуска лиц к работе с наркотическими средствами и психотропными веществами, а также к деятельности, связанной с оборотом прекурсоров наркотических средств и психотропных веществ, утвержденных настоящим Постановлением.</w:t>
      </w:r>
    </w:p>
    <w:p w:rsidR="00DC38BE" w:rsidRPr="005F7C66" w:rsidRDefault="00DC38BE" w:rsidP="00781C4E">
      <w:pPr>
        <w:pStyle w:val="ConsPlusNormal"/>
        <w:jc w:val="both"/>
        <w:rPr>
          <w:sz w:val="22"/>
          <w:szCs w:val="22"/>
        </w:rPr>
      </w:pPr>
      <w:r w:rsidRPr="005F7C66">
        <w:rPr>
          <w:sz w:val="22"/>
          <w:szCs w:val="22"/>
        </w:rPr>
        <w:t>(в ред. Постановлений Правительства РФ от 06.02.2004 N 51, от 17.11.2004 N 648, от 22.12.2009 N 1065, от 25.05.2017 N 631)</w:t>
      </w:r>
    </w:p>
    <w:p w:rsidR="00DC38BE" w:rsidRPr="005F7C66" w:rsidRDefault="00DC38BE" w:rsidP="00781C4E">
      <w:pPr>
        <w:pStyle w:val="ConsPlusNormal"/>
        <w:rPr>
          <w:sz w:val="22"/>
          <w:szCs w:val="22"/>
        </w:rPr>
      </w:pPr>
    </w:p>
    <w:p w:rsidR="00DC38BE" w:rsidRPr="005F7C66" w:rsidRDefault="00DC38BE" w:rsidP="00781C4E">
      <w:pPr>
        <w:pStyle w:val="ConsPlusNormal"/>
        <w:jc w:val="right"/>
        <w:rPr>
          <w:sz w:val="22"/>
          <w:szCs w:val="22"/>
        </w:rPr>
      </w:pPr>
      <w:r w:rsidRPr="005F7C66">
        <w:rPr>
          <w:sz w:val="22"/>
          <w:szCs w:val="22"/>
        </w:rPr>
        <w:t>Председатель Правительства</w:t>
      </w:r>
    </w:p>
    <w:p w:rsidR="00DC38BE" w:rsidRPr="005F7C66" w:rsidRDefault="00DC38BE" w:rsidP="00781C4E">
      <w:pPr>
        <w:pStyle w:val="ConsPlusNormal"/>
        <w:jc w:val="right"/>
        <w:rPr>
          <w:sz w:val="22"/>
          <w:szCs w:val="22"/>
        </w:rPr>
      </w:pPr>
      <w:r w:rsidRPr="005F7C66">
        <w:rPr>
          <w:sz w:val="22"/>
          <w:szCs w:val="22"/>
        </w:rPr>
        <w:t>Российской Федерации</w:t>
      </w:r>
    </w:p>
    <w:p w:rsidR="00DC38BE" w:rsidRPr="005F7C66" w:rsidRDefault="00DC38BE" w:rsidP="00781C4E">
      <w:pPr>
        <w:pStyle w:val="ConsPlusNormal"/>
        <w:jc w:val="right"/>
        <w:rPr>
          <w:sz w:val="22"/>
          <w:szCs w:val="22"/>
        </w:rPr>
      </w:pPr>
      <w:r w:rsidRPr="005F7C66">
        <w:rPr>
          <w:sz w:val="22"/>
          <w:szCs w:val="22"/>
        </w:rPr>
        <w:t>С.КИРИЕНКО</w:t>
      </w:r>
    </w:p>
    <w:p w:rsidR="00DC38BE" w:rsidRPr="005F7C66" w:rsidRDefault="00DC38BE" w:rsidP="00781C4E">
      <w:pPr>
        <w:pStyle w:val="ConsPlusNormal"/>
        <w:rPr>
          <w:sz w:val="22"/>
          <w:szCs w:val="22"/>
        </w:rPr>
      </w:pPr>
    </w:p>
    <w:p w:rsidR="00DC38BE" w:rsidRPr="005F7C66" w:rsidRDefault="00DC38BE" w:rsidP="00781C4E">
      <w:pPr>
        <w:pStyle w:val="ConsPlusNormal"/>
        <w:jc w:val="right"/>
        <w:outlineLvl w:val="0"/>
        <w:rPr>
          <w:sz w:val="22"/>
          <w:szCs w:val="22"/>
        </w:rPr>
      </w:pPr>
      <w:r w:rsidRPr="005F7C66">
        <w:rPr>
          <w:sz w:val="22"/>
          <w:szCs w:val="22"/>
        </w:rPr>
        <w:t>Утверждены</w:t>
      </w:r>
    </w:p>
    <w:p w:rsidR="00DC38BE" w:rsidRPr="005F7C66" w:rsidRDefault="00DC38BE" w:rsidP="00781C4E">
      <w:pPr>
        <w:pStyle w:val="ConsPlusNormal"/>
        <w:jc w:val="right"/>
        <w:rPr>
          <w:sz w:val="22"/>
          <w:szCs w:val="22"/>
        </w:rPr>
      </w:pPr>
      <w:r w:rsidRPr="005F7C66">
        <w:rPr>
          <w:sz w:val="22"/>
          <w:szCs w:val="22"/>
        </w:rPr>
        <w:t>Постановлением Правительства</w:t>
      </w:r>
    </w:p>
    <w:p w:rsidR="00DC38BE" w:rsidRPr="005F7C66" w:rsidRDefault="00DC38BE" w:rsidP="00781C4E">
      <w:pPr>
        <w:pStyle w:val="ConsPlusNormal"/>
        <w:jc w:val="right"/>
        <w:rPr>
          <w:sz w:val="22"/>
          <w:szCs w:val="22"/>
        </w:rPr>
      </w:pPr>
      <w:r w:rsidRPr="005F7C66">
        <w:rPr>
          <w:sz w:val="22"/>
          <w:szCs w:val="22"/>
        </w:rPr>
        <w:t>Российской Федерации</w:t>
      </w:r>
    </w:p>
    <w:p w:rsidR="00DC38BE" w:rsidRPr="005F7C66" w:rsidRDefault="00DC38BE" w:rsidP="00781C4E">
      <w:pPr>
        <w:pStyle w:val="ConsPlusNormal"/>
        <w:jc w:val="right"/>
        <w:rPr>
          <w:sz w:val="22"/>
          <w:szCs w:val="22"/>
        </w:rPr>
      </w:pPr>
      <w:r w:rsidRPr="005F7C66">
        <w:rPr>
          <w:sz w:val="22"/>
          <w:szCs w:val="22"/>
        </w:rPr>
        <w:t xml:space="preserve">от 6 августа </w:t>
      </w:r>
      <w:smartTag w:uri="urn:schemas-microsoft-com:office:smarttags" w:element="metricconverter">
        <w:smartTagPr>
          <w:attr w:name="ProductID" w:val="1998 г"/>
        </w:smartTagPr>
        <w:r w:rsidRPr="005F7C66">
          <w:rPr>
            <w:sz w:val="22"/>
            <w:szCs w:val="22"/>
          </w:rPr>
          <w:t>1998 г</w:t>
        </w:r>
      </w:smartTag>
      <w:r w:rsidRPr="005F7C66">
        <w:rPr>
          <w:sz w:val="22"/>
          <w:szCs w:val="22"/>
        </w:rPr>
        <w:t>. N 892</w:t>
      </w:r>
    </w:p>
    <w:p w:rsidR="00DC38BE" w:rsidRPr="005F7C66" w:rsidRDefault="00DC38BE" w:rsidP="00781C4E">
      <w:pPr>
        <w:pStyle w:val="ConsPlusNormal"/>
        <w:rPr>
          <w:sz w:val="22"/>
          <w:szCs w:val="22"/>
        </w:rPr>
      </w:pPr>
    </w:p>
    <w:p w:rsidR="00DC38BE" w:rsidRPr="005F7C66" w:rsidRDefault="00DC38BE" w:rsidP="00781C4E">
      <w:pPr>
        <w:pStyle w:val="ConsPlusTitle"/>
        <w:jc w:val="center"/>
        <w:rPr>
          <w:sz w:val="22"/>
          <w:szCs w:val="22"/>
        </w:rPr>
      </w:pPr>
      <w:bookmarkStart w:id="0" w:name="Par38"/>
      <w:bookmarkEnd w:id="0"/>
      <w:r w:rsidRPr="005F7C66">
        <w:rPr>
          <w:sz w:val="22"/>
          <w:szCs w:val="22"/>
        </w:rPr>
        <w:t>ПРАВИЛА</w:t>
      </w:r>
    </w:p>
    <w:p w:rsidR="00DC38BE" w:rsidRPr="005F7C66" w:rsidRDefault="00DC38BE" w:rsidP="00781C4E">
      <w:pPr>
        <w:pStyle w:val="ConsPlusTitle"/>
        <w:jc w:val="center"/>
        <w:rPr>
          <w:sz w:val="22"/>
          <w:szCs w:val="22"/>
        </w:rPr>
      </w:pPr>
      <w:r w:rsidRPr="005F7C66">
        <w:rPr>
          <w:sz w:val="22"/>
          <w:szCs w:val="22"/>
        </w:rPr>
        <w:t>ДОПУСКА ЛИЦ К РАБОТЕ С НАРКОТИЧЕСКИМИ СРЕДСТВАМИ</w:t>
      </w:r>
    </w:p>
    <w:p w:rsidR="00DC38BE" w:rsidRPr="005F7C66" w:rsidRDefault="00DC38BE" w:rsidP="00781C4E">
      <w:pPr>
        <w:pStyle w:val="ConsPlusTitle"/>
        <w:jc w:val="center"/>
        <w:rPr>
          <w:sz w:val="22"/>
          <w:szCs w:val="22"/>
        </w:rPr>
      </w:pPr>
      <w:r w:rsidRPr="005F7C66">
        <w:rPr>
          <w:sz w:val="22"/>
          <w:szCs w:val="22"/>
        </w:rPr>
        <w:t>И ПСИХОТРОПНЫМИ ВЕЩЕСТВАМИ, А ТАКЖЕ К ДЕЯТЕЛЬНОСТИ,</w:t>
      </w:r>
    </w:p>
    <w:p w:rsidR="00DC38BE" w:rsidRPr="005F7C66" w:rsidRDefault="00DC38BE" w:rsidP="00781C4E">
      <w:pPr>
        <w:pStyle w:val="ConsPlusTitle"/>
        <w:jc w:val="center"/>
        <w:rPr>
          <w:sz w:val="22"/>
          <w:szCs w:val="22"/>
        </w:rPr>
      </w:pPr>
      <w:r w:rsidRPr="005F7C66">
        <w:rPr>
          <w:sz w:val="22"/>
          <w:szCs w:val="22"/>
        </w:rPr>
        <w:t>СВЯЗАННОЙ С ОБОРОТОМ ПРЕКУРСОРОВ НАРКОТИЧЕСКИХ</w:t>
      </w:r>
    </w:p>
    <w:p w:rsidR="00DC38BE" w:rsidRPr="005F7C66" w:rsidRDefault="00DC38BE" w:rsidP="00781C4E">
      <w:pPr>
        <w:pStyle w:val="ConsPlusTitle"/>
        <w:jc w:val="center"/>
        <w:rPr>
          <w:sz w:val="22"/>
          <w:szCs w:val="22"/>
        </w:rPr>
      </w:pPr>
      <w:r w:rsidRPr="005F7C66">
        <w:rPr>
          <w:sz w:val="22"/>
          <w:szCs w:val="22"/>
        </w:rPr>
        <w:t>СРЕДСТВ И ПСИХОТРОПНЫХ ВЕЩЕСТВ</w:t>
      </w:r>
    </w:p>
    <w:p w:rsidR="00DC38BE" w:rsidRPr="005F7C66" w:rsidRDefault="00DC38BE" w:rsidP="00781C4E">
      <w:pPr>
        <w:pStyle w:val="ConsPlusNormal"/>
        <w:jc w:val="center"/>
        <w:rPr>
          <w:sz w:val="22"/>
          <w:szCs w:val="22"/>
        </w:rPr>
      </w:pPr>
      <w:r w:rsidRPr="005F7C66">
        <w:rPr>
          <w:sz w:val="22"/>
          <w:szCs w:val="22"/>
        </w:rPr>
        <w:t>(в ред. Постановлений Правительства РФ от 06.02.2004 N 51,</w:t>
      </w:r>
    </w:p>
    <w:p w:rsidR="00DC38BE" w:rsidRPr="005F7C66" w:rsidRDefault="00DC38BE" w:rsidP="00781C4E">
      <w:pPr>
        <w:pStyle w:val="ConsPlusNormal"/>
        <w:jc w:val="center"/>
        <w:rPr>
          <w:sz w:val="22"/>
          <w:szCs w:val="22"/>
        </w:rPr>
      </w:pPr>
      <w:r w:rsidRPr="005F7C66">
        <w:rPr>
          <w:sz w:val="22"/>
          <w:szCs w:val="22"/>
        </w:rPr>
        <w:t>от 22.12.2009 N 1065, от 30.10.2010 N 881,</w:t>
      </w:r>
    </w:p>
    <w:p w:rsidR="00DC38BE" w:rsidRPr="005F7C66" w:rsidRDefault="00DC38BE" w:rsidP="00781C4E">
      <w:pPr>
        <w:pStyle w:val="ConsPlusNormal"/>
        <w:jc w:val="center"/>
        <w:rPr>
          <w:sz w:val="22"/>
          <w:szCs w:val="22"/>
        </w:rPr>
      </w:pPr>
      <w:r w:rsidRPr="005F7C66">
        <w:rPr>
          <w:sz w:val="22"/>
          <w:szCs w:val="22"/>
        </w:rPr>
        <w:t>от 08.12.2011 N 1023, от 24.12.2014 N 1469, от 25.05.2017 N 631)</w:t>
      </w:r>
    </w:p>
    <w:p w:rsidR="00DC38BE" w:rsidRPr="005F7C66" w:rsidRDefault="00DC38BE" w:rsidP="00781C4E">
      <w:pPr>
        <w:pStyle w:val="ConsPlusNormal"/>
        <w:jc w:val="center"/>
        <w:rPr>
          <w:sz w:val="22"/>
          <w:szCs w:val="22"/>
        </w:rPr>
      </w:pPr>
    </w:p>
    <w:p w:rsidR="00DC38BE" w:rsidRPr="005F7C66" w:rsidRDefault="00DC38BE" w:rsidP="00781C4E">
      <w:pPr>
        <w:pStyle w:val="ConsPlusNormal"/>
        <w:ind w:firstLine="540"/>
        <w:jc w:val="both"/>
        <w:rPr>
          <w:sz w:val="22"/>
          <w:szCs w:val="22"/>
        </w:rPr>
      </w:pPr>
      <w:r w:rsidRPr="005F7C66">
        <w:rPr>
          <w:sz w:val="22"/>
          <w:szCs w:val="22"/>
        </w:rPr>
        <w:t xml:space="preserve">1. Настоящие Правила определяют порядок допуска лиц к работе с наркотическими средствами и психотропными веществами, а также к деятельности, связанной с оборотом прекурсоров наркотических средств и психотропных веществ, внесенных в список I и таблицу I списка IV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w:t>
      </w:r>
      <w:smartTag w:uri="urn:schemas-microsoft-com:office:smarttags" w:element="metricconverter">
        <w:smartTagPr>
          <w:attr w:name="ProductID" w:val="1998 г"/>
        </w:smartTagPr>
        <w:r w:rsidRPr="005F7C66">
          <w:rPr>
            <w:sz w:val="22"/>
            <w:szCs w:val="22"/>
          </w:rPr>
          <w:t>1998 г</w:t>
        </w:r>
      </w:smartTag>
      <w:r w:rsidRPr="005F7C66">
        <w:rPr>
          <w:sz w:val="22"/>
          <w:szCs w:val="22"/>
        </w:rPr>
        <w:t>. N 681 (далее именуются - прекурсоры).</w:t>
      </w:r>
    </w:p>
    <w:p w:rsidR="00DC38BE" w:rsidRPr="005F7C66" w:rsidRDefault="00DC38BE" w:rsidP="00781C4E">
      <w:pPr>
        <w:pStyle w:val="ConsPlusNormal"/>
        <w:jc w:val="both"/>
        <w:rPr>
          <w:sz w:val="22"/>
          <w:szCs w:val="22"/>
        </w:rPr>
      </w:pPr>
      <w:r w:rsidRPr="005F7C66">
        <w:rPr>
          <w:sz w:val="22"/>
          <w:szCs w:val="22"/>
        </w:rPr>
        <w:t>(в ред. Постановлений Правительства РФ от 22.12.2009 N 1065, от 08.12.2011 N 1023)</w:t>
      </w:r>
    </w:p>
    <w:p w:rsidR="00DC38BE" w:rsidRPr="005F7C66" w:rsidRDefault="00DC38BE" w:rsidP="00781C4E">
      <w:pPr>
        <w:pStyle w:val="ConsPlusNormal"/>
        <w:ind w:firstLine="540"/>
        <w:jc w:val="both"/>
        <w:rPr>
          <w:sz w:val="22"/>
          <w:szCs w:val="22"/>
        </w:rPr>
      </w:pPr>
      <w:r w:rsidRPr="005F7C66">
        <w:rPr>
          <w:sz w:val="22"/>
          <w:szCs w:val="22"/>
        </w:rPr>
        <w:t>2. Допуск лиц к работе с наркотическими средствами и психотропными веществами осуществляется руководителями организаций, учреждений и предприятий независимо от их организационно-правовой формы (далее именуются - организации) или лицами, их замещающими, а к деятельности, связанной с оборотом прекурсоров, - также и индивидуальными предпринимателями.</w:t>
      </w:r>
    </w:p>
    <w:p w:rsidR="00DC38BE" w:rsidRPr="005F7C66" w:rsidRDefault="00DC38BE" w:rsidP="00781C4E">
      <w:pPr>
        <w:pStyle w:val="ConsPlusNormal"/>
        <w:jc w:val="both"/>
        <w:rPr>
          <w:sz w:val="22"/>
          <w:szCs w:val="22"/>
        </w:rPr>
      </w:pPr>
      <w:r w:rsidRPr="005F7C66">
        <w:rPr>
          <w:sz w:val="22"/>
          <w:szCs w:val="22"/>
        </w:rPr>
        <w:t>(в ред. Постановления Правительства РФ от 22.12.2009 N 1065)</w:t>
      </w:r>
    </w:p>
    <w:p w:rsidR="00DC38BE" w:rsidRPr="005F7C66" w:rsidRDefault="00DC38BE" w:rsidP="00781C4E">
      <w:pPr>
        <w:pStyle w:val="ConsPlusNormal"/>
        <w:ind w:firstLine="540"/>
        <w:jc w:val="both"/>
        <w:rPr>
          <w:sz w:val="22"/>
          <w:szCs w:val="22"/>
        </w:rPr>
      </w:pPr>
      <w:r w:rsidRPr="005F7C66">
        <w:rPr>
          <w:sz w:val="22"/>
          <w:szCs w:val="22"/>
        </w:rPr>
        <w:t>3. Допуск лиц к работе с наркотическими средствами и психотропными веществами, а также к деятельности, связанной с оборотом прекурсоров, предусматривает ознакомление этих лиц с законодательством Российской Федерации о наркотических средствах, психотропных веществах, прекурсорах и включение в трудовой договор взаимных обязательств организации (индивидуального предпринимателя) и лица, связанных с оборотом наркотических средств, психотропных веществ и (или) прекурсоров.</w:t>
      </w:r>
    </w:p>
    <w:p w:rsidR="00DC38BE" w:rsidRPr="005F7C66" w:rsidRDefault="00DC38BE" w:rsidP="00781C4E">
      <w:pPr>
        <w:pStyle w:val="ConsPlusNormal"/>
        <w:jc w:val="both"/>
        <w:rPr>
          <w:sz w:val="22"/>
          <w:szCs w:val="22"/>
        </w:rPr>
      </w:pPr>
      <w:r w:rsidRPr="005F7C66">
        <w:rPr>
          <w:sz w:val="22"/>
          <w:szCs w:val="22"/>
        </w:rPr>
        <w:t>(п. 3 в ред. Постановления Правительства РФ от 22.12.2009 N 1065)</w:t>
      </w:r>
    </w:p>
    <w:p w:rsidR="00DC38BE" w:rsidRPr="005F7C66" w:rsidRDefault="00DC38BE" w:rsidP="00781C4E">
      <w:pPr>
        <w:pStyle w:val="ConsPlusNormal"/>
        <w:ind w:firstLine="540"/>
        <w:jc w:val="both"/>
        <w:rPr>
          <w:sz w:val="22"/>
          <w:szCs w:val="22"/>
        </w:rPr>
      </w:pPr>
      <w:r w:rsidRPr="005F7C66">
        <w:rPr>
          <w:sz w:val="22"/>
          <w:szCs w:val="22"/>
        </w:rPr>
        <w:t>4. Не допускаются к работе с наркотическими средствами и психотропными веществами, а также к деятельности, связанной с оборотом прекурсоров, лица, не достигшие 18-летнего возраста, и лица, в отношении которых отсутствуют справки и заключения, предусмотренные соответственно абзацами четвертым и пятым пункта 3 статьи 10 и абзацами вторым и третьим пункта 7 статьи 30 Федерального закона "О наркотических средствах и психотропных веществах".</w:t>
      </w:r>
    </w:p>
    <w:p w:rsidR="00DC38BE" w:rsidRPr="005F7C66" w:rsidRDefault="00DC38BE" w:rsidP="00781C4E">
      <w:pPr>
        <w:pStyle w:val="ConsPlusNormal"/>
        <w:jc w:val="both"/>
        <w:rPr>
          <w:sz w:val="22"/>
          <w:szCs w:val="22"/>
        </w:rPr>
      </w:pPr>
      <w:r w:rsidRPr="005F7C66">
        <w:rPr>
          <w:sz w:val="22"/>
          <w:szCs w:val="22"/>
        </w:rPr>
        <w:t>(в ред. Постановлений Правительства РФ от 22.12.2009 N 1065, от 30.10.2010 N 881)</w:t>
      </w:r>
    </w:p>
    <w:p w:rsidR="00DC38BE" w:rsidRPr="005F7C66" w:rsidRDefault="00DC38BE" w:rsidP="00781C4E">
      <w:pPr>
        <w:pStyle w:val="ConsPlusNormal"/>
        <w:ind w:firstLine="540"/>
        <w:jc w:val="both"/>
        <w:rPr>
          <w:sz w:val="22"/>
          <w:szCs w:val="22"/>
        </w:rPr>
      </w:pPr>
      <w:r w:rsidRPr="005F7C66">
        <w:rPr>
          <w:sz w:val="22"/>
          <w:szCs w:val="22"/>
        </w:rPr>
        <w:t>5. Подготовка материалов на лиц, оформляемых на работу с наркотическими средствами, психотропными веществами, а также для осуществления деятельности, связанной с оборотом прекурсоров, осуществляется управлениями (отделами) кадров, а в случае их отсутствия - работником, ведущим кадровую работу в организации (индивидуальным предпринимателем).</w:t>
      </w:r>
    </w:p>
    <w:p w:rsidR="00DC38BE" w:rsidRPr="005F7C66" w:rsidRDefault="00DC38BE" w:rsidP="00781C4E">
      <w:pPr>
        <w:pStyle w:val="ConsPlusNormal"/>
        <w:jc w:val="both"/>
        <w:rPr>
          <w:sz w:val="22"/>
          <w:szCs w:val="22"/>
        </w:rPr>
      </w:pPr>
      <w:r w:rsidRPr="005F7C66">
        <w:rPr>
          <w:sz w:val="22"/>
          <w:szCs w:val="22"/>
        </w:rPr>
        <w:t>(в ред. Постановления Правительства РФ от 22.12.2009 N 1065)</w:t>
      </w:r>
    </w:p>
    <w:p w:rsidR="00DC38BE" w:rsidRPr="005F7C66" w:rsidRDefault="00DC38BE" w:rsidP="00781C4E">
      <w:pPr>
        <w:pStyle w:val="ConsPlusNormal"/>
        <w:ind w:firstLine="540"/>
        <w:jc w:val="both"/>
        <w:rPr>
          <w:sz w:val="22"/>
          <w:szCs w:val="22"/>
        </w:rPr>
      </w:pPr>
      <w:r w:rsidRPr="005F7C66">
        <w:rPr>
          <w:sz w:val="22"/>
          <w:szCs w:val="22"/>
        </w:rPr>
        <w:t>6. Для получения справок, предусмотренных абзацем четвертым пункта 3 статьи 10 и (или) абзацем вторым пункта 7 статьи 30 Федерального закона "О наркотических средствах и психотропных веществах", руководитель организации (лицо, его замещающее) или индивидуальный предприниматель выдает лицу, оформляемому на работу с наркотическими средствами, психотропными веществами, а также для осуществления деятельности, связанной с оборотом прекурсоров, направления в медицинские организации для прохождения в установленном порядке предварительного (периодического) медицинского осмотра (обследования) и обязательного психиатрического освидетельствования.</w:t>
      </w:r>
    </w:p>
    <w:p w:rsidR="00DC38BE" w:rsidRPr="005F7C66" w:rsidRDefault="00DC38BE" w:rsidP="00781C4E">
      <w:pPr>
        <w:pStyle w:val="ConsPlusNormal"/>
        <w:jc w:val="both"/>
        <w:rPr>
          <w:sz w:val="22"/>
          <w:szCs w:val="22"/>
        </w:rPr>
      </w:pPr>
      <w:r w:rsidRPr="005F7C66">
        <w:rPr>
          <w:sz w:val="22"/>
          <w:szCs w:val="22"/>
        </w:rPr>
        <w:t>(в ред. Постановления Правительства РФ от 30.10.2010 N 881)</w:t>
      </w:r>
    </w:p>
    <w:p w:rsidR="00DC38BE" w:rsidRPr="005F7C66" w:rsidRDefault="00DC38BE" w:rsidP="00781C4E">
      <w:pPr>
        <w:pStyle w:val="ConsPlusNormal"/>
        <w:ind w:firstLine="540"/>
        <w:jc w:val="both"/>
        <w:rPr>
          <w:sz w:val="22"/>
          <w:szCs w:val="22"/>
        </w:rPr>
      </w:pPr>
      <w:r w:rsidRPr="005F7C66">
        <w:rPr>
          <w:sz w:val="22"/>
          <w:szCs w:val="22"/>
        </w:rPr>
        <w:t>Для получения заключений, предусмотренных абзацем пятым пункта 3 статьи 10 и (или) абзацем третьим пункта 7 статьи 30 Федерального закона "О наркотических средствах и психотропных веществах", руководитель организации (лицо, его замещающее) или индивидуальный предприниматель направляет в органы внутренних дел Российской Федерации запрос с приложением анкеты указанного лица по формам и в порядке, которые устанавливаются Министерством внутренних дел Российской Федерации.</w:t>
      </w:r>
    </w:p>
    <w:p w:rsidR="00DC38BE" w:rsidRPr="005F7C66" w:rsidRDefault="00DC38BE" w:rsidP="00781C4E">
      <w:pPr>
        <w:pStyle w:val="ConsPlusNormal"/>
        <w:jc w:val="both"/>
        <w:rPr>
          <w:sz w:val="22"/>
          <w:szCs w:val="22"/>
        </w:rPr>
      </w:pPr>
      <w:r w:rsidRPr="005F7C66">
        <w:rPr>
          <w:sz w:val="22"/>
          <w:szCs w:val="22"/>
        </w:rPr>
        <w:t>(в ред. Постановлений Правительства РФ от 30.10.2010 N 881, от 25.05.2017 N 631)</w:t>
      </w:r>
    </w:p>
    <w:p w:rsidR="00DC38BE" w:rsidRPr="005F7C66" w:rsidRDefault="00DC38BE" w:rsidP="00781C4E">
      <w:pPr>
        <w:pStyle w:val="ConsPlusNormal"/>
        <w:ind w:firstLine="540"/>
        <w:jc w:val="both"/>
        <w:rPr>
          <w:sz w:val="22"/>
          <w:szCs w:val="22"/>
        </w:rPr>
      </w:pPr>
      <w:r w:rsidRPr="005F7C66">
        <w:rPr>
          <w:sz w:val="22"/>
          <w:szCs w:val="22"/>
        </w:rPr>
        <w:t>Направление указанных лиц в органы внутренних дел Российской Федерации для получения таких заключений не допускается.</w:t>
      </w:r>
    </w:p>
    <w:p w:rsidR="00DC38BE" w:rsidRPr="005F7C66" w:rsidRDefault="00DC38BE" w:rsidP="00781C4E">
      <w:pPr>
        <w:pStyle w:val="ConsPlusNormal"/>
        <w:jc w:val="both"/>
        <w:rPr>
          <w:sz w:val="22"/>
          <w:szCs w:val="22"/>
        </w:rPr>
      </w:pPr>
      <w:r w:rsidRPr="005F7C66">
        <w:rPr>
          <w:sz w:val="22"/>
          <w:szCs w:val="22"/>
        </w:rPr>
        <w:t>(в ред. Постановлений Правительства РФ от 22.12.2009 N 1065, от 25.05.2017 N 631)</w:t>
      </w:r>
    </w:p>
    <w:p w:rsidR="00DC38BE" w:rsidRPr="005F7C66" w:rsidRDefault="00DC38BE" w:rsidP="00781C4E">
      <w:pPr>
        <w:pStyle w:val="ConsPlusNormal"/>
        <w:ind w:firstLine="540"/>
        <w:jc w:val="both"/>
        <w:rPr>
          <w:sz w:val="22"/>
          <w:szCs w:val="22"/>
        </w:rPr>
      </w:pPr>
      <w:r w:rsidRPr="005F7C66">
        <w:rPr>
          <w:sz w:val="22"/>
          <w:szCs w:val="22"/>
        </w:rPr>
        <w:t>7. При отсутствии оснований, препятствующих допуску лица к работе с наркотическими средствами, психотропными веществами, а также к деятельности, связанной с оборотом прекурсоров, руководитель организации (лицо, его замещающее) или индивидуальный предприниматель издает соответствующий приказ и заключает с указанным лицом трудовой договор.</w:t>
      </w:r>
    </w:p>
    <w:p w:rsidR="00DC38BE" w:rsidRPr="005F7C66" w:rsidRDefault="00DC38BE" w:rsidP="00781C4E">
      <w:pPr>
        <w:pStyle w:val="ConsPlusNormal"/>
        <w:ind w:firstLine="540"/>
        <w:jc w:val="both"/>
        <w:rPr>
          <w:sz w:val="22"/>
          <w:szCs w:val="22"/>
        </w:rPr>
      </w:pPr>
      <w:r w:rsidRPr="005F7C66">
        <w:rPr>
          <w:sz w:val="22"/>
          <w:szCs w:val="22"/>
        </w:rPr>
        <w:t>Срок действия допуска лица к работе с наркотическими средствами, психотропными веществами, а также к деятельности, связанной с оборотом прекурсоров, ограничивается сроком действия трудового договора.</w:t>
      </w:r>
    </w:p>
    <w:p w:rsidR="00DC38BE" w:rsidRPr="005F7C66" w:rsidRDefault="00DC38BE" w:rsidP="00781C4E">
      <w:pPr>
        <w:pStyle w:val="ConsPlusNormal"/>
        <w:jc w:val="both"/>
        <w:rPr>
          <w:sz w:val="22"/>
          <w:szCs w:val="22"/>
        </w:rPr>
      </w:pPr>
      <w:r w:rsidRPr="005F7C66">
        <w:rPr>
          <w:sz w:val="22"/>
          <w:szCs w:val="22"/>
        </w:rPr>
        <w:t>(п. 7 в ред. Постановления Правительства РФ от 22.12.2009 N 1065)</w:t>
      </w:r>
    </w:p>
    <w:p w:rsidR="00DC38BE" w:rsidRPr="005F7C66" w:rsidRDefault="00DC38BE" w:rsidP="00781C4E">
      <w:pPr>
        <w:pStyle w:val="ConsPlusNormal"/>
        <w:ind w:firstLine="540"/>
        <w:jc w:val="both"/>
        <w:rPr>
          <w:sz w:val="22"/>
          <w:szCs w:val="22"/>
        </w:rPr>
      </w:pPr>
      <w:r w:rsidRPr="005F7C66">
        <w:rPr>
          <w:sz w:val="22"/>
          <w:szCs w:val="22"/>
        </w:rPr>
        <w:t>8. Гражданин вправе обжаловать в установленном порядке отказ в допуске к работе с наркотическими средствами и психотропными веществами, а также к деятельности, связанной с оборотом прекурсоров.</w:t>
      </w:r>
    </w:p>
    <w:p w:rsidR="00DC38BE" w:rsidRPr="005F7C66" w:rsidRDefault="00DC38BE" w:rsidP="00781C4E">
      <w:pPr>
        <w:pStyle w:val="ConsPlusNormal"/>
        <w:jc w:val="both"/>
        <w:rPr>
          <w:sz w:val="22"/>
          <w:szCs w:val="22"/>
        </w:rPr>
      </w:pPr>
      <w:r w:rsidRPr="005F7C66">
        <w:rPr>
          <w:sz w:val="22"/>
          <w:szCs w:val="22"/>
        </w:rPr>
        <w:t>(в ред. Постановления Правительства РФ от 22.12.2009 N 1065)</w:t>
      </w:r>
    </w:p>
    <w:p w:rsidR="00DC38BE" w:rsidRPr="005F7C66" w:rsidRDefault="00DC38BE" w:rsidP="00781C4E">
      <w:pPr>
        <w:pStyle w:val="ConsPlusNormal"/>
        <w:ind w:firstLine="540"/>
        <w:jc w:val="both"/>
        <w:rPr>
          <w:sz w:val="22"/>
          <w:szCs w:val="22"/>
        </w:rPr>
      </w:pPr>
      <w:r w:rsidRPr="005F7C66">
        <w:rPr>
          <w:sz w:val="22"/>
          <w:szCs w:val="22"/>
        </w:rPr>
        <w:t>9. Допуск лица к работе с наркотическими средствами и психотропными веществами, а также к деятельности, связанной с оборотом прекурсоров, прекращается при выявлении предусмотренных соответственно абзацами четвертым и пятым пункта 3 статьи 10 и абзацами вторым и третьим пункта 7 статьи 30 Федерального закона "О наркотических средствах и психотропных веществах" обстоятельств, препятствующих выдаче соответствующих справок и заключений.</w:t>
      </w:r>
    </w:p>
    <w:p w:rsidR="00DC38BE" w:rsidRPr="005F7C66" w:rsidRDefault="00DC38BE" w:rsidP="00781C4E">
      <w:pPr>
        <w:pStyle w:val="ConsPlusNormal"/>
        <w:jc w:val="both"/>
        <w:rPr>
          <w:sz w:val="22"/>
          <w:szCs w:val="22"/>
        </w:rPr>
      </w:pPr>
      <w:r w:rsidRPr="005F7C66">
        <w:rPr>
          <w:sz w:val="22"/>
          <w:szCs w:val="22"/>
        </w:rPr>
        <w:t>(в ред. Постановлений Правительства РФ от 22.12.2009 N 1065, от 30.10.2010 N 881)</w:t>
      </w:r>
    </w:p>
    <w:p w:rsidR="00DC38BE" w:rsidRPr="005F7C66" w:rsidRDefault="00DC38BE" w:rsidP="00781C4E">
      <w:pPr>
        <w:pStyle w:val="ConsPlusNormal"/>
        <w:ind w:firstLine="540"/>
        <w:jc w:val="both"/>
        <w:rPr>
          <w:sz w:val="22"/>
          <w:szCs w:val="22"/>
        </w:rPr>
      </w:pPr>
      <w:r w:rsidRPr="005F7C66">
        <w:rPr>
          <w:sz w:val="22"/>
          <w:szCs w:val="22"/>
        </w:rPr>
        <w:t>10. Студентам организаций, осуществляющих образовательную деятельность по образовательным программам среднего профессионального образования и высшего образования, разрешается работать в ходе учебного процесса с наркотическими средствами, психотропными веществами и (или) прекурсорами только в присутствии лиц, допущенных к работе с ними в установленном порядке.</w:t>
      </w:r>
    </w:p>
    <w:p w:rsidR="00DC38BE" w:rsidRPr="005F7C66" w:rsidRDefault="00DC38BE" w:rsidP="00781C4E">
      <w:pPr>
        <w:pStyle w:val="ConsPlusNormal"/>
        <w:jc w:val="both"/>
        <w:rPr>
          <w:sz w:val="22"/>
          <w:szCs w:val="22"/>
        </w:rPr>
      </w:pPr>
      <w:r w:rsidRPr="005F7C66">
        <w:rPr>
          <w:sz w:val="22"/>
          <w:szCs w:val="22"/>
        </w:rPr>
        <w:t>(в ред. Постановлений Правительства РФ от 22.12.2009 N 1065, от 24.12.2014 N 1469)</w:t>
      </w:r>
    </w:p>
    <w:p w:rsidR="00DC38BE" w:rsidRPr="005F7C66" w:rsidRDefault="00DC38BE" w:rsidP="00781C4E">
      <w:pPr>
        <w:pStyle w:val="ConsPlusNormal"/>
        <w:ind w:firstLine="540"/>
        <w:jc w:val="both"/>
        <w:rPr>
          <w:sz w:val="22"/>
          <w:szCs w:val="22"/>
        </w:rPr>
      </w:pPr>
      <w:r w:rsidRPr="005F7C66">
        <w:rPr>
          <w:sz w:val="22"/>
          <w:szCs w:val="22"/>
        </w:rPr>
        <w:t>11. Лица, виновные в нарушении настоящих Правил, несут ответственность согласно законодательству Российской Федерации.</w:t>
      </w:r>
    </w:p>
    <w:sectPr w:rsidR="00DC38BE" w:rsidRPr="005F7C66"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38BE" w:rsidRDefault="00DC38BE">
      <w:r>
        <w:separator/>
      </w:r>
    </w:p>
  </w:endnote>
  <w:endnote w:type="continuationSeparator" w:id="0">
    <w:p w:rsidR="00DC38BE" w:rsidRDefault="00DC38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BE" w:rsidRDefault="00DC38BE" w:rsidP="00DF5729">
    <w:pPr>
      <w:jc w:val="center"/>
      <w:rPr>
        <w:sz w:val="2"/>
        <w:szCs w:val="2"/>
      </w:rPr>
    </w:pPr>
  </w:p>
  <w:p w:rsidR="00DC38BE" w:rsidRDefault="00DC38B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38BE" w:rsidRDefault="00DC38BE">
      <w:r>
        <w:separator/>
      </w:r>
    </w:p>
  </w:footnote>
  <w:footnote w:type="continuationSeparator" w:id="0">
    <w:p w:rsidR="00DC38BE" w:rsidRDefault="00DC38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BE" w:rsidRDefault="00DC38BE" w:rsidP="00DF5729">
    <w:pPr>
      <w:jc w:val="center"/>
      <w:rPr>
        <w:sz w:val="2"/>
        <w:szCs w:val="2"/>
      </w:rPr>
    </w:pPr>
  </w:p>
  <w:p w:rsidR="00DC38BE" w:rsidRDefault="00DC38B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DC38BE" w:rsidRPr="002A36C4" w:rsidRDefault="00DC38B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DC38BE" w:rsidRPr="002A36C4" w:rsidRDefault="00DC38B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DC38BE" w:rsidRDefault="00DC38BE">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5F7C66"/>
    <w:rsid w:val="00616E37"/>
    <w:rsid w:val="006C2CAC"/>
    <w:rsid w:val="006D6D97"/>
    <w:rsid w:val="00706E08"/>
    <w:rsid w:val="00781C4E"/>
    <w:rsid w:val="008A40F2"/>
    <w:rsid w:val="00CA5FB3"/>
    <w:rsid w:val="00DC38BE"/>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42474"/>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42474"/>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42474"/>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822628328">
      <w:marLeft w:val="0"/>
      <w:marRight w:val="0"/>
      <w:marTop w:val="0"/>
      <w:marBottom w:val="0"/>
      <w:divBdr>
        <w:top w:val="none" w:sz="0" w:space="0" w:color="auto"/>
        <w:left w:val="none" w:sz="0" w:space="0" w:color="auto"/>
        <w:bottom w:val="none" w:sz="0" w:space="0" w:color="auto"/>
        <w:right w:val="none" w:sz="0" w:space="0" w:color="auto"/>
      </w:divBdr>
    </w:div>
    <w:div w:id="822628329">
      <w:marLeft w:val="0"/>
      <w:marRight w:val="0"/>
      <w:marTop w:val="0"/>
      <w:marBottom w:val="0"/>
      <w:divBdr>
        <w:top w:val="none" w:sz="0" w:space="0" w:color="auto"/>
        <w:left w:val="none" w:sz="0" w:space="0" w:color="auto"/>
        <w:bottom w:val="none" w:sz="0" w:space="0" w:color="auto"/>
        <w:right w:val="none" w:sz="0" w:space="0" w:color="auto"/>
      </w:divBdr>
    </w:div>
    <w:div w:id="822628330">
      <w:marLeft w:val="0"/>
      <w:marRight w:val="0"/>
      <w:marTop w:val="0"/>
      <w:marBottom w:val="0"/>
      <w:divBdr>
        <w:top w:val="none" w:sz="0" w:space="0" w:color="auto"/>
        <w:left w:val="none" w:sz="0" w:space="0" w:color="auto"/>
        <w:bottom w:val="none" w:sz="0" w:space="0" w:color="auto"/>
        <w:right w:val="none" w:sz="0" w:space="0" w:color="auto"/>
      </w:divBdr>
    </w:div>
    <w:div w:id="822628331">
      <w:marLeft w:val="0"/>
      <w:marRight w:val="0"/>
      <w:marTop w:val="0"/>
      <w:marBottom w:val="0"/>
      <w:divBdr>
        <w:top w:val="none" w:sz="0" w:space="0" w:color="auto"/>
        <w:left w:val="none" w:sz="0" w:space="0" w:color="auto"/>
        <w:bottom w:val="none" w:sz="0" w:space="0" w:color="auto"/>
        <w:right w:val="none" w:sz="0" w:space="0" w:color="auto"/>
      </w:divBdr>
    </w:div>
    <w:div w:id="822628332">
      <w:marLeft w:val="0"/>
      <w:marRight w:val="0"/>
      <w:marTop w:val="0"/>
      <w:marBottom w:val="0"/>
      <w:divBdr>
        <w:top w:val="none" w:sz="0" w:space="0" w:color="auto"/>
        <w:left w:val="none" w:sz="0" w:space="0" w:color="auto"/>
        <w:bottom w:val="none" w:sz="0" w:space="0" w:color="auto"/>
        <w:right w:val="none" w:sz="0" w:space="0" w:color="auto"/>
      </w:divBdr>
    </w:div>
    <w:div w:id="8226283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1177</Words>
  <Characters>6713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2017-06-01T14:52:00Z</dcterms:created>
  <dcterms:modified xsi:type="dcterms:W3CDTF">2017-06-01T14:52:00Z</dcterms:modified>
</cp:coreProperties>
</file>