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0253" w:rsidRPr="003818CD" w:rsidRDefault="00360253" w:rsidP="003818CD">
      <w:pPr>
        <w:pStyle w:val="ConsPlusNormal"/>
        <w:outlineLvl w:val="0"/>
        <w:rPr>
          <w:sz w:val="22"/>
          <w:szCs w:val="22"/>
        </w:rPr>
      </w:pPr>
      <w:r w:rsidRPr="003818CD">
        <w:rPr>
          <w:sz w:val="22"/>
          <w:szCs w:val="22"/>
        </w:rPr>
        <w:t xml:space="preserve">Зарегистрировано в Минюсте России 12 февраля </w:t>
      </w:r>
      <w:smartTag w:uri="urn:schemas-microsoft-com:office:smarttags" w:element="metricconverter">
        <w:smartTagPr>
          <w:attr w:name="ProductID" w:val="2016 г"/>
        </w:smartTagPr>
        <w:r w:rsidRPr="003818CD">
          <w:rPr>
            <w:sz w:val="22"/>
            <w:szCs w:val="22"/>
          </w:rPr>
          <w:t>2016 г</w:t>
        </w:r>
      </w:smartTag>
      <w:r w:rsidRPr="003818CD">
        <w:rPr>
          <w:sz w:val="22"/>
          <w:szCs w:val="22"/>
        </w:rPr>
        <w:t>. N 41084</w:t>
      </w:r>
    </w:p>
    <w:p w:rsidR="00360253" w:rsidRPr="003818CD" w:rsidRDefault="00360253" w:rsidP="003818CD">
      <w:pPr>
        <w:pStyle w:val="ConsPlusNormal"/>
        <w:jc w:val="both"/>
        <w:rPr>
          <w:sz w:val="22"/>
          <w:szCs w:val="22"/>
        </w:rPr>
      </w:pPr>
    </w:p>
    <w:p w:rsidR="00360253" w:rsidRPr="003818CD" w:rsidRDefault="00360253" w:rsidP="003818CD">
      <w:pPr>
        <w:pStyle w:val="ConsPlusTitle"/>
        <w:jc w:val="center"/>
        <w:rPr>
          <w:sz w:val="22"/>
          <w:szCs w:val="22"/>
        </w:rPr>
      </w:pPr>
      <w:r w:rsidRPr="003818CD">
        <w:rPr>
          <w:sz w:val="22"/>
          <w:szCs w:val="22"/>
        </w:rPr>
        <w:t>МИНИСТЕРСТВО ВНУТРЕННИХ ДЕЛ РОССИЙСКОЙ ФЕДЕРАЦИИ</w:t>
      </w:r>
    </w:p>
    <w:p w:rsidR="00360253" w:rsidRPr="003818CD" w:rsidRDefault="00360253" w:rsidP="003818CD">
      <w:pPr>
        <w:pStyle w:val="ConsPlusTitle"/>
        <w:jc w:val="center"/>
        <w:rPr>
          <w:sz w:val="22"/>
          <w:szCs w:val="22"/>
        </w:rPr>
      </w:pPr>
    </w:p>
    <w:p w:rsidR="00360253" w:rsidRPr="003818CD" w:rsidRDefault="00360253" w:rsidP="003818CD">
      <w:pPr>
        <w:pStyle w:val="ConsPlusTitle"/>
        <w:jc w:val="center"/>
        <w:rPr>
          <w:sz w:val="22"/>
          <w:szCs w:val="22"/>
        </w:rPr>
      </w:pPr>
      <w:r w:rsidRPr="003818CD">
        <w:rPr>
          <w:sz w:val="22"/>
          <w:szCs w:val="22"/>
        </w:rPr>
        <w:t>ПРИКАЗ</w:t>
      </w:r>
    </w:p>
    <w:p w:rsidR="00360253" w:rsidRPr="003818CD" w:rsidRDefault="00360253" w:rsidP="003818CD">
      <w:pPr>
        <w:pStyle w:val="ConsPlusTitle"/>
        <w:jc w:val="center"/>
        <w:rPr>
          <w:sz w:val="22"/>
          <w:szCs w:val="22"/>
        </w:rPr>
      </w:pPr>
      <w:r w:rsidRPr="003818CD">
        <w:rPr>
          <w:sz w:val="22"/>
          <w:szCs w:val="22"/>
        </w:rPr>
        <w:t xml:space="preserve">от 21 декабря </w:t>
      </w:r>
      <w:smartTag w:uri="urn:schemas-microsoft-com:office:smarttags" w:element="metricconverter">
        <w:smartTagPr>
          <w:attr w:name="ProductID" w:val="2015 г"/>
        </w:smartTagPr>
        <w:r w:rsidRPr="003818CD">
          <w:rPr>
            <w:sz w:val="22"/>
            <w:szCs w:val="22"/>
          </w:rPr>
          <w:t>2015 г</w:t>
        </w:r>
      </w:smartTag>
      <w:r w:rsidRPr="003818CD">
        <w:rPr>
          <w:sz w:val="22"/>
          <w:szCs w:val="22"/>
        </w:rPr>
        <w:t>. N 1203</w:t>
      </w:r>
    </w:p>
    <w:p w:rsidR="00360253" w:rsidRPr="003818CD" w:rsidRDefault="00360253" w:rsidP="003818CD">
      <w:pPr>
        <w:pStyle w:val="ConsPlusTitle"/>
        <w:jc w:val="center"/>
        <w:rPr>
          <w:sz w:val="22"/>
          <w:szCs w:val="22"/>
        </w:rPr>
      </w:pPr>
    </w:p>
    <w:p w:rsidR="00360253" w:rsidRPr="003818CD" w:rsidRDefault="00360253" w:rsidP="003818CD">
      <w:pPr>
        <w:pStyle w:val="ConsPlusTitle"/>
        <w:jc w:val="center"/>
        <w:rPr>
          <w:sz w:val="22"/>
          <w:szCs w:val="22"/>
        </w:rPr>
      </w:pPr>
      <w:r w:rsidRPr="003818CD">
        <w:rPr>
          <w:sz w:val="22"/>
          <w:szCs w:val="22"/>
        </w:rPr>
        <w:t>О ПОРЯДКЕ</w:t>
      </w:r>
    </w:p>
    <w:p w:rsidR="00360253" w:rsidRPr="003818CD" w:rsidRDefault="00360253" w:rsidP="003818CD">
      <w:pPr>
        <w:pStyle w:val="ConsPlusTitle"/>
        <w:jc w:val="center"/>
        <w:rPr>
          <w:sz w:val="22"/>
          <w:szCs w:val="22"/>
        </w:rPr>
      </w:pPr>
      <w:r w:rsidRPr="003818CD">
        <w:rPr>
          <w:sz w:val="22"/>
          <w:szCs w:val="22"/>
        </w:rPr>
        <w:t>ВЫДАЧИ ОРГАНАМИ ВНУТРЕННИХ ДЕЛ РОССИЙСКОЙ ФЕДЕРАЦИИ</w:t>
      </w:r>
    </w:p>
    <w:p w:rsidR="00360253" w:rsidRPr="003818CD" w:rsidRDefault="00360253" w:rsidP="003818CD">
      <w:pPr>
        <w:pStyle w:val="ConsPlusTitle"/>
        <w:jc w:val="center"/>
        <w:rPr>
          <w:sz w:val="22"/>
          <w:szCs w:val="22"/>
        </w:rPr>
      </w:pPr>
      <w:r w:rsidRPr="003818CD">
        <w:rPr>
          <w:sz w:val="22"/>
          <w:szCs w:val="22"/>
        </w:rPr>
        <w:t>ЗАКЛЮЧЕНИЯ О ВОЗМОЖНОСТИ (ЗАКЛЮЧЕНИЯ О НЕВОЗМОЖНОСТИ)</w:t>
      </w:r>
    </w:p>
    <w:p w:rsidR="00360253" w:rsidRPr="003818CD" w:rsidRDefault="00360253" w:rsidP="003818CD">
      <w:pPr>
        <w:pStyle w:val="ConsPlusTitle"/>
        <w:jc w:val="center"/>
        <w:rPr>
          <w:sz w:val="22"/>
          <w:szCs w:val="22"/>
        </w:rPr>
      </w:pPr>
      <w:r w:rsidRPr="003818CD">
        <w:rPr>
          <w:sz w:val="22"/>
          <w:szCs w:val="22"/>
        </w:rPr>
        <w:t>ДОПУСКА ЛИЦ К ВЫПОЛНЕНИЮ РАБОТ, НЕПОСРЕДСТВЕННО</w:t>
      </w:r>
    </w:p>
    <w:p w:rsidR="00360253" w:rsidRPr="003818CD" w:rsidRDefault="00360253" w:rsidP="003818CD">
      <w:pPr>
        <w:pStyle w:val="ConsPlusTitle"/>
        <w:jc w:val="center"/>
        <w:rPr>
          <w:sz w:val="22"/>
          <w:szCs w:val="22"/>
        </w:rPr>
      </w:pPr>
      <w:r w:rsidRPr="003818CD">
        <w:rPr>
          <w:sz w:val="22"/>
          <w:szCs w:val="22"/>
        </w:rPr>
        <w:t>СВЯЗАННЫХ С ОБЕСПЕЧЕНИЕМ ТРАНСПОРТНОЙ БЕЗОПАСНОСТИ</w:t>
      </w:r>
    </w:p>
    <w:p w:rsidR="00360253" w:rsidRPr="003818CD" w:rsidRDefault="00360253" w:rsidP="003818CD">
      <w:pPr>
        <w:pStyle w:val="ConsPlusNormal"/>
        <w:jc w:val="both"/>
        <w:rPr>
          <w:sz w:val="22"/>
          <w:szCs w:val="22"/>
        </w:rPr>
      </w:pPr>
    </w:p>
    <w:p w:rsidR="00360253" w:rsidRPr="003818CD" w:rsidRDefault="00360253" w:rsidP="003818CD">
      <w:pPr>
        <w:pStyle w:val="ConsPlusNormal"/>
        <w:ind w:firstLine="540"/>
        <w:jc w:val="both"/>
        <w:rPr>
          <w:sz w:val="22"/>
          <w:szCs w:val="22"/>
        </w:rPr>
      </w:pPr>
      <w:r w:rsidRPr="003818CD">
        <w:rPr>
          <w:sz w:val="22"/>
          <w:szCs w:val="22"/>
        </w:rPr>
        <w:t xml:space="preserve">В соответствии с пунктом 17 Правил аттестации сил обеспечения транспортной безопасности, утвержденных постановлением Правительства Российской Федерации от 26 февраля </w:t>
      </w:r>
      <w:smartTag w:uri="urn:schemas-microsoft-com:office:smarttags" w:element="metricconverter">
        <w:smartTagPr>
          <w:attr w:name="ProductID" w:val="2015 г"/>
        </w:smartTagPr>
        <w:r w:rsidRPr="003818CD">
          <w:rPr>
            <w:sz w:val="22"/>
            <w:szCs w:val="22"/>
          </w:rPr>
          <w:t>2015 г</w:t>
        </w:r>
      </w:smartTag>
      <w:r w:rsidRPr="003818CD">
        <w:rPr>
          <w:sz w:val="22"/>
          <w:szCs w:val="22"/>
        </w:rPr>
        <w:t xml:space="preserve">. N 172 &lt;1&gt;, пунктом 4 Правил проверки субъектом транспортной инфраструктуры сведений в отношении лиц, принимаемых на работу, непосредственно связанную с обеспечением транспортной безопасности, или выполняющих такую работу, утвержденных постановлением Правительства Российской Федерации от 24 ноября </w:t>
      </w:r>
      <w:smartTag w:uri="urn:schemas-microsoft-com:office:smarttags" w:element="metricconverter">
        <w:smartTagPr>
          <w:attr w:name="ProductID" w:val="2015 г"/>
        </w:smartTagPr>
        <w:r w:rsidRPr="003818CD">
          <w:rPr>
            <w:sz w:val="22"/>
            <w:szCs w:val="22"/>
          </w:rPr>
          <w:t>2015 г</w:t>
        </w:r>
      </w:smartTag>
      <w:r w:rsidRPr="003818CD">
        <w:rPr>
          <w:sz w:val="22"/>
          <w:szCs w:val="22"/>
        </w:rPr>
        <w:t>. N 1257 &lt;2&gt;, приказываю:</w:t>
      </w:r>
    </w:p>
    <w:p w:rsidR="00360253" w:rsidRPr="003818CD" w:rsidRDefault="00360253" w:rsidP="003818CD">
      <w:pPr>
        <w:pStyle w:val="ConsPlusNormal"/>
        <w:ind w:firstLine="540"/>
        <w:jc w:val="both"/>
        <w:rPr>
          <w:sz w:val="22"/>
          <w:szCs w:val="22"/>
        </w:rPr>
      </w:pPr>
      <w:r w:rsidRPr="003818CD">
        <w:rPr>
          <w:sz w:val="22"/>
          <w:szCs w:val="22"/>
        </w:rPr>
        <w:t>--------------------------------</w:t>
      </w:r>
    </w:p>
    <w:p w:rsidR="00360253" w:rsidRPr="003818CD" w:rsidRDefault="00360253" w:rsidP="003818CD">
      <w:pPr>
        <w:pStyle w:val="ConsPlusNormal"/>
        <w:ind w:firstLine="540"/>
        <w:jc w:val="both"/>
      </w:pPr>
      <w:r w:rsidRPr="003818CD">
        <w:t>&lt;1&gt; Собрание законодательства Российской Федерации, 2015, N 10, ст. 1532.</w:t>
      </w:r>
    </w:p>
    <w:p w:rsidR="00360253" w:rsidRPr="003818CD" w:rsidRDefault="00360253" w:rsidP="003818CD">
      <w:pPr>
        <w:pStyle w:val="ConsPlusNormal"/>
        <w:ind w:firstLine="540"/>
        <w:jc w:val="both"/>
      </w:pPr>
      <w:r w:rsidRPr="003818CD">
        <w:t>&lt;2&gt; Собрание законодательства Российской Федерации, 2015, N 48, ст. 6839.</w:t>
      </w:r>
    </w:p>
    <w:p w:rsidR="00360253" w:rsidRPr="003818CD" w:rsidRDefault="00360253" w:rsidP="003818CD">
      <w:pPr>
        <w:pStyle w:val="ConsPlusNormal"/>
        <w:ind w:firstLine="540"/>
        <w:jc w:val="both"/>
        <w:rPr>
          <w:sz w:val="22"/>
          <w:szCs w:val="22"/>
        </w:rPr>
      </w:pPr>
    </w:p>
    <w:p w:rsidR="00360253" w:rsidRPr="003818CD" w:rsidRDefault="00360253" w:rsidP="003818CD">
      <w:pPr>
        <w:pStyle w:val="ConsPlusNormal"/>
        <w:ind w:firstLine="540"/>
        <w:jc w:val="both"/>
        <w:rPr>
          <w:sz w:val="22"/>
          <w:szCs w:val="22"/>
        </w:rPr>
      </w:pPr>
      <w:r w:rsidRPr="003818CD">
        <w:rPr>
          <w:sz w:val="22"/>
          <w:szCs w:val="22"/>
        </w:rPr>
        <w:t xml:space="preserve">Утвердить прилагаемый </w:t>
      </w:r>
      <w:hyperlink w:anchor="Par35" w:tooltip="ПОРЯДОК" w:history="1">
        <w:r w:rsidRPr="003818CD">
          <w:rPr>
            <w:sz w:val="22"/>
            <w:szCs w:val="22"/>
          </w:rPr>
          <w:t>Порядок</w:t>
        </w:r>
      </w:hyperlink>
      <w:r w:rsidRPr="003818CD">
        <w:rPr>
          <w:sz w:val="22"/>
          <w:szCs w:val="22"/>
        </w:rPr>
        <w:t xml:space="preserve"> выдачи органами внутренних дел Российской Федерации заключения о возможности (заключения о невозможности) допуска лиц к выполнению работ, непосредственно связанных с обеспечением транспортной безопасности.</w:t>
      </w:r>
    </w:p>
    <w:p w:rsidR="00360253" w:rsidRPr="003818CD" w:rsidRDefault="00360253" w:rsidP="003818CD">
      <w:pPr>
        <w:pStyle w:val="ConsPlusNormal"/>
        <w:ind w:firstLine="540"/>
        <w:jc w:val="both"/>
        <w:rPr>
          <w:sz w:val="22"/>
          <w:szCs w:val="22"/>
        </w:rPr>
      </w:pPr>
    </w:p>
    <w:p w:rsidR="00360253" w:rsidRPr="003818CD" w:rsidRDefault="00360253" w:rsidP="003818CD">
      <w:pPr>
        <w:pStyle w:val="ConsPlusNormal"/>
        <w:jc w:val="right"/>
        <w:rPr>
          <w:sz w:val="22"/>
          <w:szCs w:val="22"/>
        </w:rPr>
      </w:pPr>
      <w:r w:rsidRPr="003818CD">
        <w:rPr>
          <w:sz w:val="22"/>
          <w:szCs w:val="22"/>
        </w:rPr>
        <w:t>Министр</w:t>
      </w:r>
    </w:p>
    <w:p w:rsidR="00360253" w:rsidRPr="003818CD" w:rsidRDefault="00360253" w:rsidP="003818CD">
      <w:pPr>
        <w:pStyle w:val="ConsPlusNormal"/>
        <w:jc w:val="right"/>
        <w:rPr>
          <w:sz w:val="22"/>
          <w:szCs w:val="22"/>
        </w:rPr>
      </w:pPr>
      <w:r w:rsidRPr="003818CD">
        <w:rPr>
          <w:sz w:val="22"/>
          <w:szCs w:val="22"/>
        </w:rPr>
        <w:t>генерал полиции</w:t>
      </w:r>
    </w:p>
    <w:p w:rsidR="00360253" w:rsidRPr="003818CD" w:rsidRDefault="00360253" w:rsidP="003818CD">
      <w:pPr>
        <w:pStyle w:val="ConsPlusNormal"/>
        <w:jc w:val="right"/>
        <w:rPr>
          <w:sz w:val="22"/>
          <w:szCs w:val="22"/>
        </w:rPr>
      </w:pPr>
      <w:r w:rsidRPr="003818CD">
        <w:rPr>
          <w:sz w:val="22"/>
          <w:szCs w:val="22"/>
        </w:rPr>
        <w:t>Российской Федерации</w:t>
      </w:r>
    </w:p>
    <w:p w:rsidR="00360253" w:rsidRPr="003818CD" w:rsidRDefault="00360253" w:rsidP="003818CD">
      <w:pPr>
        <w:pStyle w:val="ConsPlusNormal"/>
        <w:jc w:val="right"/>
        <w:rPr>
          <w:sz w:val="22"/>
          <w:szCs w:val="22"/>
        </w:rPr>
      </w:pPr>
      <w:r w:rsidRPr="003818CD">
        <w:rPr>
          <w:sz w:val="22"/>
          <w:szCs w:val="22"/>
        </w:rPr>
        <w:t>В.КОЛОКОЛЬЦЕВ</w:t>
      </w:r>
    </w:p>
    <w:p w:rsidR="00360253" w:rsidRPr="003818CD" w:rsidRDefault="00360253" w:rsidP="003818CD">
      <w:pPr>
        <w:pStyle w:val="ConsPlusNormal"/>
        <w:ind w:firstLine="540"/>
        <w:jc w:val="both"/>
        <w:rPr>
          <w:sz w:val="22"/>
          <w:szCs w:val="22"/>
        </w:rPr>
      </w:pPr>
    </w:p>
    <w:p w:rsidR="00360253" w:rsidRPr="003818CD" w:rsidRDefault="00360253" w:rsidP="003818CD">
      <w:pPr>
        <w:pStyle w:val="ConsPlusNormal"/>
        <w:jc w:val="right"/>
        <w:outlineLvl w:val="0"/>
        <w:rPr>
          <w:sz w:val="22"/>
          <w:szCs w:val="22"/>
        </w:rPr>
      </w:pPr>
      <w:r w:rsidRPr="003818CD">
        <w:rPr>
          <w:sz w:val="22"/>
          <w:szCs w:val="22"/>
        </w:rPr>
        <w:t>Приложение</w:t>
      </w:r>
    </w:p>
    <w:p w:rsidR="00360253" w:rsidRPr="003818CD" w:rsidRDefault="00360253" w:rsidP="003818CD">
      <w:pPr>
        <w:pStyle w:val="ConsPlusNormal"/>
        <w:jc w:val="right"/>
        <w:rPr>
          <w:sz w:val="22"/>
          <w:szCs w:val="22"/>
        </w:rPr>
      </w:pPr>
      <w:r w:rsidRPr="003818CD">
        <w:rPr>
          <w:sz w:val="22"/>
          <w:szCs w:val="22"/>
        </w:rPr>
        <w:t>к приказу МВД России</w:t>
      </w:r>
    </w:p>
    <w:p w:rsidR="00360253" w:rsidRPr="003818CD" w:rsidRDefault="00360253" w:rsidP="003818CD">
      <w:pPr>
        <w:pStyle w:val="ConsPlusNormal"/>
        <w:jc w:val="right"/>
        <w:rPr>
          <w:sz w:val="22"/>
          <w:szCs w:val="22"/>
        </w:rPr>
      </w:pPr>
      <w:r w:rsidRPr="003818CD">
        <w:rPr>
          <w:sz w:val="22"/>
          <w:szCs w:val="22"/>
        </w:rPr>
        <w:t>от 21.12.2015 N 1203</w:t>
      </w:r>
    </w:p>
    <w:p w:rsidR="00360253" w:rsidRPr="003818CD" w:rsidRDefault="00360253" w:rsidP="003818CD">
      <w:pPr>
        <w:pStyle w:val="ConsPlusNormal"/>
        <w:jc w:val="both"/>
        <w:rPr>
          <w:sz w:val="22"/>
          <w:szCs w:val="22"/>
        </w:rPr>
      </w:pPr>
    </w:p>
    <w:p w:rsidR="00360253" w:rsidRPr="003818CD" w:rsidRDefault="00360253" w:rsidP="003818CD">
      <w:pPr>
        <w:pStyle w:val="ConsPlusTitle"/>
        <w:jc w:val="center"/>
        <w:rPr>
          <w:sz w:val="22"/>
          <w:szCs w:val="22"/>
        </w:rPr>
      </w:pPr>
      <w:bookmarkStart w:id="0" w:name="Par35"/>
      <w:bookmarkEnd w:id="0"/>
      <w:r w:rsidRPr="003818CD">
        <w:rPr>
          <w:sz w:val="22"/>
          <w:szCs w:val="22"/>
        </w:rPr>
        <w:t>ПОРЯДОК</w:t>
      </w:r>
    </w:p>
    <w:p w:rsidR="00360253" w:rsidRPr="003818CD" w:rsidRDefault="00360253" w:rsidP="003818CD">
      <w:pPr>
        <w:pStyle w:val="ConsPlusTitle"/>
        <w:jc w:val="center"/>
        <w:rPr>
          <w:sz w:val="22"/>
          <w:szCs w:val="22"/>
        </w:rPr>
      </w:pPr>
      <w:r w:rsidRPr="003818CD">
        <w:rPr>
          <w:sz w:val="22"/>
          <w:szCs w:val="22"/>
        </w:rPr>
        <w:t>ВЫДАЧИ ОРГАНАМИ ВНУТРЕННИХ ДЕЛ РОССИЙСКОЙ ФЕДЕРАЦИИ</w:t>
      </w:r>
    </w:p>
    <w:p w:rsidR="00360253" w:rsidRPr="003818CD" w:rsidRDefault="00360253" w:rsidP="003818CD">
      <w:pPr>
        <w:pStyle w:val="ConsPlusTitle"/>
        <w:jc w:val="center"/>
        <w:rPr>
          <w:sz w:val="22"/>
          <w:szCs w:val="22"/>
        </w:rPr>
      </w:pPr>
      <w:r w:rsidRPr="003818CD">
        <w:rPr>
          <w:sz w:val="22"/>
          <w:szCs w:val="22"/>
        </w:rPr>
        <w:t>ЗАКЛЮЧЕНИЯ О ВОЗМОЖНОСТИ (ЗАКЛЮЧЕНИЯ О НЕВОЗМОЖНОСТИ)</w:t>
      </w:r>
    </w:p>
    <w:p w:rsidR="00360253" w:rsidRPr="003818CD" w:rsidRDefault="00360253" w:rsidP="003818CD">
      <w:pPr>
        <w:pStyle w:val="ConsPlusTitle"/>
        <w:jc w:val="center"/>
        <w:rPr>
          <w:sz w:val="22"/>
          <w:szCs w:val="22"/>
        </w:rPr>
      </w:pPr>
      <w:r w:rsidRPr="003818CD">
        <w:rPr>
          <w:sz w:val="22"/>
          <w:szCs w:val="22"/>
        </w:rPr>
        <w:t>ДОПУСКА ЛИЦ К ВЫПОЛНЕНИЮ РАБОТ, НЕПОСРЕДСТВЕННО</w:t>
      </w:r>
    </w:p>
    <w:p w:rsidR="00360253" w:rsidRPr="003818CD" w:rsidRDefault="00360253" w:rsidP="003818CD">
      <w:pPr>
        <w:pStyle w:val="ConsPlusTitle"/>
        <w:jc w:val="center"/>
        <w:rPr>
          <w:sz w:val="22"/>
          <w:szCs w:val="22"/>
        </w:rPr>
      </w:pPr>
      <w:r w:rsidRPr="003818CD">
        <w:rPr>
          <w:sz w:val="22"/>
          <w:szCs w:val="22"/>
        </w:rPr>
        <w:t>СВЯЗАННЫХ С ОБЕСПЕЧЕНИЕМ ТРАНСПОРТНОЙ БЕЗОПАСНОСТИ</w:t>
      </w:r>
    </w:p>
    <w:p w:rsidR="00360253" w:rsidRPr="003818CD" w:rsidRDefault="00360253" w:rsidP="003818CD">
      <w:pPr>
        <w:pStyle w:val="ConsPlusNormal"/>
        <w:jc w:val="both"/>
        <w:rPr>
          <w:sz w:val="22"/>
          <w:szCs w:val="22"/>
        </w:rPr>
      </w:pPr>
    </w:p>
    <w:p w:rsidR="00360253" w:rsidRPr="003818CD" w:rsidRDefault="00360253" w:rsidP="003818CD">
      <w:pPr>
        <w:pStyle w:val="ConsPlusNormal"/>
        <w:ind w:firstLine="540"/>
        <w:jc w:val="both"/>
        <w:rPr>
          <w:sz w:val="22"/>
          <w:szCs w:val="22"/>
        </w:rPr>
      </w:pPr>
      <w:r w:rsidRPr="003818CD">
        <w:rPr>
          <w:sz w:val="22"/>
          <w:szCs w:val="22"/>
        </w:rPr>
        <w:t>1. Настоящий Порядок определяет организацию деятельности территориальных органов МВД России по выдаче заключения о возможности (заключения о невозможности) допуска лиц к выполнению работ, непосредственно связанных с обеспечением транспортной безопасности &lt;1&gt;.</w:t>
      </w:r>
    </w:p>
    <w:p w:rsidR="00360253" w:rsidRPr="003818CD" w:rsidRDefault="00360253" w:rsidP="003818CD">
      <w:pPr>
        <w:pStyle w:val="ConsPlusNormal"/>
        <w:ind w:firstLine="540"/>
        <w:jc w:val="both"/>
        <w:rPr>
          <w:sz w:val="22"/>
          <w:szCs w:val="22"/>
        </w:rPr>
      </w:pPr>
      <w:r w:rsidRPr="003818CD">
        <w:rPr>
          <w:sz w:val="22"/>
          <w:szCs w:val="22"/>
        </w:rPr>
        <w:t>--------------------------------</w:t>
      </w:r>
    </w:p>
    <w:p w:rsidR="00360253" w:rsidRPr="003818CD" w:rsidRDefault="00360253" w:rsidP="003818CD">
      <w:pPr>
        <w:pStyle w:val="ConsPlusNormal"/>
        <w:ind w:firstLine="540"/>
        <w:jc w:val="both"/>
      </w:pPr>
      <w:r w:rsidRPr="003818CD">
        <w:t>&lt;1&gt; Далее - "заключение".</w:t>
      </w:r>
    </w:p>
    <w:p w:rsidR="00360253" w:rsidRPr="003818CD" w:rsidRDefault="00360253" w:rsidP="003818CD">
      <w:pPr>
        <w:pStyle w:val="ConsPlusNormal"/>
        <w:ind w:firstLine="540"/>
        <w:jc w:val="both"/>
        <w:rPr>
          <w:sz w:val="22"/>
          <w:szCs w:val="22"/>
        </w:rPr>
      </w:pPr>
    </w:p>
    <w:p w:rsidR="00360253" w:rsidRPr="003818CD" w:rsidRDefault="00360253" w:rsidP="003818CD">
      <w:pPr>
        <w:pStyle w:val="ConsPlusNormal"/>
        <w:ind w:firstLine="540"/>
        <w:jc w:val="both"/>
        <w:rPr>
          <w:sz w:val="22"/>
          <w:szCs w:val="22"/>
        </w:rPr>
      </w:pPr>
      <w:r w:rsidRPr="003818CD">
        <w:rPr>
          <w:sz w:val="22"/>
          <w:szCs w:val="22"/>
        </w:rPr>
        <w:t xml:space="preserve">2. Заключение выдается в соответствии с Федеральным законом от 7 февраля </w:t>
      </w:r>
      <w:smartTag w:uri="urn:schemas-microsoft-com:office:smarttags" w:element="metricconverter">
        <w:smartTagPr>
          <w:attr w:name="ProductID" w:val="2011 г"/>
        </w:smartTagPr>
        <w:r w:rsidRPr="003818CD">
          <w:rPr>
            <w:sz w:val="22"/>
            <w:szCs w:val="22"/>
          </w:rPr>
          <w:t>2011 г</w:t>
        </w:r>
      </w:smartTag>
      <w:r w:rsidRPr="003818CD">
        <w:rPr>
          <w:sz w:val="22"/>
          <w:szCs w:val="22"/>
        </w:rPr>
        <w:t xml:space="preserve">. N 3-ФЗ "О полиции" &lt;1&gt;, Федеральным законом от 9 февраля </w:t>
      </w:r>
      <w:smartTag w:uri="urn:schemas-microsoft-com:office:smarttags" w:element="metricconverter">
        <w:smartTagPr>
          <w:attr w:name="ProductID" w:val="2007 г"/>
        </w:smartTagPr>
        <w:r w:rsidRPr="003818CD">
          <w:rPr>
            <w:sz w:val="22"/>
            <w:szCs w:val="22"/>
          </w:rPr>
          <w:t>2007 г</w:t>
        </w:r>
      </w:smartTag>
      <w:r w:rsidRPr="003818CD">
        <w:rPr>
          <w:sz w:val="22"/>
          <w:szCs w:val="22"/>
        </w:rPr>
        <w:t xml:space="preserve">. N 16-ФЗ "О транспортной безопасности" &lt;2&gt;, Правилами аттестации сил обеспечения транспортной безопасности, утвержденными постановлением Правительства Российской Федерации от 26 февраля </w:t>
      </w:r>
      <w:smartTag w:uri="urn:schemas-microsoft-com:office:smarttags" w:element="metricconverter">
        <w:smartTagPr>
          <w:attr w:name="ProductID" w:val="2015 г"/>
        </w:smartTagPr>
        <w:r w:rsidRPr="003818CD">
          <w:rPr>
            <w:sz w:val="22"/>
            <w:szCs w:val="22"/>
          </w:rPr>
          <w:t>2015 г</w:t>
        </w:r>
      </w:smartTag>
      <w:r w:rsidRPr="003818CD">
        <w:rPr>
          <w:sz w:val="22"/>
          <w:szCs w:val="22"/>
        </w:rPr>
        <w:t xml:space="preserve">. N 172 &lt;3&gt;, Правилами проверки субъектом транспортной инфраструктуры сведений в отношении лиц, принимаемых на работу, непосредственно связанную с обеспечением транспортной безопасности, или выполняющих такую работу, утвержденными постановлением Правительства Российской Федерации от 24 ноября </w:t>
      </w:r>
      <w:smartTag w:uri="urn:schemas-microsoft-com:office:smarttags" w:element="metricconverter">
        <w:smartTagPr>
          <w:attr w:name="ProductID" w:val="2015 г"/>
        </w:smartTagPr>
        <w:r w:rsidRPr="003818CD">
          <w:rPr>
            <w:sz w:val="22"/>
            <w:szCs w:val="22"/>
          </w:rPr>
          <w:t>2015 г</w:t>
        </w:r>
      </w:smartTag>
      <w:r w:rsidRPr="003818CD">
        <w:rPr>
          <w:sz w:val="22"/>
          <w:szCs w:val="22"/>
        </w:rPr>
        <w:t>. N 1257 &lt;4&gt;.</w:t>
      </w:r>
    </w:p>
    <w:p w:rsidR="00360253" w:rsidRPr="003818CD" w:rsidRDefault="00360253" w:rsidP="003818CD">
      <w:pPr>
        <w:pStyle w:val="ConsPlusNormal"/>
        <w:ind w:firstLine="540"/>
        <w:jc w:val="both"/>
        <w:rPr>
          <w:sz w:val="22"/>
          <w:szCs w:val="22"/>
        </w:rPr>
      </w:pPr>
      <w:r w:rsidRPr="003818CD">
        <w:rPr>
          <w:sz w:val="22"/>
          <w:szCs w:val="22"/>
        </w:rPr>
        <w:t>--------------------------------</w:t>
      </w:r>
    </w:p>
    <w:p w:rsidR="00360253" w:rsidRPr="003818CD" w:rsidRDefault="00360253" w:rsidP="003818CD">
      <w:pPr>
        <w:pStyle w:val="ConsPlusNormal"/>
        <w:ind w:firstLine="540"/>
        <w:jc w:val="both"/>
      </w:pPr>
      <w:r w:rsidRPr="003818CD">
        <w:t>&lt;1&gt; Собрание законодательства Российской Федерации, 2011, N 7, ст. 900; 2014, N 6, ст. 566.</w:t>
      </w:r>
    </w:p>
    <w:p w:rsidR="00360253" w:rsidRPr="003818CD" w:rsidRDefault="00360253" w:rsidP="003818CD">
      <w:pPr>
        <w:pStyle w:val="ConsPlusNormal"/>
        <w:ind w:firstLine="540"/>
        <w:jc w:val="both"/>
      </w:pPr>
      <w:r w:rsidRPr="003818CD">
        <w:t>&lt;2&gt; Собрание законодательства Российской Федерации, 2007, N 7, ст. 837; 2011, N 7, ст. 901; 2014, N 6, ст. 566.</w:t>
      </w:r>
    </w:p>
    <w:p w:rsidR="00360253" w:rsidRPr="003818CD" w:rsidRDefault="00360253" w:rsidP="003818CD">
      <w:pPr>
        <w:pStyle w:val="ConsPlusNormal"/>
        <w:ind w:firstLine="540"/>
        <w:jc w:val="both"/>
      </w:pPr>
      <w:r w:rsidRPr="003818CD">
        <w:t>&lt;3&gt; Собрание законодательства Российской Федерации, 2015, N 10, ст. 1532.</w:t>
      </w:r>
    </w:p>
    <w:p w:rsidR="00360253" w:rsidRPr="003818CD" w:rsidRDefault="00360253" w:rsidP="003818CD">
      <w:pPr>
        <w:pStyle w:val="ConsPlusNormal"/>
        <w:ind w:firstLine="540"/>
        <w:jc w:val="both"/>
      </w:pPr>
      <w:r w:rsidRPr="003818CD">
        <w:t>&lt;4&gt; Собрание законодательства Российской Федерации, 2015, N 48, ст. 6839.</w:t>
      </w:r>
    </w:p>
    <w:p w:rsidR="00360253" w:rsidRPr="003818CD" w:rsidRDefault="00360253" w:rsidP="003818CD">
      <w:pPr>
        <w:pStyle w:val="ConsPlusNormal"/>
        <w:ind w:firstLine="540"/>
        <w:jc w:val="both"/>
        <w:rPr>
          <w:sz w:val="22"/>
          <w:szCs w:val="22"/>
        </w:rPr>
      </w:pPr>
    </w:p>
    <w:p w:rsidR="00360253" w:rsidRPr="003818CD" w:rsidRDefault="00360253" w:rsidP="003818CD">
      <w:pPr>
        <w:pStyle w:val="ConsPlusNormal"/>
        <w:ind w:firstLine="540"/>
        <w:jc w:val="both"/>
        <w:rPr>
          <w:sz w:val="22"/>
          <w:szCs w:val="22"/>
        </w:rPr>
      </w:pPr>
      <w:bookmarkStart w:id="1" w:name="Par52"/>
      <w:bookmarkEnd w:id="1"/>
      <w:r w:rsidRPr="003818CD">
        <w:rPr>
          <w:sz w:val="22"/>
          <w:szCs w:val="22"/>
        </w:rPr>
        <w:t>3. Для получения заключения субъект транспортной инфраструктуры или орган аттестации &lt;1&gt; направляет в территориальный орган МВД России письменный запрос с указанием в нем реквизитов, идентифицирующих автора письменного запроса &lt;2&gt;, к которому прилагается информация о лицах, в отношении которых требуется выдача заключения (фамилия, имя, отчество (при наличии), дата рождения, место рождения, адрес места жительства, серия и номер документа, удостоверяющего личность, дата его выдачи и наименование органа, его выдавшего).</w:t>
      </w:r>
    </w:p>
    <w:p w:rsidR="00360253" w:rsidRPr="003818CD" w:rsidRDefault="00360253" w:rsidP="003818CD">
      <w:pPr>
        <w:pStyle w:val="ConsPlusNormal"/>
        <w:ind w:firstLine="540"/>
        <w:jc w:val="both"/>
        <w:rPr>
          <w:sz w:val="22"/>
          <w:szCs w:val="22"/>
        </w:rPr>
      </w:pPr>
      <w:r w:rsidRPr="003818CD">
        <w:rPr>
          <w:sz w:val="22"/>
          <w:szCs w:val="22"/>
        </w:rPr>
        <w:t>--------------------------------</w:t>
      </w:r>
    </w:p>
    <w:p w:rsidR="00360253" w:rsidRPr="003818CD" w:rsidRDefault="00360253" w:rsidP="003818CD">
      <w:pPr>
        <w:pStyle w:val="ConsPlusNormal"/>
        <w:ind w:firstLine="540"/>
        <w:jc w:val="both"/>
      </w:pPr>
      <w:r w:rsidRPr="003818CD">
        <w:t>&lt;1&gt; Далее - "заявитель".</w:t>
      </w:r>
    </w:p>
    <w:p w:rsidR="00360253" w:rsidRPr="003818CD" w:rsidRDefault="00360253" w:rsidP="003818CD">
      <w:pPr>
        <w:pStyle w:val="ConsPlusNormal"/>
        <w:ind w:firstLine="540"/>
        <w:jc w:val="both"/>
      </w:pPr>
      <w:r w:rsidRPr="003818CD">
        <w:t>&lt;2&gt; Полное наименование субъекта транспортной инфраструктуры, организации, находящейся в ведении компетентного органа в области обеспечения транспортной безопасности и уполномоченной им на аттестацию сил обеспечения транспортной безопасности, в соответствии со свидетельством о государственной регистрации юридического лица или индивидуального предпринимателя, основной государственный регистрационный номер, индивидуальный номер налогоплательщика.</w:t>
      </w:r>
    </w:p>
    <w:p w:rsidR="00360253" w:rsidRPr="003818CD" w:rsidRDefault="00360253" w:rsidP="003818CD">
      <w:pPr>
        <w:pStyle w:val="ConsPlusNormal"/>
        <w:ind w:firstLine="540"/>
        <w:jc w:val="both"/>
        <w:rPr>
          <w:sz w:val="22"/>
          <w:szCs w:val="22"/>
        </w:rPr>
      </w:pPr>
    </w:p>
    <w:p w:rsidR="00360253" w:rsidRPr="003818CD" w:rsidRDefault="00360253" w:rsidP="003818CD">
      <w:pPr>
        <w:pStyle w:val="ConsPlusNormal"/>
        <w:ind w:firstLine="540"/>
        <w:jc w:val="both"/>
        <w:rPr>
          <w:sz w:val="22"/>
          <w:szCs w:val="22"/>
        </w:rPr>
      </w:pPr>
      <w:r w:rsidRPr="003818CD">
        <w:rPr>
          <w:sz w:val="22"/>
          <w:szCs w:val="22"/>
        </w:rPr>
        <w:t>4. Письменный запрос направляется в соответствующий территориальный орган МВД России:</w:t>
      </w:r>
    </w:p>
    <w:p w:rsidR="00360253" w:rsidRPr="003818CD" w:rsidRDefault="00360253" w:rsidP="003818CD">
      <w:pPr>
        <w:pStyle w:val="ConsPlusNormal"/>
        <w:ind w:firstLine="540"/>
        <w:jc w:val="both"/>
        <w:rPr>
          <w:sz w:val="22"/>
          <w:szCs w:val="22"/>
        </w:rPr>
      </w:pPr>
      <w:r w:rsidRPr="003818CD">
        <w:rPr>
          <w:sz w:val="22"/>
          <w:szCs w:val="22"/>
        </w:rPr>
        <w:t>4.1. Субъектом транспортной инфраструктуры - в отношении лиц, принимаемых субъектом транспортной инфраструктуры на работу, непосредственно связанную с обеспечением транспортной безопасности, или выполняющих такую работу.</w:t>
      </w:r>
    </w:p>
    <w:p w:rsidR="00360253" w:rsidRPr="003818CD" w:rsidRDefault="00360253" w:rsidP="003818CD">
      <w:pPr>
        <w:pStyle w:val="ConsPlusNormal"/>
        <w:ind w:firstLine="540"/>
        <w:jc w:val="both"/>
        <w:rPr>
          <w:sz w:val="22"/>
          <w:szCs w:val="22"/>
        </w:rPr>
      </w:pPr>
      <w:r w:rsidRPr="003818CD">
        <w:rPr>
          <w:sz w:val="22"/>
          <w:szCs w:val="22"/>
        </w:rPr>
        <w:t>4.2. Органом аттестации - в отношении лиц, подлежащих аттестации, принимаемых на работу в подразделение транспортной безопасности либо организацию, претендующую на аккредитацию в качестве подразделения транспортной безопасности, непосредственно связанную с обеспечением транспортной безопасности, или выполняющих такую работу.</w:t>
      </w:r>
    </w:p>
    <w:p w:rsidR="00360253" w:rsidRPr="003818CD" w:rsidRDefault="00360253" w:rsidP="003818CD">
      <w:pPr>
        <w:pStyle w:val="ConsPlusNormal"/>
        <w:ind w:firstLine="540"/>
        <w:jc w:val="both"/>
        <w:rPr>
          <w:sz w:val="22"/>
          <w:szCs w:val="22"/>
        </w:rPr>
      </w:pPr>
      <w:r w:rsidRPr="003818CD">
        <w:rPr>
          <w:sz w:val="22"/>
          <w:szCs w:val="22"/>
        </w:rPr>
        <w:t>5. Территориальными органами МВД России, осуществляющими выдачу заключения, являются:</w:t>
      </w:r>
    </w:p>
    <w:p w:rsidR="00360253" w:rsidRPr="003818CD" w:rsidRDefault="00360253" w:rsidP="003818CD">
      <w:pPr>
        <w:pStyle w:val="ConsPlusNormal"/>
        <w:ind w:firstLine="540"/>
        <w:jc w:val="both"/>
        <w:rPr>
          <w:sz w:val="22"/>
          <w:szCs w:val="22"/>
        </w:rPr>
      </w:pPr>
      <w:r w:rsidRPr="003818CD">
        <w:rPr>
          <w:sz w:val="22"/>
          <w:szCs w:val="22"/>
        </w:rPr>
        <w:t>5.1. Линейные управления МВД России на железнодорожном, водном и воздушном транспорте &lt;1&gt;, линейные отделы, отделения МВД России на железнодорожном, водном и воздушном транспорте, Симферопольский линейный отдел МВД России на транспорте &lt;2&gt; - в отношении лиц, подлежащих аттестации, принимаемых на работу, непосредственно связанную с обеспечением транспортной безопасности на объектах транспортной инфраструктуры, транспортных средствах железнодорожного, водного и воздушного транспорта, находящихся в обслуживании органов внутренних дел на транспорте, или выполняющих такую работу.</w:t>
      </w:r>
    </w:p>
    <w:p w:rsidR="00360253" w:rsidRPr="003818CD" w:rsidRDefault="00360253" w:rsidP="003818CD">
      <w:pPr>
        <w:pStyle w:val="ConsPlusNormal"/>
        <w:ind w:firstLine="540"/>
        <w:jc w:val="both"/>
        <w:rPr>
          <w:sz w:val="22"/>
          <w:szCs w:val="22"/>
        </w:rPr>
      </w:pPr>
      <w:r w:rsidRPr="003818CD">
        <w:rPr>
          <w:sz w:val="22"/>
          <w:szCs w:val="22"/>
        </w:rPr>
        <w:t>--------------------------------</w:t>
      </w:r>
    </w:p>
    <w:p w:rsidR="00360253" w:rsidRPr="003818CD" w:rsidRDefault="00360253" w:rsidP="003818CD">
      <w:pPr>
        <w:pStyle w:val="ConsPlusNormal"/>
        <w:ind w:firstLine="540"/>
        <w:jc w:val="both"/>
      </w:pPr>
      <w:r w:rsidRPr="003818CD">
        <w:t>&lt;1&gt; За исключением Восточно-Сибирского линейного управления МВД России на транспорте и Забайкальского линейного управления МВД России на транспорте.</w:t>
      </w:r>
    </w:p>
    <w:p w:rsidR="00360253" w:rsidRPr="003818CD" w:rsidRDefault="00360253" w:rsidP="003818CD">
      <w:pPr>
        <w:pStyle w:val="ConsPlusNormal"/>
        <w:ind w:firstLine="540"/>
        <w:jc w:val="both"/>
      </w:pPr>
      <w:r w:rsidRPr="003818CD">
        <w:t>&lt;2&gt; Далее - "органы внутренних дел на транспорте".</w:t>
      </w:r>
    </w:p>
    <w:p w:rsidR="00360253" w:rsidRPr="003818CD" w:rsidRDefault="00360253" w:rsidP="003818CD">
      <w:pPr>
        <w:pStyle w:val="ConsPlusNormal"/>
        <w:ind w:firstLine="540"/>
        <w:jc w:val="both"/>
        <w:rPr>
          <w:sz w:val="22"/>
          <w:szCs w:val="22"/>
        </w:rPr>
      </w:pPr>
    </w:p>
    <w:p w:rsidR="00360253" w:rsidRPr="003818CD" w:rsidRDefault="00360253" w:rsidP="003818CD">
      <w:pPr>
        <w:pStyle w:val="ConsPlusNormal"/>
        <w:ind w:firstLine="540"/>
        <w:jc w:val="both"/>
        <w:rPr>
          <w:sz w:val="22"/>
          <w:szCs w:val="22"/>
        </w:rPr>
      </w:pPr>
      <w:r w:rsidRPr="003818CD">
        <w:rPr>
          <w:sz w:val="22"/>
          <w:szCs w:val="22"/>
        </w:rPr>
        <w:t>5.2. Территориальные органы МВД России на районном уровне &lt;1&gt; - в отношении лиц, подлежащих аттестации, принимаемых на работу, непосредственно связанную с обеспечением транспортной безопасности: на объектах транспортной инфраструктуры, транспортных средствах автомобильного, городского наземного электрического транспорта, объектах дорожного хозяйства, метрополитене; на объектах транспортной инфраструктуры, транспортных средствах железнодорожного, водного и воздушного транспорта, не находящихся в обслуживании органов внутренних дел на транспорте, или выполняющих такую работу.</w:t>
      </w:r>
    </w:p>
    <w:p w:rsidR="00360253" w:rsidRPr="003818CD" w:rsidRDefault="00360253" w:rsidP="003818CD">
      <w:pPr>
        <w:pStyle w:val="ConsPlusNormal"/>
        <w:ind w:firstLine="540"/>
        <w:jc w:val="both"/>
        <w:rPr>
          <w:sz w:val="22"/>
          <w:szCs w:val="22"/>
        </w:rPr>
      </w:pPr>
      <w:r w:rsidRPr="003818CD">
        <w:rPr>
          <w:sz w:val="22"/>
          <w:szCs w:val="22"/>
        </w:rPr>
        <w:t>--------------------------------</w:t>
      </w:r>
    </w:p>
    <w:p w:rsidR="00360253" w:rsidRPr="003818CD" w:rsidRDefault="00360253" w:rsidP="003818CD">
      <w:pPr>
        <w:pStyle w:val="ConsPlusNormal"/>
        <w:ind w:firstLine="540"/>
        <w:jc w:val="both"/>
      </w:pPr>
      <w:r w:rsidRPr="003818CD">
        <w:t>&lt;1&gt; За исключением линейных отделов, отделений МВД России на железнодорожном, водном и воздушном транспорте.</w:t>
      </w:r>
    </w:p>
    <w:p w:rsidR="00360253" w:rsidRPr="003818CD" w:rsidRDefault="00360253" w:rsidP="003818CD">
      <w:pPr>
        <w:pStyle w:val="ConsPlusNormal"/>
        <w:ind w:firstLine="540"/>
        <w:jc w:val="both"/>
        <w:rPr>
          <w:sz w:val="22"/>
          <w:szCs w:val="22"/>
        </w:rPr>
      </w:pPr>
    </w:p>
    <w:p w:rsidR="00360253" w:rsidRPr="003818CD" w:rsidRDefault="00360253" w:rsidP="003818CD">
      <w:pPr>
        <w:pStyle w:val="ConsPlusNormal"/>
        <w:ind w:firstLine="540"/>
        <w:jc w:val="both"/>
        <w:rPr>
          <w:sz w:val="22"/>
          <w:szCs w:val="22"/>
        </w:rPr>
      </w:pPr>
      <w:r w:rsidRPr="003818CD">
        <w:rPr>
          <w:sz w:val="22"/>
          <w:szCs w:val="22"/>
        </w:rPr>
        <w:t>6. Для организации работы по выдаче заключения в территориальном органе МВД России формируется комиссия, состав и порядок работы которой определяется начальником территориального органа МВД России, осуществляющего выдачу заключения.</w:t>
      </w:r>
    </w:p>
    <w:p w:rsidR="00360253" w:rsidRPr="003818CD" w:rsidRDefault="00360253" w:rsidP="003818CD">
      <w:pPr>
        <w:pStyle w:val="ConsPlusNormal"/>
        <w:ind w:firstLine="540"/>
        <w:jc w:val="both"/>
        <w:rPr>
          <w:sz w:val="22"/>
          <w:szCs w:val="22"/>
        </w:rPr>
      </w:pPr>
      <w:r w:rsidRPr="003818CD">
        <w:rPr>
          <w:sz w:val="22"/>
          <w:szCs w:val="22"/>
        </w:rPr>
        <w:t>Комиссия формируется в составе трех и более сотрудников. В состав комиссии в обязательном порядке включаются сотрудники подразделений, осуществляющих оперативно-розыскную деятельность &lt;1&gt;.</w:t>
      </w:r>
    </w:p>
    <w:p w:rsidR="00360253" w:rsidRPr="003818CD" w:rsidRDefault="00360253" w:rsidP="003818CD">
      <w:pPr>
        <w:pStyle w:val="ConsPlusNormal"/>
        <w:ind w:firstLine="540"/>
        <w:jc w:val="both"/>
        <w:rPr>
          <w:sz w:val="22"/>
          <w:szCs w:val="22"/>
        </w:rPr>
      </w:pPr>
      <w:r w:rsidRPr="003818CD">
        <w:rPr>
          <w:sz w:val="22"/>
          <w:szCs w:val="22"/>
        </w:rPr>
        <w:t>--------------------------------</w:t>
      </w:r>
    </w:p>
    <w:p w:rsidR="00360253" w:rsidRPr="003818CD" w:rsidRDefault="00360253" w:rsidP="003818CD">
      <w:pPr>
        <w:pStyle w:val="ConsPlusNormal"/>
        <w:ind w:firstLine="540"/>
        <w:jc w:val="both"/>
      </w:pPr>
      <w:r w:rsidRPr="003818CD">
        <w:t>&lt;1&gt; За исключением сотрудников подразделений оперативно-разыскной информации.</w:t>
      </w:r>
    </w:p>
    <w:p w:rsidR="00360253" w:rsidRPr="003818CD" w:rsidRDefault="00360253" w:rsidP="003818CD">
      <w:pPr>
        <w:pStyle w:val="ConsPlusNormal"/>
        <w:ind w:firstLine="540"/>
        <w:jc w:val="both"/>
        <w:rPr>
          <w:sz w:val="22"/>
          <w:szCs w:val="22"/>
        </w:rPr>
      </w:pPr>
    </w:p>
    <w:p w:rsidR="00360253" w:rsidRPr="003818CD" w:rsidRDefault="00360253" w:rsidP="003818CD">
      <w:pPr>
        <w:pStyle w:val="ConsPlusNormal"/>
        <w:ind w:firstLine="540"/>
        <w:jc w:val="both"/>
        <w:rPr>
          <w:sz w:val="22"/>
          <w:szCs w:val="22"/>
        </w:rPr>
      </w:pPr>
      <w:r w:rsidRPr="003818CD">
        <w:rPr>
          <w:sz w:val="22"/>
          <w:szCs w:val="22"/>
        </w:rPr>
        <w:t>Председатель комиссии назначается начальником территориального органа МВД России из числа руководителей (начальников) структурных подразделений, осуществляющих оперативно-розыскную деятельность &lt;1&gt;.</w:t>
      </w:r>
    </w:p>
    <w:p w:rsidR="00360253" w:rsidRPr="003818CD" w:rsidRDefault="00360253" w:rsidP="003818CD">
      <w:pPr>
        <w:pStyle w:val="ConsPlusNormal"/>
        <w:ind w:firstLine="540"/>
        <w:jc w:val="both"/>
        <w:rPr>
          <w:sz w:val="22"/>
          <w:szCs w:val="22"/>
        </w:rPr>
      </w:pPr>
      <w:r w:rsidRPr="003818CD">
        <w:rPr>
          <w:sz w:val="22"/>
          <w:szCs w:val="22"/>
        </w:rPr>
        <w:t>--------------------------------</w:t>
      </w:r>
    </w:p>
    <w:p w:rsidR="00360253" w:rsidRPr="003818CD" w:rsidRDefault="00360253" w:rsidP="003818CD">
      <w:pPr>
        <w:pStyle w:val="ConsPlusNormal"/>
        <w:ind w:firstLine="540"/>
        <w:jc w:val="both"/>
      </w:pPr>
      <w:r w:rsidRPr="003818CD">
        <w:t>&lt;1&gt; За исключением руководителей (начальников) подразделений оперативно-разыскной информации.</w:t>
      </w:r>
    </w:p>
    <w:p w:rsidR="00360253" w:rsidRPr="003818CD" w:rsidRDefault="00360253" w:rsidP="003818CD">
      <w:pPr>
        <w:pStyle w:val="ConsPlusNormal"/>
        <w:ind w:firstLine="540"/>
        <w:jc w:val="both"/>
        <w:rPr>
          <w:sz w:val="22"/>
          <w:szCs w:val="22"/>
        </w:rPr>
      </w:pPr>
    </w:p>
    <w:p w:rsidR="00360253" w:rsidRPr="003818CD" w:rsidRDefault="00360253" w:rsidP="003818CD">
      <w:pPr>
        <w:pStyle w:val="ConsPlusNormal"/>
        <w:ind w:firstLine="540"/>
        <w:jc w:val="both"/>
        <w:rPr>
          <w:sz w:val="22"/>
          <w:szCs w:val="22"/>
        </w:rPr>
      </w:pPr>
      <w:r w:rsidRPr="003818CD">
        <w:rPr>
          <w:sz w:val="22"/>
          <w:szCs w:val="22"/>
        </w:rPr>
        <w:t>Ведение делопроизводства (в том числе прием письменных запросов при личном обращении, регистрация, учет, направление документов, ведение и хранение контрольно-наблюдательных дел) осуществляется сотрудником из числа членов комиссии.</w:t>
      </w:r>
    </w:p>
    <w:p w:rsidR="00360253" w:rsidRPr="003818CD" w:rsidRDefault="00360253" w:rsidP="003818CD">
      <w:pPr>
        <w:pStyle w:val="ConsPlusNormal"/>
        <w:ind w:firstLine="540"/>
        <w:jc w:val="both"/>
        <w:rPr>
          <w:sz w:val="22"/>
          <w:szCs w:val="22"/>
        </w:rPr>
      </w:pPr>
      <w:r w:rsidRPr="003818CD">
        <w:rPr>
          <w:sz w:val="22"/>
          <w:szCs w:val="22"/>
        </w:rPr>
        <w:t>7. Основными функциями комиссии являются:</w:t>
      </w:r>
    </w:p>
    <w:p w:rsidR="00360253" w:rsidRPr="003818CD" w:rsidRDefault="00360253" w:rsidP="003818CD">
      <w:pPr>
        <w:pStyle w:val="ConsPlusNormal"/>
        <w:ind w:firstLine="540"/>
        <w:jc w:val="both"/>
        <w:rPr>
          <w:sz w:val="22"/>
          <w:szCs w:val="22"/>
        </w:rPr>
      </w:pPr>
      <w:r w:rsidRPr="003818CD">
        <w:rPr>
          <w:sz w:val="22"/>
          <w:szCs w:val="22"/>
        </w:rPr>
        <w:t>7.1. Своевременное и объективное рассмотрение документов, представляемых заявителем, включая проверку полноты содержащейся в них информации, необходимой для выдачи заключения, в том числе с использованием единой системы информационно-аналитического обеспечения деятельности МВД России.</w:t>
      </w:r>
    </w:p>
    <w:p w:rsidR="00360253" w:rsidRPr="003818CD" w:rsidRDefault="00360253" w:rsidP="003818CD">
      <w:pPr>
        <w:pStyle w:val="ConsPlusNormal"/>
        <w:ind w:firstLine="540"/>
        <w:jc w:val="both"/>
        <w:rPr>
          <w:sz w:val="22"/>
          <w:szCs w:val="22"/>
        </w:rPr>
      </w:pPr>
      <w:r w:rsidRPr="003818CD">
        <w:rPr>
          <w:sz w:val="22"/>
          <w:szCs w:val="22"/>
        </w:rPr>
        <w:t>7.2. Подготовка внутриведомственных запросов, необходимых для выдачи заключения, в том числе с использованием единой системы информационно-аналитического обеспечения деятельности МВД России.</w:t>
      </w:r>
    </w:p>
    <w:p w:rsidR="00360253" w:rsidRPr="003818CD" w:rsidRDefault="00360253" w:rsidP="003818CD">
      <w:pPr>
        <w:pStyle w:val="ConsPlusNormal"/>
        <w:ind w:firstLine="540"/>
        <w:jc w:val="both"/>
        <w:rPr>
          <w:sz w:val="22"/>
          <w:szCs w:val="22"/>
        </w:rPr>
      </w:pPr>
      <w:r w:rsidRPr="003818CD">
        <w:rPr>
          <w:sz w:val="22"/>
          <w:szCs w:val="22"/>
        </w:rPr>
        <w:t>7.3. Рассмотрение материалов, поступивших на основании внутриведомственных запросов.</w:t>
      </w:r>
    </w:p>
    <w:p w:rsidR="00360253" w:rsidRPr="003818CD" w:rsidRDefault="00360253" w:rsidP="003818CD">
      <w:pPr>
        <w:pStyle w:val="ConsPlusNormal"/>
        <w:ind w:firstLine="540"/>
        <w:jc w:val="both"/>
        <w:rPr>
          <w:sz w:val="22"/>
          <w:szCs w:val="22"/>
        </w:rPr>
      </w:pPr>
      <w:r w:rsidRPr="003818CD">
        <w:rPr>
          <w:sz w:val="22"/>
          <w:szCs w:val="22"/>
        </w:rPr>
        <w:t>7.4. Подготовка и доклад начальнику (заместителю начальника) территориального органа МВД России, осуществляющего выдачу заключения, протокола заседания комиссии, содержащего решение о подготовке проекта заключения.</w:t>
      </w:r>
    </w:p>
    <w:p w:rsidR="00360253" w:rsidRPr="003818CD" w:rsidRDefault="00360253" w:rsidP="003818CD">
      <w:pPr>
        <w:pStyle w:val="ConsPlusNormal"/>
        <w:ind w:firstLine="540"/>
        <w:jc w:val="both"/>
        <w:rPr>
          <w:sz w:val="22"/>
          <w:szCs w:val="22"/>
        </w:rPr>
      </w:pPr>
      <w:r w:rsidRPr="003818CD">
        <w:rPr>
          <w:sz w:val="22"/>
          <w:szCs w:val="22"/>
        </w:rPr>
        <w:t>7.5. Подготовка проекта заключения для утверждения начальником (заместителем начальника) территориального органа МВД России, осуществляющего выдачу заключения.</w:t>
      </w:r>
    </w:p>
    <w:p w:rsidR="00360253" w:rsidRPr="003818CD" w:rsidRDefault="00360253" w:rsidP="003818CD">
      <w:pPr>
        <w:pStyle w:val="ConsPlusNormal"/>
        <w:ind w:firstLine="540"/>
        <w:jc w:val="both"/>
        <w:rPr>
          <w:sz w:val="22"/>
          <w:szCs w:val="22"/>
        </w:rPr>
      </w:pPr>
      <w:r w:rsidRPr="003818CD">
        <w:rPr>
          <w:sz w:val="22"/>
          <w:szCs w:val="22"/>
        </w:rPr>
        <w:t>7.6. Подготовка и представление начальнику (заместителю начальника) территориального органа МВД России проекта решения об аннулировании ранее выданного заключения о возможности допуска лица к выполнению работ, непосредственно связанных с обеспечением транспортной безопасности.</w:t>
      </w:r>
    </w:p>
    <w:p w:rsidR="00360253" w:rsidRPr="003818CD" w:rsidRDefault="00360253" w:rsidP="003818CD">
      <w:pPr>
        <w:pStyle w:val="ConsPlusNormal"/>
        <w:ind w:firstLine="540"/>
        <w:jc w:val="both"/>
        <w:rPr>
          <w:sz w:val="22"/>
          <w:szCs w:val="22"/>
        </w:rPr>
      </w:pPr>
      <w:r w:rsidRPr="003818CD">
        <w:rPr>
          <w:sz w:val="22"/>
          <w:szCs w:val="22"/>
        </w:rPr>
        <w:t>7.7. Выдача (направление) заключения заявителю.</w:t>
      </w:r>
    </w:p>
    <w:p w:rsidR="00360253" w:rsidRPr="003818CD" w:rsidRDefault="00360253" w:rsidP="003818CD">
      <w:pPr>
        <w:pStyle w:val="ConsPlusNormal"/>
        <w:ind w:firstLine="540"/>
        <w:jc w:val="both"/>
        <w:rPr>
          <w:sz w:val="22"/>
          <w:szCs w:val="22"/>
        </w:rPr>
      </w:pPr>
      <w:r w:rsidRPr="003818CD">
        <w:rPr>
          <w:sz w:val="22"/>
          <w:szCs w:val="22"/>
        </w:rPr>
        <w:t>8. Сбор, накопление, хранение и передача территориальным органом МВД России, осуществляющим выдачу заключения, сведений, связанных с обработкой персональных данных лиц, в отношении которых требуется выдача заключения, осуществляются в соответствии с законодательством Российской Федерации &lt;1&gt;.</w:t>
      </w:r>
    </w:p>
    <w:p w:rsidR="00360253" w:rsidRPr="003818CD" w:rsidRDefault="00360253" w:rsidP="003818CD">
      <w:pPr>
        <w:pStyle w:val="ConsPlusNormal"/>
        <w:ind w:firstLine="540"/>
        <w:jc w:val="both"/>
        <w:rPr>
          <w:sz w:val="22"/>
          <w:szCs w:val="22"/>
        </w:rPr>
      </w:pPr>
      <w:r w:rsidRPr="003818CD">
        <w:rPr>
          <w:sz w:val="22"/>
          <w:szCs w:val="22"/>
        </w:rPr>
        <w:t>--------------------------------</w:t>
      </w:r>
    </w:p>
    <w:p w:rsidR="00360253" w:rsidRPr="003818CD" w:rsidRDefault="00360253" w:rsidP="003818CD">
      <w:pPr>
        <w:pStyle w:val="ConsPlusNormal"/>
        <w:ind w:firstLine="540"/>
        <w:jc w:val="both"/>
      </w:pPr>
      <w:r w:rsidRPr="003818CD">
        <w:t>&lt;1&gt; Федеральный закон от 27 июля 2006 г. N 152-ФЗ "О персональных данных" (Собрание законодательства Российской Федерации, 2006, N 31, ст. 3448; 2010, N 31, ст. 4196; 2011, N 15, ст. 2038; N 30, ст. 4600; 2012, N 31, ст. 4328; 2013, N 14, ст. 1658; N 23, ст. 2870; N 27, ст. 3479; N 52, ст. 6961, 6963; 2014, N 19, ст. 2302; N 30, ст. 4243).</w:t>
      </w:r>
    </w:p>
    <w:p w:rsidR="00360253" w:rsidRPr="003818CD" w:rsidRDefault="00360253" w:rsidP="003818CD">
      <w:pPr>
        <w:pStyle w:val="ConsPlusNormal"/>
        <w:ind w:firstLine="540"/>
        <w:jc w:val="both"/>
        <w:rPr>
          <w:sz w:val="22"/>
          <w:szCs w:val="22"/>
        </w:rPr>
      </w:pPr>
    </w:p>
    <w:p w:rsidR="00360253" w:rsidRPr="003818CD" w:rsidRDefault="00360253" w:rsidP="003818CD">
      <w:pPr>
        <w:pStyle w:val="ConsPlusNormal"/>
        <w:ind w:firstLine="540"/>
        <w:jc w:val="both"/>
        <w:rPr>
          <w:sz w:val="22"/>
          <w:szCs w:val="22"/>
        </w:rPr>
      </w:pPr>
      <w:r w:rsidRPr="003818CD">
        <w:rPr>
          <w:sz w:val="22"/>
          <w:szCs w:val="22"/>
        </w:rPr>
        <w:t>9. Решение комиссии о подготовке проекта заключения фиксируется в протоколе заседания комиссии (</w:t>
      </w:r>
      <w:hyperlink w:anchor="Par131" w:tooltip="                                  Протокол" w:history="1">
        <w:r w:rsidRPr="003818CD">
          <w:rPr>
            <w:sz w:val="22"/>
            <w:szCs w:val="22"/>
          </w:rPr>
          <w:t>приложение N 1</w:t>
        </w:r>
      </w:hyperlink>
      <w:r w:rsidRPr="003818CD">
        <w:rPr>
          <w:sz w:val="22"/>
          <w:szCs w:val="22"/>
        </w:rPr>
        <w:t xml:space="preserve"> к настоящему Порядку), который регистрируется отдельно от протоколов совещаний (заседаний) по иным направлениям деятельности территориального органа МВД России, осуществляющего выдачу заключения.</w:t>
      </w:r>
    </w:p>
    <w:p w:rsidR="00360253" w:rsidRPr="003818CD" w:rsidRDefault="00360253" w:rsidP="003818CD">
      <w:pPr>
        <w:pStyle w:val="ConsPlusNormal"/>
        <w:ind w:firstLine="540"/>
        <w:jc w:val="both"/>
        <w:rPr>
          <w:sz w:val="22"/>
          <w:szCs w:val="22"/>
        </w:rPr>
      </w:pPr>
      <w:bookmarkStart w:id="2" w:name="Par93"/>
      <w:bookmarkEnd w:id="2"/>
      <w:r w:rsidRPr="003818CD">
        <w:rPr>
          <w:sz w:val="22"/>
          <w:szCs w:val="22"/>
        </w:rPr>
        <w:t>10. Основанием для принятия комиссией решения о подготовке проекта заключения является отсутствие (наличие) информации, полученной органами внутренних дел Российской Федерации, о:</w:t>
      </w:r>
    </w:p>
    <w:p w:rsidR="00360253" w:rsidRPr="003818CD" w:rsidRDefault="00360253" w:rsidP="003818CD">
      <w:pPr>
        <w:pStyle w:val="ConsPlusNormal"/>
        <w:ind w:firstLine="540"/>
        <w:jc w:val="both"/>
        <w:rPr>
          <w:sz w:val="22"/>
          <w:szCs w:val="22"/>
        </w:rPr>
      </w:pPr>
      <w:r w:rsidRPr="003818CD">
        <w:rPr>
          <w:sz w:val="22"/>
          <w:szCs w:val="22"/>
        </w:rPr>
        <w:t>10.1. Причастности лица к организованной преступной группе (организации, группировке), в том числе экстремистской или террористической направленности.</w:t>
      </w:r>
    </w:p>
    <w:p w:rsidR="00360253" w:rsidRPr="003818CD" w:rsidRDefault="00360253" w:rsidP="003818CD">
      <w:pPr>
        <w:pStyle w:val="ConsPlusNormal"/>
        <w:ind w:firstLine="540"/>
        <w:jc w:val="both"/>
        <w:rPr>
          <w:sz w:val="22"/>
          <w:szCs w:val="22"/>
        </w:rPr>
      </w:pPr>
      <w:r w:rsidRPr="003818CD">
        <w:rPr>
          <w:sz w:val="22"/>
          <w:szCs w:val="22"/>
        </w:rPr>
        <w:t>10.2. Намерении лица использовать в противоправных (преступных) целях полномочия, предусмотренные законодательством Российской Федерации о транспортной безопасности.</w:t>
      </w:r>
    </w:p>
    <w:p w:rsidR="00360253" w:rsidRPr="003818CD" w:rsidRDefault="00360253" w:rsidP="003818CD">
      <w:pPr>
        <w:pStyle w:val="ConsPlusNormal"/>
        <w:ind w:firstLine="540"/>
        <w:jc w:val="both"/>
        <w:rPr>
          <w:sz w:val="22"/>
          <w:szCs w:val="22"/>
        </w:rPr>
      </w:pPr>
      <w:r w:rsidRPr="003818CD">
        <w:rPr>
          <w:sz w:val="22"/>
          <w:szCs w:val="22"/>
        </w:rPr>
        <w:t>10.3. Намерении лица получить доступ к оружию, защищаемым объектам транспортной инфраструктуры и (или) транспортным средствам в противоправных (преступных) целях.</w:t>
      </w:r>
    </w:p>
    <w:p w:rsidR="00360253" w:rsidRPr="003818CD" w:rsidRDefault="00360253" w:rsidP="003818CD">
      <w:pPr>
        <w:pStyle w:val="ConsPlusNormal"/>
        <w:ind w:firstLine="540"/>
        <w:jc w:val="both"/>
        <w:rPr>
          <w:sz w:val="22"/>
          <w:szCs w:val="22"/>
        </w:rPr>
      </w:pPr>
      <w:r w:rsidRPr="003818CD">
        <w:rPr>
          <w:sz w:val="22"/>
          <w:szCs w:val="22"/>
        </w:rPr>
        <w:t xml:space="preserve">11. При отсутствии обстоятельств, указанных в </w:t>
      </w:r>
      <w:hyperlink w:anchor="Par93" w:tooltip="10. Основанием для принятия комиссией решения о подготовке проекта заключения является отсутствие (наличие) информации, полученной органами внутренних дел Российской Федерации, о:" w:history="1">
        <w:r w:rsidRPr="003818CD">
          <w:rPr>
            <w:sz w:val="22"/>
            <w:szCs w:val="22"/>
          </w:rPr>
          <w:t>пункте 10</w:t>
        </w:r>
      </w:hyperlink>
      <w:r w:rsidRPr="003818CD">
        <w:rPr>
          <w:sz w:val="22"/>
          <w:szCs w:val="22"/>
        </w:rPr>
        <w:t xml:space="preserve"> настоящего Порядка, выдается заключение о возможности допуска лиц к выполнению работ, непосредственно связанных с обеспечением транспортной безопасности (</w:t>
      </w:r>
      <w:hyperlink w:anchor="Par236" w:tooltip="                                 ЗАКЛЮЧЕНИЕ" w:history="1">
        <w:r w:rsidRPr="003818CD">
          <w:rPr>
            <w:sz w:val="22"/>
            <w:szCs w:val="22"/>
          </w:rPr>
          <w:t>приложение N 2</w:t>
        </w:r>
      </w:hyperlink>
      <w:r w:rsidRPr="003818CD">
        <w:rPr>
          <w:sz w:val="22"/>
          <w:szCs w:val="22"/>
        </w:rPr>
        <w:t xml:space="preserve"> к настоящему Порядку).</w:t>
      </w:r>
    </w:p>
    <w:p w:rsidR="00360253" w:rsidRPr="003818CD" w:rsidRDefault="00360253" w:rsidP="003818CD">
      <w:pPr>
        <w:pStyle w:val="ConsPlusNormal"/>
        <w:ind w:firstLine="540"/>
        <w:jc w:val="both"/>
        <w:rPr>
          <w:sz w:val="22"/>
          <w:szCs w:val="22"/>
        </w:rPr>
      </w:pPr>
      <w:r w:rsidRPr="003818CD">
        <w:rPr>
          <w:sz w:val="22"/>
          <w:szCs w:val="22"/>
        </w:rPr>
        <w:t xml:space="preserve">При наличии одного из обстоятельств, указанных в </w:t>
      </w:r>
      <w:hyperlink w:anchor="Par93" w:tooltip="10. Основанием для принятия комиссией решения о подготовке проекта заключения является отсутствие (наличие) информации, полученной органами внутренних дел Российской Федерации, о:" w:history="1">
        <w:r w:rsidRPr="003818CD">
          <w:rPr>
            <w:sz w:val="22"/>
            <w:szCs w:val="22"/>
          </w:rPr>
          <w:t>пункте 10</w:t>
        </w:r>
      </w:hyperlink>
      <w:r w:rsidRPr="003818CD">
        <w:rPr>
          <w:sz w:val="22"/>
          <w:szCs w:val="22"/>
        </w:rPr>
        <w:t xml:space="preserve"> настоящего Порядка, выдается заключение о невозможности допуска лиц к выполнению работ, непосредственно связанных с обеспечением транспортной безопасности (</w:t>
      </w:r>
      <w:hyperlink w:anchor="Par236" w:tooltip="                                 ЗАКЛЮЧЕНИЕ" w:history="1">
        <w:r w:rsidRPr="003818CD">
          <w:rPr>
            <w:sz w:val="22"/>
            <w:szCs w:val="22"/>
          </w:rPr>
          <w:t>приложение N 2</w:t>
        </w:r>
      </w:hyperlink>
      <w:r w:rsidRPr="003818CD">
        <w:rPr>
          <w:sz w:val="22"/>
          <w:szCs w:val="22"/>
        </w:rPr>
        <w:t xml:space="preserve"> к настоящему Порядку).</w:t>
      </w:r>
    </w:p>
    <w:p w:rsidR="00360253" w:rsidRPr="003818CD" w:rsidRDefault="00360253" w:rsidP="003818CD">
      <w:pPr>
        <w:pStyle w:val="ConsPlusNormal"/>
        <w:ind w:firstLine="540"/>
        <w:jc w:val="both"/>
        <w:rPr>
          <w:sz w:val="22"/>
          <w:szCs w:val="22"/>
        </w:rPr>
      </w:pPr>
      <w:r w:rsidRPr="003818CD">
        <w:rPr>
          <w:sz w:val="22"/>
          <w:szCs w:val="22"/>
        </w:rPr>
        <w:t>12. Заключение подписывается начальником (заместителем начальника) территориального органа МВД России, осуществляющего выдачу заключения, в двух экземплярах и заверяется гербовой печатью. Первый экземпляр заключения выдается (направляется) заявителю, второй экземпляр остается в территориальном органе МВД России.</w:t>
      </w:r>
    </w:p>
    <w:p w:rsidR="00360253" w:rsidRPr="003818CD" w:rsidRDefault="00360253" w:rsidP="003818CD">
      <w:pPr>
        <w:pStyle w:val="ConsPlusNormal"/>
        <w:ind w:firstLine="540"/>
        <w:jc w:val="both"/>
        <w:rPr>
          <w:sz w:val="22"/>
          <w:szCs w:val="22"/>
        </w:rPr>
      </w:pPr>
      <w:r w:rsidRPr="003818CD">
        <w:rPr>
          <w:sz w:val="22"/>
          <w:szCs w:val="22"/>
        </w:rPr>
        <w:t>13. Выдача (направление) заключения осуществляется в срок не более 30 дней &lt;1&gt; со дня регистрации письменного обращения заявителя в территориальном органе МВД России, осуществляющего выдачу заключения.</w:t>
      </w:r>
    </w:p>
    <w:p w:rsidR="00360253" w:rsidRPr="003818CD" w:rsidRDefault="00360253" w:rsidP="003818CD">
      <w:pPr>
        <w:pStyle w:val="ConsPlusNormal"/>
        <w:ind w:firstLine="540"/>
        <w:jc w:val="both"/>
        <w:rPr>
          <w:sz w:val="22"/>
          <w:szCs w:val="22"/>
        </w:rPr>
      </w:pPr>
      <w:r w:rsidRPr="003818CD">
        <w:rPr>
          <w:sz w:val="22"/>
          <w:szCs w:val="22"/>
        </w:rPr>
        <w:t>--------------------------------</w:t>
      </w:r>
    </w:p>
    <w:p w:rsidR="00360253" w:rsidRPr="003818CD" w:rsidRDefault="00360253" w:rsidP="003818CD">
      <w:pPr>
        <w:pStyle w:val="ConsPlusNormal"/>
        <w:ind w:firstLine="540"/>
        <w:jc w:val="both"/>
      </w:pPr>
      <w:r w:rsidRPr="003818CD">
        <w:t>&lt;1&gt; Пункт 16 Правил аттестации сил обеспечения транспортной безопасности, утвержденных постановлением Правительства Российской Федерации от 26 февраля 2015 г. N 172.</w:t>
      </w:r>
    </w:p>
    <w:p w:rsidR="00360253" w:rsidRPr="003818CD" w:rsidRDefault="00360253" w:rsidP="003818CD">
      <w:pPr>
        <w:pStyle w:val="ConsPlusNormal"/>
        <w:ind w:firstLine="540"/>
        <w:jc w:val="both"/>
        <w:rPr>
          <w:sz w:val="22"/>
          <w:szCs w:val="22"/>
        </w:rPr>
      </w:pPr>
    </w:p>
    <w:p w:rsidR="00360253" w:rsidRPr="003818CD" w:rsidRDefault="00360253" w:rsidP="003818CD">
      <w:pPr>
        <w:pStyle w:val="ConsPlusNormal"/>
        <w:ind w:firstLine="540"/>
        <w:jc w:val="both"/>
        <w:rPr>
          <w:sz w:val="22"/>
          <w:szCs w:val="22"/>
        </w:rPr>
      </w:pPr>
      <w:r w:rsidRPr="003818CD">
        <w:rPr>
          <w:sz w:val="22"/>
          <w:szCs w:val="22"/>
        </w:rPr>
        <w:t xml:space="preserve">14. Рассмотрение письменного запроса не осуществляется и заключение не выдается в случае невыполнения заявителем требований, предусмотренных </w:t>
      </w:r>
      <w:hyperlink w:anchor="Par52" w:tooltip="3. Для получения заключения субъект транспортной инфраструктуры или орган аттестации &lt;1&gt; направляет в территориальный орган МВД России письменный запрос с указанием в нем реквизитов, идентифицирующих автора письменного запроса &lt;2&gt;, к которому прилагается информация о лицах, в отношении которых требуется выдача заключения (фамилия, имя, отчество (при наличии), дата рождения, место рождения, адрес места жительства, серия и номер документа, удостоверяющего личность, дата его выдачи и наименование органа, ег..." w:history="1">
        <w:r w:rsidRPr="003818CD">
          <w:rPr>
            <w:sz w:val="22"/>
            <w:szCs w:val="22"/>
          </w:rPr>
          <w:t>пунктом 3</w:t>
        </w:r>
      </w:hyperlink>
      <w:r w:rsidRPr="003818CD">
        <w:rPr>
          <w:sz w:val="22"/>
          <w:szCs w:val="22"/>
        </w:rPr>
        <w:t xml:space="preserve"> настоящего Порядка. При этом заявитель в письменной форме своевременно информируется о невозможности выдачи заключения с указанием причины принятого решения.</w:t>
      </w:r>
    </w:p>
    <w:p w:rsidR="00360253" w:rsidRPr="003818CD" w:rsidRDefault="00360253" w:rsidP="003818CD">
      <w:pPr>
        <w:pStyle w:val="ConsPlusNormal"/>
        <w:ind w:firstLine="540"/>
        <w:jc w:val="both"/>
        <w:rPr>
          <w:sz w:val="22"/>
          <w:szCs w:val="22"/>
        </w:rPr>
      </w:pPr>
      <w:r w:rsidRPr="003818CD">
        <w:rPr>
          <w:sz w:val="22"/>
          <w:szCs w:val="22"/>
        </w:rPr>
        <w:t xml:space="preserve">15. Подготовка проекта решения об аннулировании ранее выданного заключения о возможности допуска лица к выполнению работ, непосредственно связанных с обеспечением транспортной безопасности, осуществляется комиссией в случае поступления дополнительной информации, предусмотренной </w:t>
      </w:r>
      <w:hyperlink w:anchor="Par93" w:tooltip="10. Основанием для принятия комиссией решения о подготовке проекта заключения является отсутствие (наличие) информации, полученной органами внутренних дел Российской Федерации, о:" w:history="1">
        <w:r w:rsidRPr="003818CD">
          <w:rPr>
            <w:sz w:val="22"/>
            <w:szCs w:val="22"/>
          </w:rPr>
          <w:t>пунктом 10</w:t>
        </w:r>
      </w:hyperlink>
      <w:r w:rsidRPr="003818CD">
        <w:rPr>
          <w:sz w:val="22"/>
          <w:szCs w:val="22"/>
        </w:rPr>
        <w:t xml:space="preserve"> настоящего Порядка.</w:t>
      </w:r>
    </w:p>
    <w:p w:rsidR="00360253" w:rsidRPr="003818CD" w:rsidRDefault="00360253" w:rsidP="003818CD">
      <w:pPr>
        <w:pStyle w:val="ConsPlusNormal"/>
        <w:ind w:firstLine="540"/>
        <w:jc w:val="both"/>
        <w:rPr>
          <w:sz w:val="22"/>
          <w:szCs w:val="22"/>
        </w:rPr>
      </w:pPr>
      <w:r w:rsidRPr="003818CD">
        <w:rPr>
          <w:sz w:val="22"/>
          <w:szCs w:val="22"/>
        </w:rPr>
        <w:t>16. Решение об аннулировании ранее выданного заключения о возможности допуска лиц к выполнению работ, непосредственно связанных с обеспечением транспортной безопасности, подписывается начальником (заместителем начальника) территориального органа МВД России, осуществившего выдачу заключения, в двух экземплярах и заверяется гербовой печатью (</w:t>
      </w:r>
      <w:hyperlink w:anchor="Par296" w:tooltip="  Об аннулировании заключения" w:history="1">
        <w:r w:rsidRPr="003818CD">
          <w:rPr>
            <w:sz w:val="22"/>
            <w:szCs w:val="22"/>
          </w:rPr>
          <w:t>приложение N 3</w:t>
        </w:r>
      </w:hyperlink>
      <w:r w:rsidRPr="003818CD">
        <w:rPr>
          <w:sz w:val="22"/>
          <w:szCs w:val="22"/>
        </w:rPr>
        <w:t xml:space="preserve"> к настоящему Порядку). Первый экземпляр решения об аннулировании ранее выданного заключения о возможности допуска лиц к выполнению работ, непосредственно связанных с обеспечением транспортной безопасности, выдается (направляется) заявителю, второй экземпляр остается в территориальном органе МВД России.</w:t>
      </w:r>
    </w:p>
    <w:p w:rsidR="00360253" w:rsidRPr="003818CD" w:rsidRDefault="00360253" w:rsidP="003818CD">
      <w:pPr>
        <w:pStyle w:val="ConsPlusNormal"/>
        <w:ind w:firstLine="540"/>
        <w:jc w:val="both"/>
        <w:rPr>
          <w:sz w:val="22"/>
          <w:szCs w:val="22"/>
        </w:rPr>
      </w:pPr>
      <w:r w:rsidRPr="003818CD">
        <w:rPr>
          <w:sz w:val="22"/>
          <w:szCs w:val="22"/>
        </w:rPr>
        <w:t xml:space="preserve">О принятом решении с указанием оснований, предусмотренных </w:t>
      </w:r>
      <w:hyperlink w:anchor="Par93" w:tooltip="10. Основанием для принятия комиссией решения о подготовке проекта заключения является отсутствие (наличие) информации, полученной органами внутренних дел Российской Федерации, о:" w:history="1">
        <w:r w:rsidRPr="003818CD">
          <w:rPr>
            <w:sz w:val="22"/>
            <w:szCs w:val="22"/>
          </w:rPr>
          <w:t>пунктом 10</w:t>
        </w:r>
      </w:hyperlink>
      <w:r w:rsidRPr="003818CD">
        <w:rPr>
          <w:sz w:val="22"/>
          <w:szCs w:val="22"/>
        </w:rPr>
        <w:t xml:space="preserve"> настоящего Порядка, в письменном виде информируется заявитель &lt;1&gt;.</w:t>
      </w:r>
    </w:p>
    <w:p w:rsidR="00360253" w:rsidRPr="003818CD" w:rsidRDefault="00360253" w:rsidP="003818CD">
      <w:pPr>
        <w:pStyle w:val="ConsPlusNormal"/>
        <w:ind w:firstLine="540"/>
        <w:jc w:val="both"/>
        <w:rPr>
          <w:sz w:val="22"/>
          <w:szCs w:val="22"/>
        </w:rPr>
      </w:pPr>
      <w:r w:rsidRPr="003818CD">
        <w:rPr>
          <w:sz w:val="22"/>
          <w:szCs w:val="22"/>
        </w:rPr>
        <w:t>--------------------------------</w:t>
      </w:r>
    </w:p>
    <w:p w:rsidR="00360253" w:rsidRPr="003818CD" w:rsidRDefault="00360253" w:rsidP="003818CD">
      <w:pPr>
        <w:pStyle w:val="ConsPlusNormal"/>
        <w:ind w:firstLine="540"/>
        <w:jc w:val="both"/>
      </w:pPr>
      <w:r w:rsidRPr="003818CD">
        <w:t>&lt;1&gt; Пункт 35 Правил аттестации сил обеспечения транспортной безопасности, утвержденных постановлением Правительства Российской Федерации от 26 февраля 2015 г. N 172.</w:t>
      </w:r>
    </w:p>
    <w:p w:rsidR="00360253" w:rsidRPr="003818CD" w:rsidRDefault="00360253" w:rsidP="003818CD">
      <w:pPr>
        <w:pStyle w:val="ConsPlusNormal"/>
        <w:jc w:val="both"/>
        <w:rPr>
          <w:sz w:val="22"/>
          <w:szCs w:val="22"/>
        </w:rPr>
      </w:pPr>
    </w:p>
    <w:p w:rsidR="00360253" w:rsidRPr="003818CD" w:rsidRDefault="00360253" w:rsidP="003818CD">
      <w:pPr>
        <w:pStyle w:val="ConsPlusNormal"/>
        <w:jc w:val="both"/>
        <w:rPr>
          <w:sz w:val="22"/>
          <w:szCs w:val="22"/>
        </w:rPr>
      </w:pPr>
    </w:p>
    <w:p w:rsidR="00360253" w:rsidRDefault="00360253" w:rsidP="003818CD">
      <w:pPr>
        <w:pStyle w:val="ConsPlusNormal"/>
        <w:jc w:val="both"/>
        <w:rPr>
          <w:sz w:val="22"/>
          <w:szCs w:val="22"/>
        </w:rPr>
      </w:pPr>
    </w:p>
    <w:p w:rsidR="00360253" w:rsidRDefault="00360253" w:rsidP="003818CD">
      <w:pPr>
        <w:pStyle w:val="ConsPlusNormal"/>
        <w:jc w:val="both"/>
        <w:rPr>
          <w:sz w:val="22"/>
          <w:szCs w:val="22"/>
        </w:rPr>
      </w:pPr>
    </w:p>
    <w:p w:rsidR="00360253" w:rsidRPr="003818CD" w:rsidRDefault="00360253" w:rsidP="003818CD">
      <w:pPr>
        <w:pStyle w:val="ConsPlusNormal"/>
        <w:jc w:val="both"/>
        <w:rPr>
          <w:sz w:val="22"/>
          <w:szCs w:val="22"/>
        </w:rPr>
      </w:pPr>
    </w:p>
    <w:p w:rsidR="00360253" w:rsidRPr="003818CD" w:rsidRDefault="00360253" w:rsidP="003818CD">
      <w:pPr>
        <w:pStyle w:val="ConsPlusNormal"/>
        <w:jc w:val="both"/>
        <w:rPr>
          <w:sz w:val="22"/>
          <w:szCs w:val="22"/>
        </w:rPr>
      </w:pPr>
    </w:p>
    <w:p w:rsidR="00360253" w:rsidRPr="003818CD" w:rsidRDefault="00360253" w:rsidP="003818CD">
      <w:pPr>
        <w:pStyle w:val="ConsPlusNormal"/>
        <w:jc w:val="both"/>
        <w:rPr>
          <w:sz w:val="22"/>
          <w:szCs w:val="22"/>
        </w:rPr>
      </w:pPr>
    </w:p>
    <w:p w:rsidR="00360253" w:rsidRPr="003818CD" w:rsidRDefault="00360253" w:rsidP="003818CD">
      <w:pPr>
        <w:pStyle w:val="ConsPlusNormal"/>
        <w:jc w:val="right"/>
        <w:outlineLvl w:val="1"/>
        <w:rPr>
          <w:sz w:val="22"/>
          <w:szCs w:val="22"/>
        </w:rPr>
      </w:pPr>
      <w:r w:rsidRPr="003818CD">
        <w:rPr>
          <w:sz w:val="22"/>
          <w:szCs w:val="22"/>
        </w:rPr>
        <w:t>Приложение N 1</w:t>
      </w:r>
    </w:p>
    <w:p w:rsidR="00360253" w:rsidRPr="003818CD" w:rsidRDefault="00360253" w:rsidP="003818CD">
      <w:pPr>
        <w:pStyle w:val="ConsPlusNormal"/>
        <w:jc w:val="right"/>
        <w:rPr>
          <w:sz w:val="22"/>
          <w:szCs w:val="22"/>
        </w:rPr>
      </w:pPr>
      <w:r w:rsidRPr="003818CD">
        <w:rPr>
          <w:sz w:val="22"/>
          <w:szCs w:val="22"/>
        </w:rPr>
        <w:t>к Порядку выдачи органами</w:t>
      </w:r>
    </w:p>
    <w:p w:rsidR="00360253" w:rsidRPr="003818CD" w:rsidRDefault="00360253" w:rsidP="003818CD">
      <w:pPr>
        <w:pStyle w:val="ConsPlusNormal"/>
        <w:jc w:val="right"/>
        <w:rPr>
          <w:sz w:val="22"/>
          <w:szCs w:val="22"/>
        </w:rPr>
      </w:pPr>
      <w:r w:rsidRPr="003818CD">
        <w:rPr>
          <w:sz w:val="22"/>
          <w:szCs w:val="22"/>
        </w:rPr>
        <w:t>внутренних дел Российской</w:t>
      </w:r>
    </w:p>
    <w:p w:rsidR="00360253" w:rsidRPr="003818CD" w:rsidRDefault="00360253" w:rsidP="003818CD">
      <w:pPr>
        <w:pStyle w:val="ConsPlusNormal"/>
        <w:jc w:val="right"/>
        <w:rPr>
          <w:sz w:val="22"/>
          <w:szCs w:val="22"/>
        </w:rPr>
      </w:pPr>
      <w:r w:rsidRPr="003818CD">
        <w:rPr>
          <w:sz w:val="22"/>
          <w:szCs w:val="22"/>
        </w:rPr>
        <w:t>Федерации заключения</w:t>
      </w:r>
    </w:p>
    <w:p w:rsidR="00360253" w:rsidRPr="003818CD" w:rsidRDefault="00360253" w:rsidP="003818CD">
      <w:pPr>
        <w:pStyle w:val="ConsPlusNormal"/>
        <w:jc w:val="right"/>
        <w:rPr>
          <w:sz w:val="22"/>
          <w:szCs w:val="22"/>
        </w:rPr>
      </w:pPr>
      <w:r w:rsidRPr="003818CD">
        <w:rPr>
          <w:sz w:val="22"/>
          <w:szCs w:val="22"/>
        </w:rPr>
        <w:t>о возможности (заключения</w:t>
      </w:r>
    </w:p>
    <w:p w:rsidR="00360253" w:rsidRPr="003818CD" w:rsidRDefault="00360253" w:rsidP="003818CD">
      <w:pPr>
        <w:pStyle w:val="ConsPlusNormal"/>
        <w:jc w:val="right"/>
        <w:rPr>
          <w:sz w:val="22"/>
          <w:szCs w:val="22"/>
        </w:rPr>
      </w:pPr>
      <w:r w:rsidRPr="003818CD">
        <w:rPr>
          <w:sz w:val="22"/>
          <w:szCs w:val="22"/>
        </w:rPr>
        <w:t>о невозможности) допуска</w:t>
      </w:r>
    </w:p>
    <w:p w:rsidR="00360253" w:rsidRPr="003818CD" w:rsidRDefault="00360253" w:rsidP="003818CD">
      <w:pPr>
        <w:pStyle w:val="ConsPlusNormal"/>
        <w:jc w:val="right"/>
        <w:rPr>
          <w:sz w:val="22"/>
          <w:szCs w:val="22"/>
        </w:rPr>
      </w:pPr>
      <w:r w:rsidRPr="003818CD">
        <w:rPr>
          <w:sz w:val="22"/>
          <w:szCs w:val="22"/>
        </w:rPr>
        <w:t>лиц к выполнению</w:t>
      </w:r>
    </w:p>
    <w:p w:rsidR="00360253" w:rsidRPr="003818CD" w:rsidRDefault="00360253" w:rsidP="003818CD">
      <w:pPr>
        <w:pStyle w:val="ConsPlusNormal"/>
        <w:jc w:val="right"/>
        <w:rPr>
          <w:sz w:val="22"/>
          <w:szCs w:val="22"/>
        </w:rPr>
      </w:pPr>
      <w:r w:rsidRPr="003818CD">
        <w:rPr>
          <w:sz w:val="22"/>
          <w:szCs w:val="22"/>
        </w:rPr>
        <w:t>работ, непосредственно</w:t>
      </w:r>
    </w:p>
    <w:p w:rsidR="00360253" w:rsidRPr="003818CD" w:rsidRDefault="00360253" w:rsidP="003818CD">
      <w:pPr>
        <w:pStyle w:val="ConsPlusNormal"/>
        <w:jc w:val="right"/>
        <w:rPr>
          <w:sz w:val="22"/>
          <w:szCs w:val="22"/>
        </w:rPr>
      </w:pPr>
      <w:r w:rsidRPr="003818CD">
        <w:rPr>
          <w:sz w:val="22"/>
          <w:szCs w:val="22"/>
        </w:rPr>
        <w:t>связанных с обеспечением</w:t>
      </w:r>
    </w:p>
    <w:p w:rsidR="00360253" w:rsidRPr="003818CD" w:rsidRDefault="00360253" w:rsidP="003818CD">
      <w:pPr>
        <w:pStyle w:val="ConsPlusNormal"/>
        <w:jc w:val="right"/>
        <w:rPr>
          <w:sz w:val="22"/>
          <w:szCs w:val="22"/>
        </w:rPr>
      </w:pPr>
      <w:r w:rsidRPr="003818CD">
        <w:rPr>
          <w:sz w:val="22"/>
          <w:szCs w:val="22"/>
        </w:rPr>
        <w:t>транспортной безопасности</w:t>
      </w:r>
    </w:p>
    <w:p w:rsidR="00360253" w:rsidRPr="003818CD" w:rsidRDefault="00360253" w:rsidP="003818CD">
      <w:pPr>
        <w:pStyle w:val="ConsPlusNormal"/>
        <w:jc w:val="both"/>
        <w:rPr>
          <w:sz w:val="22"/>
          <w:szCs w:val="22"/>
        </w:rPr>
      </w:pPr>
    </w:p>
    <w:p w:rsidR="00360253" w:rsidRPr="003818CD" w:rsidRDefault="00360253" w:rsidP="003818CD">
      <w:pPr>
        <w:pStyle w:val="ConsPlusNormal"/>
        <w:jc w:val="right"/>
        <w:rPr>
          <w:sz w:val="22"/>
          <w:szCs w:val="22"/>
        </w:rPr>
      </w:pPr>
      <w:r w:rsidRPr="003818CD">
        <w:rPr>
          <w:sz w:val="22"/>
          <w:szCs w:val="22"/>
        </w:rPr>
        <w:t>Рекомендуемый образец</w:t>
      </w:r>
    </w:p>
    <w:p w:rsidR="00360253" w:rsidRPr="003818CD" w:rsidRDefault="00360253" w:rsidP="003818CD">
      <w:pPr>
        <w:pStyle w:val="ConsPlusNormal"/>
        <w:jc w:val="both"/>
        <w:rPr>
          <w:sz w:val="22"/>
          <w:szCs w:val="22"/>
        </w:rPr>
      </w:pPr>
    </w:p>
    <w:p w:rsidR="00360253" w:rsidRPr="003818CD" w:rsidRDefault="00360253" w:rsidP="003818CD">
      <w:pPr>
        <w:pStyle w:val="ConsPlusNonformat"/>
        <w:jc w:val="both"/>
      </w:pPr>
      <w:r w:rsidRPr="003818CD">
        <w:t xml:space="preserve">             (наименование территориального органа МВД России)</w:t>
      </w:r>
    </w:p>
    <w:p w:rsidR="00360253" w:rsidRPr="003818CD" w:rsidRDefault="00360253" w:rsidP="003818CD">
      <w:pPr>
        <w:pStyle w:val="ConsPlusNonformat"/>
        <w:jc w:val="both"/>
      </w:pPr>
      <w:r w:rsidRPr="003818CD">
        <w:t>___________________________________________________________________________</w:t>
      </w:r>
    </w:p>
    <w:p w:rsidR="00360253" w:rsidRPr="003818CD" w:rsidRDefault="00360253" w:rsidP="003818CD">
      <w:pPr>
        <w:pStyle w:val="ConsPlusNonformat"/>
        <w:jc w:val="both"/>
      </w:pPr>
    </w:p>
    <w:p w:rsidR="00360253" w:rsidRPr="003818CD" w:rsidRDefault="00360253" w:rsidP="003818CD">
      <w:pPr>
        <w:pStyle w:val="ConsPlusNonformat"/>
        <w:jc w:val="both"/>
        <w:rPr>
          <w:sz w:val="22"/>
          <w:szCs w:val="22"/>
        </w:rPr>
      </w:pPr>
      <w:bookmarkStart w:id="3" w:name="Par131"/>
      <w:bookmarkEnd w:id="3"/>
      <w:r w:rsidRPr="003818CD">
        <w:rPr>
          <w:sz w:val="22"/>
          <w:szCs w:val="22"/>
        </w:rPr>
        <w:t xml:space="preserve">                                  Протокол</w:t>
      </w:r>
    </w:p>
    <w:p w:rsidR="00360253" w:rsidRPr="003818CD" w:rsidRDefault="00360253" w:rsidP="003818CD">
      <w:pPr>
        <w:pStyle w:val="ConsPlusNonformat"/>
        <w:jc w:val="both"/>
        <w:rPr>
          <w:sz w:val="22"/>
          <w:szCs w:val="22"/>
        </w:rPr>
      </w:pPr>
      <w:r w:rsidRPr="003818CD">
        <w:rPr>
          <w:sz w:val="22"/>
          <w:szCs w:val="22"/>
        </w:rPr>
        <w:t xml:space="preserve">     заседания комиссии по выдаче заключения о возможности (заключения</w:t>
      </w:r>
    </w:p>
    <w:p w:rsidR="00360253" w:rsidRPr="003818CD" w:rsidRDefault="00360253" w:rsidP="003818CD">
      <w:pPr>
        <w:pStyle w:val="ConsPlusNonformat"/>
        <w:jc w:val="both"/>
        <w:rPr>
          <w:sz w:val="22"/>
          <w:szCs w:val="22"/>
        </w:rPr>
      </w:pPr>
      <w:r w:rsidRPr="003818CD">
        <w:rPr>
          <w:sz w:val="22"/>
          <w:szCs w:val="22"/>
        </w:rPr>
        <w:t xml:space="preserve">      о невозможности) допуска лиц к выполнению работ, непосредственно</w:t>
      </w:r>
    </w:p>
    <w:p w:rsidR="00360253" w:rsidRPr="003818CD" w:rsidRDefault="00360253" w:rsidP="003818CD">
      <w:pPr>
        <w:pStyle w:val="ConsPlusNonformat"/>
        <w:jc w:val="both"/>
        <w:rPr>
          <w:sz w:val="22"/>
          <w:szCs w:val="22"/>
        </w:rPr>
      </w:pPr>
      <w:r w:rsidRPr="003818CD">
        <w:rPr>
          <w:sz w:val="22"/>
          <w:szCs w:val="22"/>
        </w:rPr>
        <w:t xml:space="preserve">             связанных с обеспечением транспортной безопасности</w:t>
      </w:r>
    </w:p>
    <w:p w:rsidR="00360253" w:rsidRPr="003818CD" w:rsidRDefault="00360253" w:rsidP="003818CD">
      <w:pPr>
        <w:pStyle w:val="ConsPlusNonformat"/>
        <w:jc w:val="both"/>
        <w:rPr>
          <w:sz w:val="22"/>
          <w:szCs w:val="22"/>
        </w:rPr>
      </w:pPr>
    </w:p>
    <w:p w:rsidR="00360253" w:rsidRPr="003818CD" w:rsidRDefault="00360253" w:rsidP="003818CD">
      <w:pPr>
        <w:pStyle w:val="ConsPlusNonformat"/>
        <w:jc w:val="both"/>
      </w:pPr>
      <w:r w:rsidRPr="003818CD">
        <w:t>______________                                                 N __________</w:t>
      </w:r>
    </w:p>
    <w:p w:rsidR="00360253" w:rsidRPr="003818CD" w:rsidRDefault="00360253" w:rsidP="003818CD">
      <w:pPr>
        <w:pStyle w:val="ConsPlusNonformat"/>
        <w:jc w:val="both"/>
      </w:pPr>
      <w:r w:rsidRPr="003818CD">
        <w:t xml:space="preserve">     Дата</w:t>
      </w:r>
    </w:p>
    <w:p w:rsidR="00360253" w:rsidRPr="003818CD" w:rsidRDefault="00360253" w:rsidP="003818CD">
      <w:pPr>
        <w:pStyle w:val="ConsPlusNonformat"/>
        <w:jc w:val="both"/>
      </w:pPr>
    </w:p>
    <w:p w:rsidR="00360253" w:rsidRPr="003818CD" w:rsidRDefault="00360253" w:rsidP="003818CD">
      <w:pPr>
        <w:pStyle w:val="ConsPlusNonformat"/>
        <w:jc w:val="both"/>
      </w:pPr>
      <w:r w:rsidRPr="003818CD">
        <w:t xml:space="preserve">                       (место составления протокола)</w:t>
      </w:r>
    </w:p>
    <w:p w:rsidR="00360253" w:rsidRPr="003818CD" w:rsidRDefault="00360253" w:rsidP="003818CD">
      <w:pPr>
        <w:pStyle w:val="ConsPlusNonformat"/>
        <w:jc w:val="both"/>
      </w:pPr>
    </w:p>
    <w:p w:rsidR="00360253" w:rsidRPr="003818CD" w:rsidRDefault="00360253" w:rsidP="003818CD">
      <w:pPr>
        <w:pStyle w:val="ConsPlusNonformat"/>
        <w:jc w:val="both"/>
      </w:pPr>
      <w:r w:rsidRPr="003818CD">
        <w:t>Председательствующий: - специальное звание И.О. Фамилия</w:t>
      </w:r>
    </w:p>
    <w:p w:rsidR="00360253" w:rsidRPr="003818CD" w:rsidRDefault="00360253" w:rsidP="003818CD">
      <w:pPr>
        <w:pStyle w:val="ConsPlusNonformat"/>
        <w:jc w:val="both"/>
      </w:pPr>
    </w:p>
    <w:p w:rsidR="00360253" w:rsidRPr="003818CD" w:rsidRDefault="00360253" w:rsidP="003818CD">
      <w:pPr>
        <w:pStyle w:val="ConsPlusNonformat"/>
        <w:jc w:val="both"/>
      </w:pPr>
      <w:r w:rsidRPr="003818CD">
        <w:t>Члены  комиссии:</w:t>
      </w:r>
    </w:p>
    <w:p w:rsidR="00360253" w:rsidRPr="003818CD" w:rsidRDefault="00360253" w:rsidP="003818CD">
      <w:pPr>
        <w:pStyle w:val="ConsPlusNonformat"/>
        <w:jc w:val="both"/>
      </w:pPr>
      <w:r w:rsidRPr="003818CD">
        <w:t>специальное звание И.О. Фамилия</w:t>
      </w:r>
    </w:p>
    <w:p w:rsidR="00360253" w:rsidRPr="003818CD" w:rsidRDefault="00360253" w:rsidP="003818CD">
      <w:pPr>
        <w:pStyle w:val="ConsPlusNonformat"/>
        <w:jc w:val="both"/>
      </w:pPr>
      <w:r w:rsidRPr="003818CD">
        <w:t>специальное звание И.О. Фамилия</w:t>
      </w:r>
    </w:p>
    <w:p w:rsidR="00360253" w:rsidRPr="003818CD" w:rsidRDefault="00360253" w:rsidP="003818CD">
      <w:pPr>
        <w:pStyle w:val="ConsPlusNonformat"/>
        <w:jc w:val="both"/>
      </w:pPr>
      <w:r w:rsidRPr="003818CD">
        <w:t>специальное звание И.О. Фамилия</w:t>
      </w:r>
    </w:p>
    <w:p w:rsidR="00360253" w:rsidRPr="003818CD" w:rsidRDefault="00360253" w:rsidP="003818CD">
      <w:pPr>
        <w:pStyle w:val="ConsPlusNonformat"/>
        <w:jc w:val="both"/>
      </w:pPr>
    </w:p>
    <w:p w:rsidR="00360253" w:rsidRPr="003818CD" w:rsidRDefault="00360253" w:rsidP="003818CD">
      <w:pPr>
        <w:pStyle w:val="ConsPlusNonformat"/>
        <w:jc w:val="both"/>
      </w:pPr>
      <w:r w:rsidRPr="003818CD">
        <w:t>по        результатам        рассмотрения        письменного        запроса</w:t>
      </w:r>
    </w:p>
    <w:p w:rsidR="00360253" w:rsidRPr="003818CD" w:rsidRDefault="00360253" w:rsidP="003818CD">
      <w:pPr>
        <w:pStyle w:val="ConsPlusNonformat"/>
        <w:jc w:val="both"/>
      </w:pPr>
      <w:r w:rsidRPr="003818CD">
        <w:t>___________________________________________________________________________</w:t>
      </w:r>
    </w:p>
    <w:p w:rsidR="00360253" w:rsidRPr="003818CD" w:rsidRDefault="00360253" w:rsidP="003818CD">
      <w:pPr>
        <w:pStyle w:val="ConsPlusNonformat"/>
        <w:jc w:val="both"/>
      </w:pPr>
      <w:r w:rsidRPr="003818CD">
        <w:t xml:space="preserve">          (указывается заявитель и реквизиты письменного запроса)</w:t>
      </w:r>
    </w:p>
    <w:p w:rsidR="00360253" w:rsidRPr="003818CD" w:rsidRDefault="00360253" w:rsidP="003818CD">
      <w:pPr>
        <w:pStyle w:val="ConsPlusNonformat"/>
        <w:jc w:val="both"/>
      </w:pPr>
      <w:r w:rsidRPr="003818CD">
        <w:t>___________________________________________________________________________</w:t>
      </w:r>
    </w:p>
    <w:p w:rsidR="00360253" w:rsidRPr="003818CD" w:rsidRDefault="00360253" w:rsidP="003818CD">
      <w:pPr>
        <w:pStyle w:val="ConsPlusNonformat"/>
        <w:jc w:val="both"/>
      </w:pPr>
    </w:p>
    <w:p w:rsidR="00360253" w:rsidRPr="003818CD" w:rsidRDefault="00360253" w:rsidP="003818CD">
      <w:pPr>
        <w:pStyle w:val="ConsPlusNonformat"/>
        <w:jc w:val="both"/>
      </w:pPr>
      <w:r w:rsidRPr="003818CD">
        <w:t>руководствуясь   подпунктами  "а"  -  "в"  пункта  16,  пунктом  35  Правил</w:t>
      </w:r>
    </w:p>
    <w:p w:rsidR="00360253" w:rsidRPr="003818CD" w:rsidRDefault="00360253" w:rsidP="003818CD">
      <w:pPr>
        <w:pStyle w:val="ConsPlusNonformat"/>
        <w:jc w:val="both"/>
      </w:pPr>
      <w:r w:rsidRPr="003818CD">
        <w:t>аттестации   сил   обеспечения   транспортной   безопасности,  утвержденных</w:t>
      </w:r>
    </w:p>
    <w:p w:rsidR="00360253" w:rsidRPr="003818CD" w:rsidRDefault="00360253" w:rsidP="003818CD">
      <w:pPr>
        <w:pStyle w:val="ConsPlusNonformat"/>
        <w:jc w:val="both"/>
      </w:pPr>
      <w:r w:rsidRPr="003818CD">
        <w:t>постановлением  Правительства  Российской  Федерации  от 26 февраля 2015 г.</w:t>
      </w:r>
    </w:p>
    <w:p w:rsidR="00360253" w:rsidRPr="003818CD" w:rsidRDefault="00360253" w:rsidP="003818CD">
      <w:pPr>
        <w:pStyle w:val="ConsPlusNonformat"/>
        <w:jc w:val="both"/>
      </w:pPr>
      <w:r w:rsidRPr="003818CD">
        <w:t>N  172,  пунктом  4  Правил  проверки субъектом транспортной инфраструктуры</w:t>
      </w:r>
    </w:p>
    <w:p w:rsidR="00360253" w:rsidRPr="003818CD" w:rsidRDefault="00360253" w:rsidP="003818CD">
      <w:pPr>
        <w:pStyle w:val="ConsPlusNonformat"/>
        <w:jc w:val="both"/>
      </w:pPr>
      <w:r w:rsidRPr="003818CD">
        <w:t>сведений  в отношении лиц, принимаемых на работу, непосредственно связанную</w:t>
      </w:r>
    </w:p>
    <w:p w:rsidR="00360253" w:rsidRPr="003818CD" w:rsidRDefault="00360253" w:rsidP="003818CD">
      <w:pPr>
        <w:pStyle w:val="ConsPlusNonformat"/>
        <w:jc w:val="both"/>
      </w:pPr>
      <w:r w:rsidRPr="003818CD">
        <w:t>с  обеспечением  транспортной  безопасности,  или выполняющих такую работу,</w:t>
      </w:r>
    </w:p>
    <w:p w:rsidR="00360253" w:rsidRPr="003818CD" w:rsidRDefault="00360253" w:rsidP="003818CD">
      <w:pPr>
        <w:pStyle w:val="ConsPlusNonformat"/>
        <w:jc w:val="both"/>
      </w:pPr>
      <w:r w:rsidRPr="003818CD">
        <w:t>утвержденных постановлением Правительства Российской Федерации от 24 ноября</w:t>
      </w:r>
    </w:p>
    <w:p w:rsidR="00360253" w:rsidRPr="003818CD" w:rsidRDefault="00360253" w:rsidP="003818CD">
      <w:pPr>
        <w:pStyle w:val="ConsPlusNonformat"/>
        <w:jc w:val="both"/>
      </w:pPr>
      <w:r w:rsidRPr="003818CD">
        <w:t>2015 г. N 1257, комиссия</w:t>
      </w:r>
    </w:p>
    <w:p w:rsidR="00360253" w:rsidRPr="003818CD" w:rsidRDefault="00360253" w:rsidP="003818CD">
      <w:pPr>
        <w:pStyle w:val="ConsPlusNonformat"/>
        <w:jc w:val="both"/>
      </w:pPr>
    </w:p>
    <w:p w:rsidR="00360253" w:rsidRPr="003818CD" w:rsidRDefault="00360253" w:rsidP="003818CD">
      <w:pPr>
        <w:pStyle w:val="ConsPlusNonformat"/>
        <w:jc w:val="both"/>
      </w:pPr>
      <w:r w:rsidRPr="003818CD">
        <w:t xml:space="preserve">                                  РЕШИЛА:</w:t>
      </w:r>
    </w:p>
    <w:p w:rsidR="00360253" w:rsidRPr="003818CD" w:rsidRDefault="00360253" w:rsidP="003818CD">
      <w:pPr>
        <w:pStyle w:val="ConsPlusNonformat"/>
        <w:jc w:val="both"/>
      </w:pPr>
    </w:p>
    <w:p w:rsidR="00360253" w:rsidRPr="003818CD" w:rsidRDefault="00360253" w:rsidP="003818CD">
      <w:pPr>
        <w:pStyle w:val="ConsPlusNonformat"/>
        <w:jc w:val="both"/>
      </w:pPr>
      <w:r w:rsidRPr="003818CD">
        <w:t xml:space="preserve">    1. Подготовить  и  представить   начальнику   (заместителю  начальника)</w:t>
      </w:r>
    </w:p>
    <w:p w:rsidR="00360253" w:rsidRPr="003818CD" w:rsidRDefault="00360253" w:rsidP="003818CD">
      <w:pPr>
        <w:pStyle w:val="ConsPlusNonformat"/>
        <w:jc w:val="both"/>
      </w:pPr>
      <w:r w:rsidRPr="003818CD">
        <w:t>территориального  органа МВД России проект заключения о возможности допуска</w:t>
      </w:r>
    </w:p>
    <w:p w:rsidR="00360253" w:rsidRPr="003818CD" w:rsidRDefault="00360253" w:rsidP="003818CD">
      <w:pPr>
        <w:pStyle w:val="ConsPlusNonformat"/>
        <w:jc w:val="both"/>
      </w:pPr>
      <w:r w:rsidRPr="003818CD">
        <w:t>к  выполнению  работ, непосредственно связанных с обеспечением транспортной</w:t>
      </w:r>
    </w:p>
    <w:p w:rsidR="00360253" w:rsidRPr="003818CD" w:rsidRDefault="00360253" w:rsidP="003818CD">
      <w:pPr>
        <w:pStyle w:val="ConsPlusNonformat"/>
        <w:jc w:val="both"/>
      </w:pPr>
      <w:r w:rsidRPr="003818CD">
        <w:t>безопасности, следующих лиц:</w:t>
      </w:r>
    </w:p>
    <w:p w:rsidR="00360253" w:rsidRPr="003818CD" w:rsidRDefault="00360253" w:rsidP="003818CD">
      <w:pPr>
        <w:pStyle w:val="ConsPlusNonformat"/>
        <w:jc w:val="both"/>
      </w:pPr>
      <w:r w:rsidRPr="003818CD">
        <w:t>1) ________________________________________________________________________</w:t>
      </w:r>
    </w:p>
    <w:p w:rsidR="00360253" w:rsidRPr="003818CD" w:rsidRDefault="00360253" w:rsidP="003818CD">
      <w:pPr>
        <w:pStyle w:val="ConsPlusNonformat"/>
        <w:jc w:val="both"/>
      </w:pPr>
      <w:r w:rsidRPr="003818CD">
        <w:t xml:space="preserve">   (указывается фамилия, имя, отчество (при наличии), дата рождения, место</w:t>
      </w:r>
    </w:p>
    <w:p w:rsidR="00360253" w:rsidRPr="003818CD" w:rsidRDefault="00360253" w:rsidP="003818CD">
      <w:pPr>
        <w:pStyle w:val="ConsPlusNonformat"/>
        <w:jc w:val="both"/>
      </w:pPr>
      <w:r w:rsidRPr="003818CD">
        <w:t xml:space="preserve">   жительства, серия и номер документа, удостоверяющего личность, дата его</w:t>
      </w:r>
    </w:p>
    <w:p w:rsidR="00360253" w:rsidRPr="003818CD" w:rsidRDefault="00360253" w:rsidP="003818CD">
      <w:pPr>
        <w:pStyle w:val="ConsPlusNonformat"/>
        <w:jc w:val="both"/>
      </w:pPr>
      <w:r w:rsidRPr="003818CD">
        <w:t xml:space="preserve">                выдачи и наименование органа, его выдавшего)</w:t>
      </w:r>
    </w:p>
    <w:p w:rsidR="00360253" w:rsidRPr="003818CD" w:rsidRDefault="00360253" w:rsidP="003818CD">
      <w:pPr>
        <w:pStyle w:val="ConsPlusNonformat"/>
        <w:jc w:val="both"/>
      </w:pPr>
      <w:r w:rsidRPr="003818CD">
        <w:t>2) ________________________________________________________________________</w:t>
      </w:r>
    </w:p>
    <w:p w:rsidR="00360253" w:rsidRPr="003818CD" w:rsidRDefault="00360253" w:rsidP="003818CD">
      <w:pPr>
        <w:pStyle w:val="ConsPlusNonformat"/>
        <w:jc w:val="both"/>
      </w:pPr>
      <w:r w:rsidRPr="003818CD">
        <w:t xml:space="preserve">   (указывается фамилия, имя, отчество (при наличии), дата рождения, место</w:t>
      </w:r>
    </w:p>
    <w:p w:rsidR="00360253" w:rsidRPr="003818CD" w:rsidRDefault="00360253" w:rsidP="003818CD">
      <w:pPr>
        <w:pStyle w:val="ConsPlusNonformat"/>
        <w:jc w:val="both"/>
      </w:pPr>
      <w:r w:rsidRPr="003818CD">
        <w:t xml:space="preserve">   жительства, серия и номер документа, удостоверяющего личность, дата его</w:t>
      </w:r>
    </w:p>
    <w:p w:rsidR="00360253" w:rsidRPr="003818CD" w:rsidRDefault="00360253" w:rsidP="003818CD">
      <w:pPr>
        <w:pStyle w:val="ConsPlusNonformat"/>
        <w:jc w:val="both"/>
      </w:pPr>
      <w:r w:rsidRPr="003818CD">
        <w:t xml:space="preserve">                выдачи и наименование органа, его выдавшего)</w:t>
      </w:r>
    </w:p>
    <w:p w:rsidR="00360253" w:rsidRPr="003818CD" w:rsidRDefault="00360253" w:rsidP="003818CD">
      <w:pPr>
        <w:pStyle w:val="ConsPlusNonformat"/>
        <w:jc w:val="both"/>
      </w:pPr>
    </w:p>
    <w:p w:rsidR="00360253" w:rsidRPr="003818CD" w:rsidRDefault="00360253" w:rsidP="003818CD">
      <w:pPr>
        <w:pStyle w:val="ConsPlusNonformat"/>
        <w:jc w:val="both"/>
      </w:pPr>
      <w:r w:rsidRPr="003818CD">
        <w:t xml:space="preserve">    2. Подготовить  и  представить   начальнику   (заместителю  начальника)</w:t>
      </w:r>
    </w:p>
    <w:p w:rsidR="00360253" w:rsidRPr="003818CD" w:rsidRDefault="00360253" w:rsidP="003818CD">
      <w:pPr>
        <w:pStyle w:val="ConsPlusNonformat"/>
        <w:jc w:val="both"/>
      </w:pPr>
      <w:r w:rsidRPr="003818CD">
        <w:t>территориального  органа  МВД  России  проект  заключения  о  невозможности</w:t>
      </w:r>
    </w:p>
    <w:p w:rsidR="00360253" w:rsidRPr="003818CD" w:rsidRDefault="00360253" w:rsidP="003818CD">
      <w:pPr>
        <w:pStyle w:val="ConsPlusNonformat"/>
        <w:jc w:val="both"/>
      </w:pPr>
      <w:r w:rsidRPr="003818CD">
        <w:t>допуска  к  выполнению  работ,  непосредственно  связанных  с  обеспечением</w:t>
      </w:r>
    </w:p>
    <w:p w:rsidR="00360253" w:rsidRPr="003818CD" w:rsidRDefault="00360253" w:rsidP="003818CD">
      <w:pPr>
        <w:pStyle w:val="ConsPlusNonformat"/>
        <w:jc w:val="both"/>
      </w:pPr>
      <w:r w:rsidRPr="003818CD">
        <w:t>транспортной безопасности, следующих лиц:</w:t>
      </w:r>
    </w:p>
    <w:p w:rsidR="00360253" w:rsidRPr="003818CD" w:rsidRDefault="00360253" w:rsidP="003818CD">
      <w:pPr>
        <w:pStyle w:val="ConsPlusNonformat"/>
        <w:jc w:val="both"/>
      </w:pPr>
      <w:r w:rsidRPr="003818CD">
        <w:t>1) ________________________________________________________________________</w:t>
      </w:r>
    </w:p>
    <w:p w:rsidR="00360253" w:rsidRPr="003818CD" w:rsidRDefault="00360253" w:rsidP="003818CD">
      <w:pPr>
        <w:pStyle w:val="ConsPlusNonformat"/>
        <w:jc w:val="both"/>
      </w:pPr>
      <w:r w:rsidRPr="003818CD">
        <w:t xml:space="preserve">   (указывается фамилия, имя, отчество (при наличии), дата рождения, место</w:t>
      </w:r>
    </w:p>
    <w:p w:rsidR="00360253" w:rsidRPr="003818CD" w:rsidRDefault="00360253" w:rsidP="003818CD">
      <w:pPr>
        <w:pStyle w:val="ConsPlusNonformat"/>
        <w:jc w:val="both"/>
      </w:pPr>
      <w:r w:rsidRPr="003818CD">
        <w:t xml:space="preserve">   жительства, серия и номер документа, удостоверяющего личность, дата его</w:t>
      </w:r>
    </w:p>
    <w:p w:rsidR="00360253" w:rsidRPr="003818CD" w:rsidRDefault="00360253" w:rsidP="003818CD">
      <w:pPr>
        <w:pStyle w:val="ConsPlusNonformat"/>
        <w:jc w:val="both"/>
      </w:pPr>
      <w:r w:rsidRPr="003818CD">
        <w:t xml:space="preserve">                выдачи и наименование органа, его выдавшего)</w:t>
      </w:r>
    </w:p>
    <w:p w:rsidR="00360253" w:rsidRPr="003818CD" w:rsidRDefault="00360253" w:rsidP="003818CD">
      <w:pPr>
        <w:pStyle w:val="ConsPlusNonformat"/>
        <w:jc w:val="both"/>
      </w:pPr>
      <w:r w:rsidRPr="003818CD">
        <w:t>2) ________________________________________________________________________</w:t>
      </w:r>
    </w:p>
    <w:p w:rsidR="00360253" w:rsidRPr="003818CD" w:rsidRDefault="00360253" w:rsidP="003818CD">
      <w:pPr>
        <w:pStyle w:val="ConsPlusNonformat"/>
        <w:jc w:val="both"/>
      </w:pPr>
      <w:r w:rsidRPr="003818CD">
        <w:t xml:space="preserve">   (указывается фамилия, имя, отчество (при наличии), дата рождения, место</w:t>
      </w:r>
    </w:p>
    <w:p w:rsidR="00360253" w:rsidRPr="003818CD" w:rsidRDefault="00360253" w:rsidP="003818CD">
      <w:pPr>
        <w:pStyle w:val="ConsPlusNonformat"/>
        <w:jc w:val="both"/>
      </w:pPr>
      <w:r w:rsidRPr="003818CD">
        <w:t xml:space="preserve">   жительства, серия и номер документа, удостоверяющего личность, дата его</w:t>
      </w:r>
    </w:p>
    <w:p w:rsidR="00360253" w:rsidRPr="003818CD" w:rsidRDefault="00360253" w:rsidP="003818CD">
      <w:pPr>
        <w:pStyle w:val="ConsPlusNonformat"/>
        <w:jc w:val="both"/>
      </w:pPr>
      <w:r w:rsidRPr="003818CD">
        <w:t xml:space="preserve">                выдачи и наименование органа, его выдавшего)</w:t>
      </w:r>
    </w:p>
    <w:p w:rsidR="00360253" w:rsidRPr="003818CD" w:rsidRDefault="00360253" w:rsidP="003818CD">
      <w:pPr>
        <w:pStyle w:val="ConsPlusNonformat"/>
        <w:jc w:val="both"/>
      </w:pPr>
      <w:r w:rsidRPr="003818CD">
        <w:t xml:space="preserve">    3. Подготовить  и  представить   начальнику   (заместителю  начальника)</w:t>
      </w:r>
    </w:p>
    <w:p w:rsidR="00360253" w:rsidRPr="003818CD" w:rsidRDefault="00360253" w:rsidP="003818CD">
      <w:pPr>
        <w:pStyle w:val="ConsPlusNonformat"/>
        <w:jc w:val="both"/>
      </w:pPr>
      <w:r w:rsidRPr="003818CD">
        <w:t>территориального  органа  МВД  России проект решения об аннулировании ранее</w:t>
      </w:r>
    </w:p>
    <w:p w:rsidR="00360253" w:rsidRPr="003818CD" w:rsidRDefault="00360253" w:rsidP="003818CD">
      <w:pPr>
        <w:pStyle w:val="ConsPlusNonformat"/>
        <w:jc w:val="both"/>
      </w:pPr>
      <w:r w:rsidRPr="003818CD">
        <w:t>выданного   заключения   о   возможности   допуска   к   выполнению  работ,</w:t>
      </w:r>
    </w:p>
    <w:p w:rsidR="00360253" w:rsidRPr="003818CD" w:rsidRDefault="00360253" w:rsidP="003818CD">
      <w:pPr>
        <w:pStyle w:val="ConsPlusNonformat"/>
        <w:jc w:val="both"/>
      </w:pPr>
      <w:r w:rsidRPr="003818CD">
        <w:t>непосредственно   связанных   с   обеспечением  транспортной  безопасности,</w:t>
      </w:r>
    </w:p>
    <w:p w:rsidR="00360253" w:rsidRPr="003818CD" w:rsidRDefault="00360253" w:rsidP="003818CD">
      <w:pPr>
        <w:pStyle w:val="ConsPlusNonformat"/>
        <w:jc w:val="both"/>
      </w:pPr>
      <w:r w:rsidRPr="003818CD">
        <w:t>следующих лиц:</w:t>
      </w:r>
    </w:p>
    <w:p w:rsidR="00360253" w:rsidRPr="003818CD" w:rsidRDefault="00360253" w:rsidP="003818CD">
      <w:pPr>
        <w:pStyle w:val="ConsPlusNonformat"/>
        <w:jc w:val="both"/>
      </w:pPr>
      <w:r w:rsidRPr="003818CD">
        <w:t>1) ________________________________________________________________________</w:t>
      </w:r>
    </w:p>
    <w:p w:rsidR="00360253" w:rsidRPr="003818CD" w:rsidRDefault="00360253" w:rsidP="003818CD">
      <w:pPr>
        <w:pStyle w:val="ConsPlusNonformat"/>
        <w:jc w:val="both"/>
      </w:pPr>
      <w:r w:rsidRPr="003818CD">
        <w:t xml:space="preserve">   (указывается фамилия, имя, отчество (при наличии), дата рождения, место</w:t>
      </w:r>
    </w:p>
    <w:p w:rsidR="00360253" w:rsidRPr="003818CD" w:rsidRDefault="00360253" w:rsidP="003818CD">
      <w:pPr>
        <w:pStyle w:val="ConsPlusNonformat"/>
        <w:jc w:val="both"/>
      </w:pPr>
      <w:r w:rsidRPr="003818CD">
        <w:t xml:space="preserve">   жительства, серия и номер документа, удостоверяющего личность, дата его</w:t>
      </w:r>
    </w:p>
    <w:p w:rsidR="00360253" w:rsidRPr="003818CD" w:rsidRDefault="00360253" w:rsidP="003818CD">
      <w:pPr>
        <w:pStyle w:val="ConsPlusNonformat"/>
        <w:jc w:val="both"/>
      </w:pPr>
      <w:r w:rsidRPr="003818CD">
        <w:t xml:space="preserve">    выдачи и наименование органа, его выдавшего, реквизиты ранее выданного</w:t>
      </w:r>
    </w:p>
    <w:p w:rsidR="00360253" w:rsidRPr="003818CD" w:rsidRDefault="00360253" w:rsidP="003818CD">
      <w:pPr>
        <w:pStyle w:val="ConsPlusNonformat"/>
        <w:jc w:val="both"/>
      </w:pPr>
      <w:r w:rsidRPr="003818CD">
        <w:t xml:space="preserve">   заключения о допуске лица к выполнению работ, непосредственно связанных</w:t>
      </w:r>
    </w:p>
    <w:p w:rsidR="00360253" w:rsidRPr="003818CD" w:rsidRDefault="00360253" w:rsidP="003818CD">
      <w:pPr>
        <w:pStyle w:val="ConsPlusNonformat"/>
        <w:jc w:val="both"/>
      </w:pPr>
      <w:r w:rsidRPr="003818CD">
        <w:t xml:space="preserve">                  с обеспечением транспортной безопасности)</w:t>
      </w:r>
    </w:p>
    <w:p w:rsidR="00360253" w:rsidRPr="003818CD" w:rsidRDefault="00360253" w:rsidP="003818CD">
      <w:pPr>
        <w:pStyle w:val="ConsPlusNonformat"/>
        <w:jc w:val="both"/>
      </w:pPr>
      <w:r w:rsidRPr="003818CD">
        <w:t>2) ________________________________________________________________________</w:t>
      </w:r>
    </w:p>
    <w:p w:rsidR="00360253" w:rsidRPr="003818CD" w:rsidRDefault="00360253" w:rsidP="003818CD">
      <w:pPr>
        <w:pStyle w:val="ConsPlusNonformat"/>
        <w:jc w:val="both"/>
      </w:pPr>
      <w:r w:rsidRPr="003818CD">
        <w:t xml:space="preserve">   (указывается фамилия, имя, отчество (при наличии), дата рождения, место</w:t>
      </w:r>
    </w:p>
    <w:p w:rsidR="00360253" w:rsidRPr="003818CD" w:rsidRDefault="00360253" w:rsidP="003818CD">
      <w:pPr>
        <w:pStyle w:val="ConsPlusNonformat"/>
        <w:jc w:val="both"/>
      </w:pPr>
      <w:r w:rsidRPr="003818CD">
        <w:t xml:space="preserve">   жительства, серия и номер документа, удостоверяющего личность, дата его</w:t>
      </w:r>
    </w:p>
    <w:p w:rsidR="00360253" w:rsidRPr="003818CD" w:rsidRDefault="00360253" w:rsidP="003818CD">
      <w:pPr>
        <w:pStyle w:val="ConsPlusNonformat"/>
        <w:jc w:val="both"/>
      </w:pPr>
      <w:r w:rsidRPr="003818CD">
        <w:t xml:space="preserve">    выдачи и наименование органа, его выдавшего, реквизиты ранее выданного</w:t>
      </w:r>
    </w:p>
    <w:p w:rsidR="00360253" w:rsidRPr="003818CD" w:rsidRDefault="00360253" w:rsidP="003818CD">
      <w:pPr>
        <w:pStyle w:val="ConsPlusNonformat"/>
        <w:jc w:val="both"/>
      </w:pPr>
      <w:r w:rsidRPr="003818CD">
        <w:t xml:space="preserve">   заключения о допуске лица к выполнению работ, непосредственно связанных</w:t>
      </w:r>
    </w:p>
    <w:p w:rsidR="00360253" w:rsidRPr="003818CD" w:rsidRDefault="00360253" w:rsidP="003818CD">
      <w:pPr>
        <w:pStyle w:val="ConsPlusNonformat"/>
        <w:jc w:val="both"/>
      </w:pPr>
      <w:r w:rsidRPr="003818CD">
        <w:t xml:space="preserve">                  с обеспечением транспортной безопасности)</w:t>
      </w:r>
    </w:p>
    <w:p w:rsidR="00360253" w:rsidRPr="003818CD" w:rsidRDefault="00360253" w:rsidP="003818CD">
      <w:pPr>
        <w:pStyle w:val="ConsPlusNonformat"/>
        <w:jc w:val="both"/>
      </w:pPr>
    </w:p>
    <w:p w:rsidR="00360253" w:rsidRPr="003818CD" w:rsidRDefault="00360253" w:rsidP="003818CD">
      <w:pPr>
        <w:pStyle w:val="ConsPlusNonformat"/>
        <w:jc w:val="both"/>
      </w:pPr>
      <w:r w:rsidRPr="003818CD">
        <w:t>Председатель:</w:t>
      </w:r>
    </w:p>
    <w:p w:rsidR="00360253" w:rsidRPr="003818CD" w:rsidRDefault="00360253" w:rsidP="003818CD">
      <w:pPr>
        <w:pStyle w:val="ConsPlusNonformat"/>
        <w:jc w:val="both"/>
      </w:pPr>
      <w:r w:rsidRPr="003818CD">
        <w:t>специальное звание                                             И.О. Фамилия</w:t>
      </w:r>
    </w:p>
    <w:p w:rsidR="00360253" w:rsidRPr="003818CD" w:rsidRDefault="00360253" w:rsidP="003818CD">
      <w:pPr>
        <w:pStyle w:val="ConsPlusNonformat"/>
        <w:jc w:val="both"/>
      </w:pPr>
    </w:p>
    <w:p w:rsidR="00360253" w:rsidRPr="003818CD" w:rsidRDefault="00360253" w:rsidP="003818CD">
      <w:pPr>
        <w:pStyle w:val="ConsPlusNonformat"/>
        <w:jc w:val="both"/>
      </w:pPr>
      <w:r w:rsidRPr="003818CD">
        <w:t>Члены комиссии:</w:t>
      </w:r>
    </w:p>
    <w:p w:rsidR="00360253" w:rsidRPr="003818CD" w:rsidRDefault="00360253" w:rsidP="003818CD">
      <w:pPr>
        <w:pStyle w:val="ConsPlusNonformat"/>
        <w:jc w:val="both"/>
      </w:pPr>
      <w:r w:rsidRPr="003818CD">
        <w:t>специальное звание                                             И.О. Фамилия</w:t>
      </w:r>
    </w:p>
    <w:p w:rsidR="00360253" w:rsidRPr="003818CD" w:rsidRDefault="00360253" w:rsidP="003818CD">
      <w:pPr>
        <w:pStyle w:val="ConsPlusNonformat"/>
        <w:jc w:val="both"/>
      </w:pPr>
      <w:r w:rsidRPr="003818CD">
        <w:t>специальное звание                                             И.О. Фамилия</w:t>
      </w:r>
    </w:p>
    <w:p w:rsidR="00360253" w:rsidRPr="003818CD" w:rsidRDefault="00360253" w:rsidP="003818CD">
      <w:pPr>
        <w:pStyle w:val="ConsPlusNonformat"/>
        <w:jc w:val="both"/>
      </w:pPr>
      <w:r w:rsidRPr="003818CD">
        <w:t>специальное звание                                             И.О. Фамилия</w:t>
      </w:r>
    </w:p>
    <w:p w:rsidR="00360253" w:rsidRPr="003818CD" w:rsidRDefault="00360253" w:rsidP="003818CD">
      <w:pPr>
        <w:pStyle w:val="ConsPlusNormal"/>
        <w:jc w:val="both"/>
      </w:pPr>
    </w:p>
    <w:p w:rsidR="00360253" w:rsidRPr="003818CD" w:rsidRDefault="00360253" w:rsidP="003818CD">
      <w:pPr>
        <w:pStyle w:val="ConsPlusNormal"/>
        <w:jc w:val="right"/>
        <w:outlineLvl w:val="1"/>
        <w:rPr>
          <w:sz w:val="22"/>
          <w:szCs w:val="22"/>
        </w:rPr>
      </w:pPr>
      <w:r w:rsidRPr="003818CD">
        <w:rPr>
          <w:sz w:val="22"/>
          <w:szCs w:val="22"/>
        </w:rPr>
        <w:t>Приложение N 2</w:t>
      </w:r>
    </w:p>
    <w:p w:rsidR="00360253" w:rsidRPr="003818CD" w:rsidRDefault="00360253" w:rsidP="003818CD">
      <w:pPr>
        <w:pStyle w:val="ConsPlusNormal"/>
        <w:jc w:val="right"/>
        <w:rPr>
          <w:sz w:val="22"/>
          <w:szCs w:val="22"/>
        </w:rPr>
      </w:pPr>
      <w:r w:rsidRPr="003818CD">
        <w:rPr>
          <w:sz w:val="22"/>
          <w:szCs w:val="22"/>
        </w:rPr>
        <w:t>к Порядку выдачи органами</w:t>
      </w:r>
    </w:p>
    <w:p w:rsidR="00360253" w:rsidRPr="003818CD" w:rsidRDefault="00360253" w:rsidP="003818CD">
      <w:pPr>
        <w:pStyle w:val="ConsPlusNormal"/>
        <w:jc w:val="right"/>
        <w:rPr>
          <w:sz w:val="22"/>
          <w:szCs w:val="22"/>
        </w:rPr>
      </w:pPr>
      <w:r w:rsidRPr="003818CD">
        <w:rPr>
          <w:sz w:val="22"/>
          <w:szCs w:val="22"/>
        </w:rPr>
        <w:t>внутренних дел Российской</w:t>
      </w:r>
    </w:p>
    <w:p w:rsidR="00360253" w:rsidRPr="003818CD" w:rsidRDefault="00360253" w:rsidP="003818CD">
      <w:pPr>
        <w:pStyle w:val="ConsPlusNormal"/>
        <w:jc w:val="right"/>
        <w:rPr>
          <w:sz w:val="22"/>
          <w:szCs w:val="22"/>
        </w:rPr>
      </w:pPr>
      <w:r w:rsidRPr="003818CD">
        <w:rPr>
          <w:sz w:val="22"/>
          <w:szCs w:val="22"/>
        </w:rPr>
        <w:t>Федерации заключения</w:t>
      </w:r>
    </w:p>
    <w:p w:rsidR="00360253" w:rsidRPr="003818CD" w:rsidRDefault="00360253" w:rsidP="003818CD">
      <w:pPr>
        <w:pStyle w:val="ConsPlusNormal"/>
        <w:jc w:val="right"/>
        <w:rPr>
          <w:sz w:val="22"/>
          <w:szCs w:val="22"/>
        </w:rPr>
      </w:pPr>
      <w:r w:rsidRPr="003818CD">
        <w:rPr>
          <w:sz w:val="22"/>
          <w:szCs w:val="22"/>
        </w:rPr>
        <w:t>о возможности (заключения</w:t>
      </w:r>
    </w:p>
    <w:p w:rsidR="00360253" w:rsidRPr="003818CD" w:rsidRDefault="00360253" w:rsidP="003818CD">
      <w:pPr>
        <w:pStyle w:val="ConsPlusNormal"/>
        <w:jc w:val="right"/>
        <w:rPr>
          <w:sz w:val="22"/>
          <w:szCs w:val="22"/>
        </w:rPr>
      </w:pPr>
      <w:r w:rsidRPr="003818CD">
        <w:rPr>
          <w:sz w:val="22"/>
          <w:szCs w:val="22"/>
        </w:rPr>
        <w:t>о невозможности) допуска</w:t>
      </w:r>
    </w:p>
    <w:p w:rsidR="00360253" w:rsidRPr="003818CD" w:rsidRDefault="00360253" w:rsidP="003818CD">
      <w:pPr>
        <w:pStyle w:val="ConsPlusNormal"/>
        <w:jc w:val="right"/>
        <w:rPr>
          <w:sz w:val="22"/>
          <w:szCs w:val="22"/>
        </w:rPr>
      </w:pPr>
      <w:r w:rsidRPr="003818CD">
        <w:rPr>
          <w:sz w:val="22"/>
          <w:szCs w:val="22"/>
        </w:rPr>
        <w:t>лиц к выполнению</w:t>
      </w:r>
    </w:p>
    <w:p w:rsidR="00360253" w:rsidRPr="003818CD" w:rsidRDefault="00360253" w:rsidP="003818CD">
      <w:pPr>
        <w:pStyle w:val="ConsPlusNormal"/>
        <w:jc w:val="right"/>
        <w:rPr>
          <w:sz w:val="22"/>
          <w:szCs w:val="22"/>
        </w:rPr>
      </w:pPr>
      <w:r w:rsidRPr="003818CD">
        <w:rPr>
          <w:sz w:val="22"/>
          <w:szCs w:val="22"/>
        </w:rPr>
        <w:t>работ, непосредственно</w:t>
      </w:r>
    </w:p>
    <w:p w:rsidR="00360253" w:rsidRPr="003818CD" w:rsidRDefault="00360253" w:rsidP="003818CD">
      <w:pPr>
        <w:pStyle w:val="ConsPlusNormal"/>
        <w:jc w:val="right"/>
        <w:rPr>
          <w:sz w:val="22"/>
          <w:szCs w:val="22"/>
        </w:rPr>
      </w:pPr>
      <w:r w:rsidRPr="003818CD">
        <w:rPr>
          <w:sz w:val="22"/>
          <w:szCs w:val="22"/>
        </w:rPr>
        <w:t>связанных с обеспечением</w:t>
      </w:r>
    </w:p>
    <w:p w:rsidR="00360253" w:rsidRPr="003818CD" w:rsidRDefault="00360253" w:rsidP="003818CD">
      <w:pPr>
        <w:pStyle w:val="ConsPlusNormal"/>
        <w:jc w:val="right"/>
        <w:rPr>
          <w:sz w:val="22"/>
          <w:szCs w:val="22"/>
        </w:rPr>
      </w:pPr>
      <w:r w:rsidRPr="003818CD">
        <w:rPr>
          <w:sz w:val="22"/>
          <w:szCs w:val="22"/>
        </w:rPr>
        <w:t>транспортной безопасности</w:t>
      </w:r>
    </w:p>
    <w:p w:rsidR="00360253" w:rsidRPr="003818CD" w:rsidRDefault="00360253" w:rsidP="003818CD">
      <w:pPr>
        <w:pStyle w:val="ConsPlusNormal"/>
        <w:jc w:val="both"/>
        <w:rPr>
          <w:sz w:val="22"/>
          <w:szCs w:val="22"/>
        </w:rPr>
      </w:pPr>
    </w:p>
    <w:p w:rsidR="00360253" w:rsidRPr="003818CD" w:rsidRDefault="00360253" w:rsidP="003818CD">
      <w:pPr>
        <w:pStyle w:val="ConsPlusNormal"/>
        <w:jc w:val="right"/>
        <w:rPr>
          <w:sz w:val="22"/>
          <w:szCs w:val="22"/>
        </w:rPr>
      </w:pPr>
      <w:r w:rsidRPr="003818CD">
        <w:rPr>
          <w:sz w:val="22"/>
          <w:szCs w:val="22"/>
        </w:rPr>
        <w:t>Рекомендуемый образец</w:t>
      </w:r>
    </w:p>
    <w:p w:rsidR="00360253" w:rsidRPr="003818CD" w:rsidRDefault="00360253" w:rsidP="003818CD">
      <w:pPr>
        <w:pStyle w:val="ConsPlusNonformat"/>
        <w:jc w:val="both"/>
      </w:pPr>
      <w:r w:rsidRPr="003818CD">
        <w:t>Бланк территориального органа</w:t>
      </w:r>
    </w:p>
    <w:p w:rsidR="00360253" w:rsidRPr="003818CD" w:rsidRDefault="00360253" w:rsidP="003818CD">
      <w:pPr>
        <w:pStyle w:val="ConsPlusNonformat"/>
        <w:jc w:val="both"/>
      </w:pPr>
      <w:r w:rsidRPr="003818CD">
        <w:t>МВД России, осуществляющего</w:t>
      </w:r>
    </w:p>
    <w:p w:rsidR="00360253" w:rsidRPr="003818CD" w:rsidRDefault="00360253" w:rsidP="003818CD">
      <w:pPr>
        <w:pStyle w:val="ConsPlusNonformat"/>
        <w:jc w:val="both"/>
      </w:pPr>
      <w:r w:rsidRPr="003818CD">
        <w:t>выдачу заключения</w:t>
      </w:r>
    </w:p>
    <w:p w:rsidR="00360253" w:rsidRPr="003818CD" w:rsidRDefault="00360253" w:rsidP="003818CD">
      <w:pPr>
        <w:pStyle w:val="ConsPlusNonformat"/>
        <w:jc w:val="both"/>
      </w:pPr>
    </w:p>
    <w:p w:rsidR="00360253" w:rsidRPr="003818CD" w:rsidRDefault="00360253" w:rsidP="003818CD">
      <w:pPr>
        <w:pStyle w:val="ConsPlusNonformat"/>
        <w:jc w:val="both"/>
        <w:rPr>
          <w:sz w:val="22"/>
          <w:szCs w:val="22"/>
        </w:rPr>
      </w:pPr>
      <w:bookmarkStart w:id="4" w:name="Par236"/>
      <w:bookmarkEnd w:id="4"/>
      <w:r w:rsidRPr="003818CD">
        <w:rPr>
          <w:sz w:val="22"/>
          <w:szCs w:val="22"/>
        </w:rPr>
        <w:t xml:space="preserve">                                 ЗАКЛЮЧЕНИЕ</w:t>
      </w:r>
    </w:p>
    <w:p w:rsidR="00360253" w:rsidRPr="003818CD" w:rsidRDefault="00360253" w:rsidP="003818CD">
      <w:pPr>
        <w:pStyle w:val="ConsPlusNonformat"/>
        <w:jc w:val="both"/>
        <w:rPr>
          <w:sz w:val="22"/>
          <w:szCs w:val="22"/>
        </w:rPr>
      </w:pPr>
      <w:r w:rsidRPr="003818CD">
        <w:rPr>
          <w:sz w:val="22"/>
          <w:szCs w:val="22"/>
        </w:rPr>
        <w:t xml:space="preserve">       о возможности (невозможности) допуска лиц к выполнению работ,</w:t>
      </w:r>
    </w:p>
    <w:p w:rsidR="00360253" w:rsidRPr="003818CD" w:rsidRDefault="00360253" w:rsidP="003818CD">
      <w:pPr>
        <w:pStyle w:val="ConsPlusNonformat"/>
        <w:jc w:val="both"/>
        <w:rPr>
          <w:sz w:val="22"/>
          <w:szCs w:val="22"/>
        </w:rPr>
      </w:pPr>
      <w:r w:rsidRPr="003818CD">
        <w:rPr>
          <w:sz w:val="22"/>
          <w:szCs w:val="22"/>
        </w:rPr>
        <w:t xml:space="preserve">    непосредственно связанных с обеспечением транспортной безопасности</w:t>
      </w:r>
    </w:p>
    <w:p w:rsidR="00360253" w:rsidRPr="003818CD" w:rsidRDefault="00360253" w:rsidP="003818CD">
      <w:pPr>
        <w:pStyle w:val="ConsPlusNonformat"/>
        <w:jc w:val="both"/>
        <w:rPr>
          <w:sz w:val="22"/>
          <w:szCs w:val="22"/>
        </w:rPr>
      </w:pPr>
      <w:r w:rsidRPr="003818CD">
        <w:rPr>
          <w:sz w:val="22"/>
          <w:szCs w:val="22"/>
        </w:rPr>
        <w:t xml:space="preserve">                         от ____________ N _______</w:t>
      </w:r>
    </w:p>
    <w:p w:rsidR="00360253" w:rsidRPr="003818CD" w:rsidRDefault="00360253" w:rsidP="003818CD">
      <w:pPr>
        <w:pStyle w:val="ConsPlusNonformat"/>
        <w:jc w:val="both"/>
      </w:pPr>
    </w:p>
    <w:p w:rsidR="00360253" w:rsidRPr="003818CD" w:rsidRDefault="00360253" w:rsidP="003818CD">
      <w:pPr>
        <w:pStyle w:val="ConsPlusNonformat"/>
        <w:jc w:val="both"/>
      </w:pPr>
      <w:r w:rsidRPr="003818CD">
        <w:t xml:space="preserve">    По результатам рассмотрения письменного запроса</w:t>
      </w:r>
    </w:p>
    <w:p w:rsidR="00360253" w:rsidRPr="003818CD" w:rsidRDefault="00360253" w:rsidP="003818CD">
      <w:pPr>
        <w:pStyle w:val="ConsPlusNonformat"/>
        <w:jc w:val="both"/>
      </w:pPr>
      <w:r w:rsidRPr="003818CD">
        <w:t>___________________________________________________________________________</w:t>
      </w:r>
    </w:p>
    <w:p w:rsidR="00360253" w:rsidRPr="003818CD" w:rsidRDefault="00360253" w:rsidP="003818CD">
      <w:pPr>
        <w:pStyle w:val="ConsPlusNonformat"/>
        <w:jc w:val="both"/>
      </w:pPr>
      <w:r w:rsidRPr="003818CD">
        <w:t xml:space="preserve">          (указывается заявитель и реквизиты письменного запроса)</w:t>
      </w:r>
    </w:p>
    <w:p w:rsidR="00360253" w:rsidRPr="003818CD" w:rsidRDefault="00360253" w:rsidP="003818CD">
      <w:pPr>
        <w:pStyle w:val="ConsPlusNonformat"/>
        <w:jc w:val="both"/>
      </w:pPr>
      <w:r w:rsidRPr="003818CD">
        <w:t>___________________________________________________________________________</w:t>
      </w:r>
    </w:p>
    <w:p w:rsidR="00360253" w:rsidRPr="003818CD" w:rsidRDefault="00360253" w:rsidP="003818CD">
      <w:pPr>
        <w:pStyle w:val="ConsPlusNonformat"/>
        <w:jc w:val="both"/>
      </w:pPr>
      <w:r w:rsidRPr="003818CD">
        <w:t>сообщаем, что:</w:t>
      </w:r>
    </w:p>
    <w:p w:rsidR="00360253" w:rsidRPr="003818CD" w:rsidRDefault="00360253" w:rsidP="003818CD">
      <w:pPr>
        <w:pStyle w:val="ConsPlusNonformat"/>
        <w:jc w:val="both"/>
      </w:pPr>
      <w:r w:rsidRPr="003818CD">
        <w:t xml:space="preserve">    а) сведений, ограничивающих допуск к  выполнению работ, непосредственно</w:t>
      </w:r>
    </w:p>
    <w:p w:rsidR="00360253" w:rsidRPr="003818CD" w:rsidRDefault="00360253" w:rsidP="003818CD">
      <w:pPr>
        <w:pStyle w:val="ConsPlusNonformat"/>
        <w:jc w:val="both"/>
      </w:pPr>
      <w:r w:rsidRPr="003818CD">
        <w:t>связанных  с обеспечением транспортной безопасности, не имеется в отношении</w:t>
      </w:r>
    </w:p>
    <w:p w:rsidR="00360253" w:rsidRPr="003818CD" w:rsidRDefault="00360253" w:rsidP="003818CD">
      <w:pPr>
        <w:pStyle w:val="ConsPlusNonformat"/>
        <w:jc w:val="both"/>
      </w:pPr>
      <w:r w:rsidRPr="003818CD">
        <w:t>следующих лиц:</w:t>
      </w:r>
    </w:p>
    <w:p w:rsidR="00360253" w:rsidRPr="003818CD" w:rsidRDefault="00360253" w:rsidP="003818CD">
      <w:pPr>
        <w:pStyle w:val="ConsPlusNonformat"/>
        <w:jc w:val="both"/>
      </w:pPr>
      <w:r w:rsidRPr="003818CD">
        <w:t>1) ________________________________________________________________________</w:t>
      </w:r>
    </w:p>
    <w:p w:rsidR="00360253" w:rsidRPr="003818CD" w:rsidRDefault="00360253" w:rsidP="003818CD">
      <w:pPr>
        <w:pStyle w:val="ConsPlusNonformat"/>
        <w:jc w:val="both"/>
      </w:pPr>
      <w:r w:rsidRPr="003818CD">
        <w:t xml:space="preserve">   (указывается фамилия, имя, отчество (при наличии), дата рождения, место</w:t>
      </w:r>
    </w:p>
    <w:p w:rsidR="00360253" w:rsidRPr="003818CD" w:rsidRDefault="00360253" w:rsidP="003818CD">
      <w:pPr>
        <w:pStyle w:val="ConsPlusNonformat"/>
        <w:jc w:val="both"/>
      </w:pPr>
      <w:r w:rsidRPr="003818CD">
        <w:t xml:space="preserve">   жительства, серия и номер документа, удостоверяющего личность, дата его</w:t>
      </w:r>
    </w:p>
    <w:p w:rsidR="00360253" w:rsidRPr="003818CD" w:rsidRDefault="00360253" w:rsidP="003818CD">
      <w:pPr>
        <w:pStyle w:val="ConsPlusNonformat"/>
        <w:jc w:val="both"/>
      </w:pPr>
      <w:r w:rsidRPr="003818CD">
        <w:t xml:space="preserve">                выдачи и наименование органа, его выдавшего)</w:t>
      </w:r>
    </w:p>
    <w:p w:rsidR="00360253" w:rsidRPr="003818CD" w:rsidRDefault="00360253" w:rsidP="003818CD">
      <w:pPr>
        <w:pStyle w:val="ConsPlusNonformat"/>
        <w:jc w:val="both"/>
      </w:pPr>
      <w:r w:rsidRPr="003818CD">
        <w:t>2) ________________________________________________________________________</w:t>
      </w:r>
    </w:p>
    <w:p w:rsidR="00360253" w:rsidRPr="003818CD" w:rsidRDefault="00360253" w:rsidP="003818CD">
      <w:pPr>
        <w:pStyle w:val="ConsPlusNonformat"/>
        <w:jc w:val="both"/>
      </w:pPr>
      <w:r w:rsidRPr="003818CD">
        <w:t xml:space="preserve">   (указывается фамилия, имя, отчество (при наличии), дата рождения, место</w:t>
      </w:r>
    </w:p>
    <w:p w:rsidR="00360253" w:rsidRPr="003818CD" w:rsidRDefault="00360253" w:rsidP="003818CD">
      <w:pPr>
        <w:pStyle w:val="ConsPlusNonformat"/>
        <w:jc w:val="both"/>
      </w:pPr>
      <w:r w:rsidRPr="003818CD">
        <w:t xml:space="preserve">   жительства, серия и номер документа, удостоверяющего личность, дата его</w:t>
      </w:r>
    </w:p>
    <w:p w:rsidR="00360253" w:rsidRPr="003818CD" w:rsidRDefault="00360253" w:rsidP="003818CD">
      <w:pPr>
        <w:pStyle w:val="ConsPlusNonformat"/>
        <w:jc w:val="both"/>
      </w:pPr>
      <w:r w:rsidRPr="003818CD">
        <w:t xml:space="preserve">                выдачи и наименование органа, его выдавшего)</w:t>
      </w:r>
    </w:p>
    <w:p w:rsidR="00360253" w:rsidRPr="003818CD" w:rsidRDefault="00360253" w:rsidP="003818CD">
      <w:pPr>
        <w:pStyle w:val="ConsPlusNonformat"/>
        <w:jc w:val="both"/>
      </w:pPr>
      <w:r w:rsidRPr="003818CD">
        <w:t xml:space="preserve">    б) имеются  сведения,  ограничивающие   допуск   к   выполнению  работ,</w:t>
      </w:r>
    </w:p>
    <w:p w:rsidR="00360253" w:rsidRPr="003818CD" w:rsidRDefault="00360253" w:rsidP="003818CD">
      <w:pPr>
        <w:pStyle w:val="ConsPlusNonformat"/>
        <w:jc w:val="both"/>
      </w:pPr>
      <w:r w:rsidRPr="003818CD">
        <w:t>непосредственно  связанных  с  обеспечением  транспортной  безопасности,  в</w:t>
      </w:r>
    </w:p>
    <w:p w:rsidR="00360253" w:rsidRPr="003818CD" w:rsidRDefault="00360253" w:rsidP="003818CD">
      <w:pPr>
        <w:pStyle w:val="ConsPlusNonformat"/>
        <w:jc w:val="both"/>
      </w:pPr>
      <w:r w:rsidRPr="003818CD">
        <w:t>отношении следующих лиц:</w:t>
      </w:r>
    </w:p>
    <w:p w:rsidR="00360253" w:rsidRPr="003818CD" w:rsidRDefault="00360253" w:rsidP="003818CD">
      <w:pPr>
        <w:pStyle w:val="ConsPlusNonformat"/>
        <w:jc w:val="both"/>
      </w:pPr>
      <w:r w:rsidRPr="003818CD">
        <w:t>1) ________________________________________________________________________</w:t>
      </w:r>
    </w:p>
    <w:p w:rsidR="00360253" w:rsidRPr="003818CD" w:rsidRDefault="00360253" w:rsidP="003818CD">
      <w:pPr>
        <w:pStyle w:val="ConsPlusNonformat"/>
        <w:jc w:val="both"/>
      </w:pPr>
      <w:r w:rsidRPr="003818CD">
        <w:t xml:space="preserve">   (указывается фамилия, имя, отчество (при наличии), дата рождения, место</w:t>
      </w:r>
    </w:p>
    <w:p w:rsidR="00360253" w:rsidRPr="003818CD" w:rsidRDefault="00360253" w:rsidP="003818CD">
      <w:pPr>
        <w:pStyle w:val="ConsPlusNonformat"/>
        <w:jc w:val="both"/>
      </w:pPr>
      <w:r w:rsidRPr="003818CD">
        <w:t xml:space="preserve">   жительства, серия и номер документа, удостоверяющего личность, дата его</w:t>
      </w:r>
    </w:p>
    <w:p w:rsidR="00360253" w:rsidRPr="003818CD" w:rsidRDefault="00360253" w:rsidP="003818CD">
      <w:pPr>
        <w:pStyle w:val="ConsPlusNonformat"/>
        <w:jc w:val="both"/>
      </w:pPr>
      <w:r w:rsidRPr="003818CD">
        <w:t xml:space="preserve">                выдачи и наименование органа, его выдавшего)</w:t>
      </w:r>
    </w:p>
    <w:p w:rsidR="00360253" w:rsidRPr="003818CD" w:rsidRDefault="00360253" w:rsidP="003818CD">
      <w:pPr>
        <w:pStyle w:val="ConsPlusNonformat"/>
        <w:jc w:val="both"/>
      </w:pPr>
      <w:r w:rsidRPr="003818CD">
        <w:t>2) ________________________________________________________________________</w:t>
      </w:r>
    </w:p>
    <w:p w:rsidR="00360253" w:rsidRPr="003818CD" w:rsidRDefault="00360253" w:rsidP="003818CD">
      <w:pPr>
        <w:pStyle w:val="ConsPlusNonformat"/>
        <w:jc w:val="both"/>
      </w:pPr>
      <w:r w:rsidRPr="003818CD">
        <w:t xml:space="preserve">   (указывается фамилия, имя, отчество (при наличии), дата рождения, место</w:t>
      </w:r>
    </w:p>
    <w:p w:rsidR="00360253" w:rsidRPr="003818CD" w:rsidRDefault="00360253" w:rsidP="003818CD">
      <w:pPr>
        <w:pStyle w:val="ConsPlusNonformat"/>
        <w:jc w:val="both"/>
      </w:pPr>
      <w:r w:rsidRPr="003818CD">
        <w:t xml:space="preserve">   жительства, серия и номер документа, удостоверяющего личность, дата его</w:t>
      </w:r>
    </w:p>
    <w:p w:rsidR="00360253" w:rsidRPr="003818CD" w:rsidRDefault="00360253" w:rsidP="003818CD">
      <w:pPr>
        <w:pStyle w:val="ConsPlusNonformat"/>
        <w:jc w:val="both"/>
      </w:pPr>
      <w:r w:rsidRPr="003818CD">
        <w:t xml:space="preserve">                выдачи и наименование органа, его выдавшего)</w:t>
      </w:r>
    </w:p>
    <w:p w:rsidR="00360253" w:rsidRPr="003818CD" w:rsidRDefault="00360253" w:rsidP="003818CD">
      <w:pPr>
        <w:pStyle w:val="ConsPlusNonformat"/>
        <w:jc w:val="both"/>
      </w:pPr>
      <w:r w:rsidRPr="003818CD">
        <w:t>____________________________________ ________________ _____________________</w:t>
      </w:r>
    </w:p>
    <w:p w:rsidR="00360253" w:rsidRPr="003818CD" w:rsidRDefault="00360253" w:rsidP="003818CD">
      <w:pPr>
        <w:pStyle w:val="ConsPlusNonformat"/>
        <w:jc w:val="both"/>
      </w:pPr>
      <w:r w:rsidRPr="003818CD">
        <w:t xml:space="preserve"> Начальник (заместитель начальника)  (личная подпись)  (инициалы, фамилия)</w:t>
      </w:r>
    </w:p>
    <w:p w:rsidR="00360253" w:rsidRPr="003818CD" w:rsidRDefault="00360253" w:rsidP="003818CD">
      <w:pPr>
        <w:pStyle w:val="ConsPlusNonformat"/>
        <w:jc w:val="both"/>
      </w:pPr>
      <w:r w:rsidRPr="003818CD">
        <w:t xml:space="preserve"> территориального органа МВД России</w:t>
      </w:r>
    </w:p>
    <w:p w:rsidR="00360253" w:rsidRPr="003818CD" w:rsidRDefault="00360253" w:rsidP="003818CD">
      <w:pPr>
        <w:pStyle w:val="ConsPlusNonformat"/>
        <w:jc w:val="both"/>
      </w:pPr>
    </w:p>
    <w:p w:rsidR="00360253" w:rsidRPr="003818CD" w:rsidRDefault="00360253" w:rsidP="003818CD">
      <w:pPr>
        <w:pStyle w:val="ConsPlusNonformat"/>
        <w:jc w:val="both"/>
      </w:pPr>
      <w:r w:rsidRPr="003818CD">
        <w:t xml:space="preserve">                                      М.П.</w:t>
      </w:r>
    </w:p>
    <w:p w:rsidR="00360253" w:rsidRPr="003818CD" w:rsidRDefault="00360253" w:rsidP="003818CD">
      <w:pPr>
        <w:pStyle w:val="ConsPlusNormal"/>
        <w:jc w:val="both"/>
      </w:pPr>
    </w:p>
    <w:p w:rsidR="00360253" w:rsidRPr="003818CD" w:rsidRDefault="00360253" w:rsidP="003818CD">
      <w:pPr>
        <w:pStyle w:val="ConsPlusNormal"/>
        <w:jc w:val="right"/>
        <w:outlineLvl w:val="1"/>
        <w:rPr>
          <w:sz w:val="22"/>
          <w:szCs w:val="22"/>
        </w:rPr>
      </w:pPr>
      <w:r w:rsidRPr="003818CD">
        <w:rPr>
          <w:sz w:val="22"/>
          <w:szCs w:val="22"/>
        </w:rPr>
        <w:t>Приложение N 3</w:t>
      </w:r>
    </w:p>
    <w:p w:rsidR="00360253" w:rsidRPr="003818CD" w:rsidRDefault="00360253" w:rsidP="003818CD">
      <w:pPr>
        <w:pStyle w:val="ConsPlusNormal"/>
        <w:jc w:val="right"/>
        <w:rPr>
          <w:sz w:val="22"/>
          <w:szCs w:val="22"/>
        </w:rPr>
      </w:pPr>
      <w:r w:rsidRPr="003818CD">
        <w:rPr>
          <w:sz w:val="22"/>
          <w:szCs w:val="22"/>
        </w:rPr>
        <w:t>к Порядку выдачи органами</w:t>
      </w:r>
    </w:p>
    <w:p w:rsidR="00360253" w:rsidRPr="003818CD" w:rsidRDefault="00360253" w:rsidP="003818CD">
      <w:pPr>
        <w:pStyle w:val="ConsPlusNormal"/>
        <w:jc w:val="right"/>
        <w:rPr>
          <w:sz w:val="22"/>
          <w:szCs w:val="22"/>
        </w:rPr>
      </w:pPr>
      <w:r w:rsidRPr="003818CD">
        <w:rPr>
          <w:sz w:val="22"/>
          <w:szCs w:val="22"/>
        </w:rPr>
        <w:t>внутренних дел Российской</w:t>
      </w:r>
    </w:p>
    <w:p w:rsidR="00360253" w:rsidRPr="003818CD" w:rsidRDefault="00360253" w:rsidP="003818CD">
      <w:pPr>
        <w:pStyle w:val="ConsPlusNormal"/>
        <w:jc w:val="right"/>
        <w:rPr>
          <w:sz w:val="22"/>
          <w:szCs w:val="22"/>
        </w:rPr>
      </w:pPr>
      <w:r w:rsidRPr="003818CD">
        <w:rPr>
          <w:sz w:val="22"/>
          <w:szCs w:val="22"/>
        </w:rPr>
        <w:t>Федерации заключения</w:t>
      </w:r>
    </w:p>
    <w:p w:rsidR="00360253" w:rsidRPr="003818CD" w:rsidRDefault="00360253" w:rsidP="003818CD">
      <w:pPr>
        <w:pStyle w:val="ConsPlusNormal"/>
        <w:jc w:val="right"/>
        <w:rPr>
          <w:sz w:val="22"/>
          <w:szCs w:val="22"/>
        </w:rPr>
      </w:pPr>
      <w:r w:rsidRPr="003818CD">
        <w:rPr>
          <w:sz w:val="22"/>
          <w:szCs w:val="22"/>
        </w:rPr>
        <w:t>о возможности (заключения</w:t>
      </w:r>
    </w:p>
    <w:p w:rsidR="00360253" w:rsidRPr="003818CD" w:rsidRDefault="00360253" w:rsidP="003818CD">
      <w:pPr>
        <w:pStyle w:val="ConsPlusNormal"/>
        <w:jc w:val="right"/>
        <w:rPr>
          <w:sz w:val="22"/>
          <w:szCs w:val="22"/>
        </w:rPr>
      </w:pPr>
      <w:r w:rsidRPr="003818CD">
        <w:rPr>
          <w:sz w:val="22"/>
          <w:szCs w:val="22"/>
        </w:rPr>
        <w:t>о невозможности) допуска</w:t>
      </w:r>
    </w:p>
    <w:p w:rsidR="00360253" w:rsidRPr="003818CD" w:rsidRDefault="00360253" w:rsidP="003818CD">
      <w:pPr>
        <w:pStyle w:val="ConsPlusNormal"/>
        <w:jc w:val="right"/>
        <w:rPr>
          <w:sz w:val="22"/>
          <w:szCs w:val="22"/>
        </w:rPr>
      </w:pPr>
      <w:r w:rsidRPr="003818CD">
        <w:rPr>
          <w:sz w:val="22"/>
          <w:szCs w:val="22"/>
        </w:rPr>
        <w:t>лиц к выполнению</w:t>
      </w:r>
    </w:p>
    <w:p w:rsidR="00360253" w:rsidRPr="003818CD" w:rsidRDefault="00360253" w:rsidP="003818CD">
      <w:pPr>
        <w:pStyle w:val="ConsPlusNormal"/>
        <w:jc w:val="right"/>
        <w:rPr>
          <w:sz w:val="22"/>
          <w:szCs w:val="22"/>
        </w:rPr>
      </w:pPr>
      <w:r w:rsidRPr="003818CD">
        <w:rPr>
          <w:sz w:val="22"/>
          <w:szCs w:val="22"/>
        </w:rPr>
        <w:t>работ, непосредственно</w:t>
      </w:r>
    </w:p>
    <w:p w:rsidR="00360253" w:rsidRPr="003818CD" w:rsidRDefault="00360253" w:rsidP="003818CD">
      <w:pPr>
        <w:pStyle w:val="ConsPlusNormal"/>
        <w:jc w:val="right"/>
        <w:rPr>
          <w:sz w:val="22"/>
          <w:szCs w:val="22"/>
        </w:rPr>
      </w:pPr>
      <w:r w:rsidRPr="003818CD">
        <w:rPr>
          <w:sz w:val="22"/>
          <w:szCs w:val="22"/>
        </w:rPr>
        <w:t>связанных с обеспечением</w:t>
      </w:r>
    </w:p>
    <w:p w:rsidR="00360253" w:rsidRPr="003818CD" w:rsidRDefault="00360253" w:rsidP="003818CD">
      <w:pPr>
        <w:pStyle w:val="ConsPlusNormal"/>
        <w:jc w:val="right"/>
        <w:rPr>
          <w:sz w:val="22"/>
          <w:szCs w:val="22"/>
        </w:rPr>
      </w:pPr>
      <w:r w:rsidRPr="003818CD">
        <w:rPr>
          <w:sz w:val="22"/>
          <w:szCs w:val="22"/>
        </w:rPr>
        <w:t>транспортной безопасности</w:t>
      </w:r>
    </w:p>
    <w:p w:rsidR="00360253" w:rsidRPr="003818CD" w:rsidRDefault="00360253" w:rsidP="003818CD">
      <w:pPr>
        <w:pStyle w:val="ConsPlusNormal"/>
        <w:jc w:val="both"/>
        <w:rPr>
          <w:sz w:val="22"/>
          <w:szCs w:val="22"/>
        </w:rPr>
      </w:pPr>
    </w:p>
    <w:p w:rsidR="00360253" w:rsidRPr="003818CD" w:rsidRDefault="00360253" w:rsidP="003818CD">
      <w:pPr>
        <w:pStyle w:val="ConsPlusNormal"/>
        <w:jc w:val="right"/>
        <w:rPr>
          <w:sz w:val="22"/>
          <w:szCs w:val="22"/>
        </w:rPr>
      </w:pPr>
      <w:r w:rsidRPr="003818CD">
        <w:rPr>
          <w:sz w:val="22"/>
          <w:szCs w:val="22"/>
        </w:rPr>
        <w:t>Рекомендуемый образец</w:t>
      </w:r>
    </w:p>
    <w:p w:rsidR="00360253" w:rsidRPr="003818CD" w:rsidRDefault="00360253" w:rsidP="003818CD">
      <w:pPr>
        <w:pStyle w:val="ConsPlusNormal"/>
        <w:jc w:val="both"/>
        <w:rPr>
          <w:sz w:val="22"/>
          <w:szCs w:val="22"/>
        </w:rPr>
      </w:pPr>
    </w:p>
    <w:p w:rsidR="00360253" w:rsidRPr="003818CD" w:rsidRDefault="00360253" w:rsidP="003818CD">
      <w:pPr>
        <w:pStyle w:val="ConsPlusNonformat"/>
        <w:jc w:val="both"/>
      </w:pPr>
      <w:r w:rsidRPr="003818CD">
        <w:t>Бланк территориального органа</w:t>
      </w:r>
    </w:p>
    <w:p w:rsidR="00360253" w:rsidRPr="003818CD" w:rsidRDefault="00360253" w:rsidP="003818CD">
      <w:pPr>
        <w:pStyle w:val="ConsPlusNonformat"/>
        <w:jc w:val="both"/>
      </w:pPr>
      <w:r w:rsidRPr="003818CD">
        <w:t>МВД России, осуществляющего</w:t>
      </w:r>
    </w:p>
    <w:p w:rsidR="00360253" w:rsidRPr="003818CD" w:rsidRDefault="00360253" w:rsidP="003818CD">
      <w:pPr>
        <w:pStyle w:val="ConsPlusNonformat"/>
        <w:jc w:val="both"/>
      </w:pPr>
      <w:r w:rsidRPr="003818CD">
        <w:t>выдачу заключения</w:t>
      </w:r>
    </w:p>
    <w:p w:rsidR="00360253" w:rsidRPr="003818CD" w:rsidRDefault="00360253" w:rsidP="003818CD">
      <w:pPr>
        <w:pStyle w:val="ConsPlusNonformat"/>
        <w:jc w:val="both"/>
      </w:pPr>
    </w:p>
    <w:p w:rsidR="00360253" w:rsidRPr="003818CD" w:rsidRDefault="00360253" w:rsidP="003818CD">
      <w:pPr>
        <w:pStyle w:val="ConsPlusNonformat"/>
        <w:jc w:val="both"/>
      </w:pPr>
      <w:r w:rsidRPr="003818CD">
        <w:t>┌──                         ──┐</w:t>
      </w:r>
    </w:p>
    <w:p w:rsidR="00360253" w:rsidRPr="003818CD" w:rsidRDefault="00360253" w:rsidP="003818CD">
      <w:pPr>
        <w:pStyle w:val="ConsPlusNonformat"/>
        <w:jc w:val="both"/>
      </w:pPr>
      <w:bookmarkStart w:id="5" w:name="Par296"/>
      <w:bookmarkEnd w:id="5"/>
      <w:r w:rsidRPr="003818CD">
        <w:t xml:space="preserve">  Об аннулировании заключения</w:t>
      </w:r>
    </w:p>
    <w:p w:rsidR="00360253" w:rsidRPr="003818CD" w:rsidRDefault="00360253" w:rsidP="003818CD">
      <w:pPr>
        <w:pStyle w:val="ConsPlusNonformat"/>
        <w:jc w:val="both"/>
      </w:pPr>
    </w:p>
    <w:p w:rsidR="00360253" w:rsidRPr="003818CD" w:rsidRDefault="00360253" w:rsidP="003818CD">
      <w:pPr>
        <w:pStyle w:val="ConsPlusNonformat"/>
        <w:jc w:val="both"/>
      </w:pPr>
      <w:r w:rsidRPr="003818CD">
        <w:t xml:space="preserve">    В   соответствии   с  пунктом  35  Правил  аттестации  сил  обеспечения</w:t>
      </w:r>
    </w:p>
    <w:p w:rsidR="00360253" w:rsidRPr="003818CD" w:rsidRDefault="00360253" w:rsidP="003818CD">
      <w:pPr>
        <w:pStyle w:val="ConsPlusNonformat"/>
        <w:jc w:val="both"/>
      </w:pPr>
      <w:r w:rsidRPr="003818CD">
        <w:t>транспортной   безопасности,   утвержденных   постановлением  Правительства</w:t>
      </w:r>
    </w:p>
    <w:p w:rsidR="00360253" w:rsidRPr="003818CD" w:rsidRDefault="00360253" w:rsidP="003818CD">
      <w:pPr>
        <w:pStyle w:val="ConsPlusNonformat"/>
        <w:jc w:val="both"/>
      </w:pPr>
      <w:r w:rsidRPr="003818CD">
        <w:t>Российской  Федерации  от  26  февраля  2015  г.  N 172, аннулируется ранее</w:t>
      </w:r>
    </w:p>
    <w:p w:rsidR="00360253" w:rsidRPr="003818CD" w:rsidRDefault="00360253" w:rsidP="003818CD">
      <w:pPr>
        <w:pStyle w:val="ConsPlusNonformat"/>
        <w:jc w:val="both"/>
      </w:pPr>
      <w:r w:rsidRPr="003818CD">
        <w:t>выданное заключение о допуске к выполнению работ, непосредственно связанных</w:t>
      </w:r>
    </w:p>
    <w:p w:rsidR="00360253" w:rsidRPr="003818CD" w:rsidRDefault="00360253" w:rsidP="003818CD">
      <w:pPr>
        <w:pStyle w:val="ConsPlusNonformat"/>
        <w:jc w:val="both"/>
      </w:pPr>
      <w:r w:rsidRPr="003818CD">
        <w:t>с обеспечением транспортной безопасности, следующих лиц:</w:t>
      </w:r>
    </w:p>
    <w:p w:rsidR="00360253" w:rsidRPr="003818CD" w:rsidRDefault="00360253" w:rsidP="003818CD">
      <w:pPr>
        <w:pStyle w:val="ConsPlusNonformat"/>
        <w:jc w:val="both"/>
      </w:pPr>
      <w:r w:rsidRPr="003818CD">
        <w:t>1) ________________________________________________________________________</w:t>
      </w:r>
    </w:p>
    <w:p w:rsidR="00360253" w:rsidRPr="003818CD" w:rsidRDefault="00360253" w:rsidP="003818CD">
      <w:pPr>
        <w:pStyle w:val="ConsPlusNonformat"/>
        <w:jc w:val="both"/>
      </w:pPr>
      <w:r w:rsidRPr="003818CD">
        <w:t xml:space="preserve">   (указывается фамилия, имя, отчество (при наличии), дата рождения, место</w:t>
      </w:r>
    </w:p>
    <w:p w:rsidR="00360253" w:rsidRPr="003818CD" w:rsidRDefault="00360253" w:rsidP="003818CD">
      <w:pPr>
        <w:pStyle w:val="ConsPlusNonformat"/>
        <w:jc w:val="both"/>
      </w:pPr>
      <w:r w:rsidRPr="003818CD">
        <w:t xml:space="preserve">   жительства, серия и номер документа, удостоверяющего личность, дата его</w:t>
      </w:r>
    </w:p>
    <w:p w:rsidR="00360253" w:rsidRPr="003818CD" w:rsidRDefault="00360253" w:rsidP="003818CD">
      <w:pPr>
        <w:pStyle w:val="ConsPlusNonformat"/>
        <w:jc w:val="both"/>
      </w:pPr>
      <w:r w:rsidRPr="003818CD">
        <w:t xml:space="preserve">    выдачи и наименование органа, его выдавшего, реквизиты ранее выданного</w:t>
      </w:r>
    </w:p>
    <w:p w:rsidR="00360253" w:rsidRPr="003818CD" w:rsidRDefault="00360253" w:rsidP="003818CD">
      <w:pPr>
        <w:pStyle w:val="ConsPlusNonformat"/>
        <w:jc w:val="both"/>
      </w:pPr>
      <w:r w:rsidRPr="003818CD">
        <w:t xml:space="preserve">   заключения о допуске лица к выполнению работ, непосредственно связанных</w:t>
      </w:r>
    </w:p>
    <w:p w:rsidR="00360253" w:rsidRPr="003818CD" w:rsidRDefault="00360253" w:rsidP="003818CD">
      <w:pPr>
        <w:pStyle w:val="ConsPlusNonformat"/>
        <w:jc w:val="both"/>
      </w:pPr>
      <w:r w:rsidRPr="003818CD">
        <w:t xml:space="preserve">                  с обеспечением транспортной безопасности)</w:t>
      </w:r>
    </w:p>
    <w:p w:rsidR="00360253" w:rsidRPr="003818CD" w:rsidRDefault="00360253" w:rsidP="003818CD">
      <w:pPr>
        <w:pStyle w:val="ConsPlusNonformat"/>
        <w:jc w:val="both"/>
      </w:pPr>
      <w:r w:rsidRPr="003818CD">
        <w:t>2) ________________________________________________________________________</w:t>
      </w:r>
    </w:p>
    <w:p w:rsidR="00360253" w:rsidRPr="003818CD" w:rsidRDefault="00360253" w:rsidP="003818CD">
      <w:pPr>
        <w:pStyle w:val="ConsPlusNonformat"/>
        <w:jc w:val="both"/>
      </w:pPr>
      <w:r w:rsidRPr="003818CD">
        <w:t xml:space="preserve">   (указывается фамилия, имя, отчество (при наличии), дата рождения, место</w:t>
      </w:r>
    </w:p>
    <w:p w:rsidR="00360253" w:rsidRPr="003818CD" w:rsidRDefault="00360253" w:rsidP="003818CD">
      <w:pPr>
        <w:pStyle w:val="ConsPlusNonformat"/>
        <w:jc w:val="both"/>
      </w:pPr>
      <w:r w:rsidRPr="003818CD">
        <w:t xml:space="preserve">   жительства, серия и номер документа, удостоверяющего личность, дата его</w:t>
      </w:r>
    </w:p>
    <w:p w:rsidR="00360253" w:rsidRPr="003818CD" w:rsidRDefault="00360253" w:rsidP="003818CD">
      <w:pPr>
        <w:pStyle w:val="ConsPlusNonformat"/>
        <w:jc w:val="both"/>
      </w:pPr>
      <w:r w:rsidRPr="003818CD">
        <w:t xml:space="preserve">    выдачи и наименование органа, его выдавшего, реквизиты ранее выданного</w:t>
      </w:r>
    </w:p>
    <w:p w:rsidR="00360253" w:rsidRPr="003818CD" w:rsidRDefault="00360253" w:rsidP="003818CD">
      <w:pPr>
        <w:pStyle w:val="ConsPlusNonformat"/>
        <w:jc w:val="both"/>
      </w:pPr>
      <w:r w:rsidRPr="003818CD">
        <w:t xml:space="preserve">  заключения о допуске лица к выполнению работ, непосредственно связанных</w:t>
      </w:r>
    </w:p>
    <w:p w:rsidR="00360253" w:rsidRPr="003818CD" w:rsidRDefault="00360253" w:rsidP="003818CD">
      <w:pPr>
        <w:pStyle w:val="ConsPlusNonformat"/>
        <w:jc w:val="both"/>
      </w:pPr>
      <w:r w:rsidRPr="003818CD">
        <w:t xml:space="preserve">                  с обеспечением транспортной безопасности)</w:t>
      </w:r>
    </w:p>
    <w:p w:rsidR="00360253" w:rsidRPr="003818CD" w:rsidRDefault="00360253" w:rsidP="003818CD">
      <w:pPr>
        <w:pStyle w:val="ConsPlusNonformat"/>
        <w:jc w:val="both"/>
      </w:pPr>
    </w:p>
    <w:p w:rsidR="00360253" w:rsidRPr="003818CD" w:rsidRDefault="00360253" w:rsidP="003818CD">
      <w:pPr>
        <w:pStyle w:val="ConsPlusNonformat"/>
        <w:jc w:val="both"/>
      </w:pPr>
      <w:r w:rsidRPr="003818CD">
        <w:t>____________________________________ ________________ _____________________</w:t>
      </w:r>
    </w:p>
    <w:p w:rsidR="00360253" w:rsidRPr="003818CD" w:rsidRDefault="00360253" w:rsidP="003818CD">
      <w:pPr>
        <w:pStyle w:val="ConsPlusNonformat"/>
        <w:jc w:val="both"/>
      </w:pPr>
      <w:r w:rsidRPr="003818CD">
        <w:t xml:space="preserve"> Начальник (заместитель начальника)  (личная подпись)  (инициалы, фамилия)</w:t>
      </w:r>
    </w:p>
    <w:p w:rsidR="00360253" w:rsidRPr="003818CD" w:rsidRDefault="00360253" w:rsidP="003818CD">
      <w:pPr>
        <w:pStyle w:val="ConsPlusNonformat"/>
        <w:jc w:val="both"/>
      </w:pPr>
      <w:r w:rsidRPr="003818CD">
        <w:t xml:space="preserve"> территориального органа МВД России</w:t>
      </w:r>
    </w:p>
    <w:p w:rsidR="00360253" w:rsidRPr="003818CD" w:rsidRDefault="00360253" w:rsidP="003818CD">
      <w:pPr>
        <w:pStyle w:val="ConsPlusNonformat"/>
        <w:jc w:val="both"/>
      </w:pPr>
    </w:p>
    <w:p w:rsidR="00360253" w:rsidRPr="003818CD" w:rsidRDefault="00360253" w:rsidP="003818CD">
      <w:pPr>
        <w:pStyle w:val="ConsPlusNonformat"/>
        <w:jc w:val="both"/>
      </w:pPr>
      <w:r w:rsidRPr="003818CD">
        <w:t xml:space="preserve">                                      М.П.</w:t>
      </w:r>
    </w:p>
    <w:sectPr w:rsidR="00360253" w:rsidRPr="003818CD" w:rsidSect="00DF5729">
      <w:headerReference w:type="default" r:id="rId6"/>
      <w:footerReference w:type="default" r:id="rId7"/>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0253" w:rsidRDefault="00360253">
      <w:r>
        <w:separator/>
      </w:r>
    </w:p>
  </w:endnote>
  <w:endnote w:type="continuationSeparator" w:id="0">
    <w:p w:rsidR="00360253" w:rsidRDefault="0036025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0253" w:rsidRDefault="00360253" w:rsidP="00DF5729">
    <w:pPr>
      <w:jc w:val="center"/>
      <w:rPr>
        <w:sz w:val="2"/>
        <w:szCs w:val="2"/>
      </w:rPr>
    </w:pPr>
  </w:p>
  <w:p w:rsidR="00360253" w:rsidRDefault="00360253">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0253" w:rsidRDefault="00360253">
      <w:r>
        <w:separator/>
      </w:r>
    </w:p>
  </w:footnote>
  <w:footnote w:type="continuationSeparator" w:id="0">
    <w:p w:rsidR="00360253" w:rsidRDefault="0036025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0253" w:rsidRDefault="00360253" w:rsidP="00DF5729">
    <w:pPr>
      <w:jc w:val="center"/>
      <w:rPr>
        <w:sz w:val="2"/>
        <w:szCs w:val="2"/>
      </w:rPr>
    </w:pPr>
  </w:p>
  <w:p w:rsidR="00360253" w:rsidRDefault="00360253">
    <w:r>
      <w:rPr>
        <w:noProof/>
      </w:rPr>
      <w:pict>
        <v:group id="_x0000_s2049" style="position:absolute;margin-left:-4.9pt;margin-top:4.35pt;width:493.05pt;height:65.25pt;z-index:251660288" coordorigin="1418,680" coordsize="9861,1305">
          <v:shapetype id="_x0000_t202" coordsize="21600,21600" o:spt="202" path="m,l,21600r21600,l21600,xe">
            <v:stroke joinstyle="miter"/>
            <v:path gradientshapeok="t" o:connecttype="rect"/>
          </v:shapetype>
          <v:shape id="Text Box 17" o:spid="_x0000_s2050" type="#_x0000_t202" style="position:absolute;left:2279;top:821;width:9000;height:9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inset=",0">
              <w:txbxContent>
                <w:p w:rsidR="00360253" w:rsidRPr="002A36C4" w:rsidRDefault="00360253" w:rsidP="006D6D97">
                  <w:pPr>
                    <w:contextualSpacing/>
                    <w:jc w:val="right"/>
                    <w:rPr>
                      <w:i/>
                      <w:color w:val="333333"/>
                      <w:sz w:val="18"/>
                      <w:szCs w:val="18"/>
                      <w:lang w:val="en-US"/>
                    </w:rPr>
                  </w:pPr>
                  <w:r>
                    <w:rPr>
                      <w:rFonts w:ascii="Calibri" w:hAnsi="Calibri"/>
                      <w:i/>
                      <w:color w:val="333333"/>
                      <w:sz w:val="18"/>
                      <w:szCs w:val="18"/>
                      <w:lang w:val="en-US" w:eastAsia="en-US"/>
                    </w:rPr>
                    <w:t>mail</w:t>
                  </w:r>
                  <w:r w:rsidRPr="002A36C4">
                    <w:rPr>
                      <w:i/>
                      <w:color w:val="333333"/>
                      <w:sz w:val="18"/>
                      <w:szCs w:val="18"/>
                      <w:lang w:val="en-US"/>
                    </w:rPr>
                    <w:t>@</w:t>
                  </w:r>
                  <w:r>
                    <w:rPr>
                      <w:i/>
                      <w:color w:val="333333"/>
                      <w:sz w:val="18"/>
                      <w:szCs w:val="18"/>
                      <w:lang w:val="en-US"/>
                    </w:rPr>
                    <w:t>arm-ecogroup</w:t>
                  </w:r>
                  <w:r w:rsidRPr="002A36C4">
                    <w:rPr>
                      <w:i/>
                      <w:color w:val="333333"/>
                      <w:sz w:val="18"/>
                      <w:szCs w:val="18"/>
                      <w:lang w:val="en-US"/>
                    </w:rPr>
                    <w:t>.ru</w:t>
                  </w:r>
                </w:p>
                <w:p w:rsidR="00360253" w:rsidRPr="002A36C4" w:rsidRDefault="00360253" w:rsidP="006D6D97">
                  <w:pPr>
                    <w:contextualSpacing/>
                    <w:jc w:val="right"/>
                    <w:rPr>
                      <w:i/>
                      <w:color w:val="999999"/>
                      <w:sz w:val="18"/>
                      <w:szCs w:val="18"/>
                    </w:rPr>
                  </w:pPr>
                  <w:r w:rsidRPr="002A36C4">
                    <w:rPr>
                      <w:i/>
                      <w:color w:val="999999"/>
                      <w:sz w:val="18"/>
                      <w:szCs w:val="18"/>
                    </w:rPr>
                    <w:t xml:space="preserve">тел: </w:t>
                  </w:r>
                  <w:r w:rsidRPr="002A36C4">
                    <w:rPr>
                      <w:i/>
                      <w:color w:val="333333"/>
                      <w:sz w:val="18"/>
                      <w:szCs w:val="18"/>
                    </w:rPr>
                    <w:t>(</w:t>
                  </w:r>
                  <w:r>
                    <w:rPr>
                      <w:i/>
                      <w:color w:val="333333"/>
                      <w:sz w:val="18"/>
                      <w:szCs w:val="18"/>
                      <w:lang w:val="en-US"/>
                    </w:rPr>
                    <w:t>812</w:t>
                  </w:r>
                  <w:r w:rsidRPr="002A36C4">
                    <w:rPr>
                      <w:i/>
                      <w:color w:val="333333"/>
                      <w:sz w:val="18"/>
                      <w:szCs w:val="18"/>
                    </w:rPr>
                    <w:t xml:space="preserve">) </w:t>
                  </w:r>
                  <w:r>
                    <w:rPr>
                      <w:i/>
                      <w:color w:val="333333"/>
                      <w:sz w:val="18"/>
                      <w:szCs w:val="18"/>
                    </w:rPr>
                    <w:t>963-04-20</w:t>
                  </w:r>
                  <w:r w:rsidRPr="002A36C4">
                    <w:rPr>
                      <w:i/>
                      <w:color w:val="999999"/>
                      <w:sz w:val="18"/>
                      <w:szCs w:val="18"/>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2051" type="#_x0000_t75" alt="logo" style="position:absolute;left:1418;top:680;width:6270;height:1305;visibility:visible" wrapcoords="2274 248 1033 4717 310 8193 103 10676 52 12414 258 16138 -52 20110 -52 21352 775 21352 827 21352 1085 20110 1499 20110 2945 16883 8113 16138 21083 13407 21187 12166 21600 9186 21600 4717 20980 4469 3514 4221 3049 1490 2790 248 2274 248">
            <v:imagedata r:id="rId1" o:title=""/>
          </v:shape>
        </v:group>
      </w:pict>
    </w:r>
    <w:r>
      <w:rPr>
        <w:sz w:val="10"/>
        <w:szCs w:val="10"/>
      </w:rPr>
      <w:t xml:space="preserve"> </w:t>
    </w:r>
  </w:p>
  <w:p w:rsidR="00360253" w:rsidRDefault="00360253"/>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2"/>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B5D88"/>
    <w:rsid w:val="000F59EA"/>
    <w:rsid w:val="00185AD7"/>
    <w:rsid w:val="001C50DE"/>
    <w:rsid w:val="002328AA"/>
    <w:rsid w:val="002A36C4"/>
    <w:rsid w:val="002A3FB4"/>
    <w:rsid w:val="002F6C78"/>
    <w:rsid w:val="00360253"/>
    <w:rsid w:val="003818CD"/>
    <w:rsid w:val="00470855"/>
    <w:rsid w:val="00616E37"/>
    <w:rsid w:val="006C2CAC"/>
    <w:rsid w:val="006D6D97"/>
    <w:rsid w:val="00706E08"/>
    <w:rsid w:val="008A40F2"/>
    <w:rsid w:val="00CA5FB3"/>
    <w:rsid w:val="00DF5729"/>
    <w:rsid w:val="00FA058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88"/>
    <w:pPr>
      <w:widowControl w:val="0"/>
      <w:autoSpaceDE w:val="0"/>
      <w:autoSpaceDN w:val="0"/>
      <w:adjustRightInd w:val="0"/>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semiHidden/>
    <w:rsid w:val="00AF48B8"/>
    <w:rPr>
      <w:sz w:val="20"/>
      <w:szCs w:val="20"/>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semiHidden/>
    <w:rsid w:val="00AF48B8"/>
    <w:rPr>
      <w:sz w:val="20"/>
      <w:szCs w:val="20"/>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1"/>
    <w:uiPriority w:val="99"/>
    <w:rsid w:val="000B5D88"/>
  </w:style>
  <w:style w:type="character" w:customStyle="1" w:styleId="FootnoteTextChar">
    <w:name w:val="Footnote Text Char"/>
    <w:basedOn w:val="DefaultParagraphFont"/>
    <w:link w:val="FootnoteText"/>
    <w:uiPriority w:val="99"/>
    <w:semiHidden/>
    <w:rsid w:val="00AF48B8"/>
    <w:rPr>
      <w:sz w:val="20"/>
      <w:szCs w:val="20"/>
    </w:rPr>
  </w:style>
  <w:style w:type="character" w:styleId="FootnoteReference">
    <w:name w:val="footnote reference"/>
    <w:basedOn w:val="DefaultParagraphFont"/>
    <w:uiPriority w:val="99"/>
    <w:rsid w:val="000B5D88"/>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184750997">
      <w:marLeft w:val="0"/>
      <w:marRight w:val="0"/>
      <w:marTop w:val="0"/>
      <w:marBottom w:val="0"/>
      <w:divBdr>
        <w:top w:val="none" w:sz="0" w:space="0" w:color="auto"/>
        <w:left w:val="none" w:sz="0" w:space="0" w:color="auto"/>
        <w:bottom w:val="none" w:sz="0" w:space="0" w:color="auto"/>
        <w:right w:val="none" w:sz="0" w:space="0" w:color="auto"/>
      </w:divBdr>
    </w:div>
    <w:div w:id="184750998">
      <w:marLeft w:val="0"/>
      <w:marRight w:val="0"/>
      <w:marTop w:val="0"/>
      <w:marBottom w:val="0"/>
      <w:divBdr>
        <w:top w:val="none" w:sz="0" w:space="0" w:color="auto"/>
        <w:left w:val="none" w:sz="0" w:space="0" w:color="auto"/>
        <w:bottom w:val="none" w:sz="0" w:space="0" w:color="auto"/>
        <w:right w:val="none" w:sz="0" w:space="0" w:color="auto"/>
      </w:divBdr>
    </w:div>
    <w:div w:id="184750999">
      <w:marLeft w:val="0"/>
      <w:marRight w:val="0"/>
      <w:marTop w:val="0"/>
      <w:marBottom w:val="0"/>
      <w:divBdr>
        <w:top w:val="none" w:sz="0" w:space="0" w:color="auto"/>
        <w:left w:val="none" w:sz="0" w:space="0" w:color="auto"/>
        <w:bottom w:val="none" w:sz="0" w:space="0" w:color="auto"/>
        <w:right w:val="none" w:sz="0" w:space="0" w:color="auto"/>
      </w:divBdr>
    </w:div>
    <w:div w:id="184751000">
      <w:marLeft w:val="0"/>
      <w:marRight w:val="0"/>
      <w:marTop w:val="0"/>
      <w:marBottom w:val="0"/>
      <w:divBdr>
        <w:top w:val="none" w:sz="0" w:space="0" w:color="auto"/>
        <w:left w:val="none" w:sz="0" w:space="0" w:color="auto"/>
        <w:bottom w:val="none" w:sz="0" w:space="0" w:color="auto"/>
        <w:right w:val="none" w:sz="0" w:space="0" w:color="auto"/>
      </w:divBdr>
    </w:div>
    <w:div w:id="184751001">
      <w:marLeft w:val="0"/>
      <w:marRight w:val="0"/>
      <w:marTop w:val="0"/>
      <w:marBottom w:val="0"/>
      <w:divBdr>
        <w:top w:val="none" w:sz="0" w:space="0" w:color="auto"/>
        <w:left w:val="none" w:sz="0" w:space="0" w:color="auto"/>
        <w:bottom w:val="none" w:sz="0" w:space="0" w:color="auto"/>
        <w:right w:val="none" w:sz="0" w:space="0" w:color="auto"/>
      </w:divBdr>
    </w:div>
    <w:div w:id="18475100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8</Pages>
  <Words>3627</Words>
  <Characters>20676</Characters>
  <Application>Microsoft Office Outlook</Application>
  <DocSecurity>0</DocSecurity>
  <Lines>0</Lines>
  <Paragraphs>0</Paragraphs>
  <ScaleCrop>false</ScaleCrop>
  <Company>Арм-Экогрупп</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Зарегистрировано в Минюсте России 12 февраля 2016 г</dc:title>
  <dc:subject/>
  <dc:creator>Информ-аналит отдел</dc:creator>
  <cp:keywords/>
  <dc:description/>
  <cp:lastModifiedBy>Информ-аналит отдел</cp:lastModifiedBy>
  <cp:revision>2</cp:revision>
  <dcterms:created xsi:type="dcterms:W3CDTF">2016-02-22T22:37:00Z</dcterms:created>
  <dcterms:modified xsi:type="dcterms:W3CDTF">2016-02-22T22:37:00Z</dcterms:modified>
</cp:coreProperties>
</file>