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303" w:rsidRPr="00972805" w:rsidRDefault="00BA0303" w:rsidP="00972805">
      <w:pPr>
        <w:pStyle w:val="ConsPlusNormal"/>
        <w:outlineLvl w:val="0"/>
        <w:rPr>
          <w:sz w:val="22"/>
          <w:szCs w:val="22"/>
        </w:rPr>
      </w:pPr>
      <w:r w:rsidRPr="00972805">
        <w:rPr>
          <w:sz w:val="22"/>
          <w:szCs w:val="22"/>
        </w:rPr>
        <w:t xml:space="preserve">Зарегистрировано в Минюсте России 6 марта </w:t>
      </w:r>
      <w:smartTag w:uri="urn:schemas-microsoft-com:office:smarttags" w:element="metricconverter">
        <w:smartTagPr>
          <w:attr w:name="ProductID" w:val="2007 г"/>
        </w:smartTagPr>
        <w:r w:rsidRPr="00972805">
          <w:rPr>
            <w:sz w:val="22"/>
            <w:szCs w:val="22"/>
          </w:rPr>
          <w:t>2007 г</w:t>
        </w:r>
      </w:smartTag>
      <w:r w:rsidRPr="00972805">
        <w:rPr>
          <w:sz w:val="22"/>
          <w:szCs w:val="22"/>
        </w:rPr>
        <w:t>. N 9050</w:t>
      </w:r>
    </w:p>
    <w:p w:rsidR="00BA0303" w:rsidRPr="00972805" w:rsidRDefault="00BA0303" w:rsidP="00972805">
      <w:pPr>
        <w:pStyle w:val="ConsPlusNormal"/>
        <w:outlineLvl w:val="0"/>
        <w:rPr>
          <w:sz w:val="22"/>
          <w:szCs w:val="22"/>
        </w:rPr>
      </w:pPr>
    </w:p>
    <w:p w:rsidR="00BA0303" w:rsidRPr="00972805" w:rsidRDefault="00BA0303" w:rsidP="00972805">
      <w:pPr>
        <w:pStyle w:val="ConsPlusTitle"/>
        <w:jc w:val="center"/>
        <w:rPr>
          <w:sz w:val="22"/>
          <w:szCs w:val="22"/>
        </w:rPr>
      </w:pPr>
      <w:r w:rsidRPr="00972805">
        <w:rPr>
          <w:sz w:val="22"/>
          <w:szCs w:val="22"/>
        </w:rPr>
        <w:t>ФЕДЕРАЛЬНАЯ СЛУЖБА ПО ЭКОЛОГИЧЕСКОМУ, ТЕХНОЛОГИЧЕСКОМУ</w:t>
      </w:r>
    </w:p>
    <w:p w:rsidR="00BA0303" w:rsidRPr="00972805" w:rsidRDefault="00BA0303" w:rsidP="00972805">
      <w:pPr>
        <w:pStyle w:val="ConsPlusTitle"/>
        <w:jc w:val="center"/>
        <w:rPr>
          <w:sz w:val="22"/>
          <w:szCs w:val="22"/>
        </w:rPr>
      </w:pPr>
      <w:r w:rsidRPr="00972805">
        <w:rPr>
          <w:sz w:val="22"/>
          <w:szCs w:val="22"/>
        </w:rPr>
        <w:t>И АТОМНОМУ НАДЗОРУ</w:t>
      </w:r>
    </w:p>
    <w:p w:rsidR="00BA0303" w:rsidRPr="00972805" w:rsidRDefault="00BA0303" w:rsidP="00972805">
      <w:pPr>
        <w:pStyle w:val="ConsPlusTitle"/>
        <w:jc w:val="center"/>
        <w:rPr>
          <w:sz w:val="22"/>
          <w:szCs w:val="22"/>
        </w:rPr>
      </w:pPr>
    </w:p>
    <w:p w:rsidR="00BA0303" w:rsidRPr="00972805" w:rsidRDefault="00BA0303" w:rsidP="00972805">
      <w:pPr>
        <w:pStyle w:val="ConsPlusTitle"/>
        <w:jc w:val="center"/>
        <w:rPr>
          <w:sz w:val="22"/>
          <w:szCs w:val="22"/>
        </w:rPr>
      </w:pPr>
      <w:r w:rsidRPr="00972805">
        <w:rPr>
          <w:sz w:val="22"/>
          <w:szCs w:val="22"/>
        </w:rPr>
        <w:t>ПРИКАЗ</w:t>
      </w:r>
    </w:p>
    <w:p w:rsidR="00BA0303" w:rsidRPr="00972805" w:rsidRDefault="00BA0303" w:rsidP="00972805">
      <w:pPr>
        <w:pStyle w:val="ConsPlusTitle"/>
        <w:jc w:val="center"/>
        <w:rPr>
          <w:sz w:val="22"/>
          <w:szCs w:val="22"/>
        </w:rPr>
      </w:pPr>
      <w:r w:rsidRPr="00972805">
        <w:rPr>
          <w:sz w:val="22"/>
          <w:szCs w:val="22"/>
        </w:rPr>
        <w:t xml:space="preserve">от 26 декабря </w:t>
      </w:r>
      <w:smartTag w:uri="urn:schemas-microsoft-com:office:smarttags" w:element="metricconverter">
        <w:smartTagPr>
          <w:attr w:name="ProductID" w:val="2006 г"/>
        </w:smartTagPr>
        <w:r w:rsidRPr="00972805">
          <w:rPr>
            <w:sz w:val="22"/>
            <w:szCs w:val="22"/>
          </w:rPr>
          <w:t>2006 г</w:t>
        </w:r>
      </w:smartTag>
      <w:r w:rsidRPr="00972805">
        <w:rPr>
          <w:sz w:val="22"/>
          <w:szCs w:val="22"/>
        </w:rPr>
        <w:t>. N 1128</w:t>
      </w:r>
    </w:p>
    <w:p w:rsidR="00BA0303" w:rsidRPr="00972805" w:rsidRDefault="00BA0303" w:rsidP="00972805">
      <w:pPr>
        <w:pStyle w:val="ConsPlusTitle"/>
        <w:jc w:val="center"/>
        <w:rPr>
          <w:sz w:val="22"/>
          <w:szCs w:val="22"/>
        </w:rPr>
      </w:pPr>
    </w:p>
    <w:p w:rsidR="00BA0303" w:rsidRPr="00972805" w:rsidRDefault="00BA0303" w:rsidP="00972805">
      <w:pPr>
        <w:pStyle w:val="ConsPlusTitle"/>
        <w:jc w:val="center"/>
        <w:rPr>
          <w:sz w:val="22"/>
          <w:szCs w:val="22"/>
        </w:rPr>
      </w:pPr>
      <w:r w:rsidRPr="00972805">
        <w:rPr>
          <w:sz w:val="22"/>
          <w:szCs w:val="22"/>
        </w:rPr>
        <w:t>ОБ УТВЕРЖДЕНИИ И ВВЕДЕНИИ В ДЕЙСТВИЕ ТРЕБОВАНИЙ</w:t>
      </w:r>
    </w:p>
    <w:p w:rsidR="00BA0303" w:rsidRPr="00972805" w:rsidRDefault="00BA0303" w:rsidP="00972805">
      <w:pPr>
        <w:pStyle w:val="ConsPlusTitle"/>
        <w:jc w:val="center"/>
        <w:rPr>
          <w:sz w:val="22"/>
          <w:szCs w:val="22"/>
        </w:rPr>
      </w:pPr>
      <w:r w:rsidRPr="00972805">
        <w:rPr>
          <w:sz w:val="22"/>
          <w:szCs w:val="22"/>
        </w:rPr>
        <w:t>К СОСТАВУ И ПОРЯДКУ ВЕДЕНИЯ ИСПОЛНИТЕЛЬНОЙ ДОКУМЕНТАЦИИ</w:t>
      </w:r>
    </w:p>
    <w:p w:rsidR="00BA0303" w:rsidRPr="00972805" w:rsidRDefault="00BA0303" w:rsidP="00972805">
      <w:pPr>
        <w:pStyle w:val="ConsPlusTitle"/>
        <w:jc w:val="center"/>
        <w:rPr>
          <w:sz w:val="22"/>
          <w:szCs w:val="22"/>
        </w:rPr>
      </w:pPr>
      <w:r w:rsidRPr="00972805">
        <w:rPr>
          <w:sz w:val="22"/>
          <w:szCs w:val="22"/>
        </w:rPr>
        <w:t>ПРИ СТРОИТЕЛЬСТВЕ, РЕКОНСТРУКЦИИ, КАПИТАЛЬНОМ РЕМОНТЕ</w:t>
      </w:r>
    </w:p>
    <w:p w:rsidR="00BA0303" w:rsidRPr="00972805" w:rsidRDefault="00BA0303" w:rsidP="00972805">
      <w:pPr>
        <w:pStyle w:val="ConsPlusTitle"/>
        <w:jc w:val="center"/>
        <w:rPr>
          <w:sz w:val="22"/>
          <w:szCs w:val="22"/>
        </w:rPr>
      </w:pPr>
      <w:r w:rsidRPr="00972805">
        <w:rPr>
          <w:sz w:val="22"/>
          <w:szCs w:val="22"/>
        </w:rPr>
        <w:t>ОБЪЕКТОВ КАПИТАЛЬНОГО СТРОИТЕЛЬСТВА И ТРЕБОВАНИЙ,</w:t>
      </w:r>
    </w:p>
    <w:p w:rsidR="00BA0303" w:rsidRPr="00972805" w:rsidRDefault="00BA0303" w:rsidP="00972805">
      <w:pPr>
        <w:pStyle w:val="ConsPlusTitle"/>
        <w:jc w:val="center"/>
        <w:rPr>
          <w:sz w:val="22"/>
          <w:szCs w:val="22"/>
        </w:rPr>
      </w:pPr>
      <w:r w:rsidRPr="00972805">
        <w:rPr>
          <w:sz w:val="22"/>
          <w:szCs w:val="22"/>
        </w:rPr>
        <w:t>ПРЕДЪЯВЛЯЕМЫХ К АКТАМ ОСВИДЕТЕЛЬСТВОВАНИЯ</w:t>
      </w:r>
    </w:p>
    <w:p w:rsidR="00BA0303" w:rsidRPr="00972805" w:rsidRDefault="00BA0303" w:rsidP="00972805">
      <w:pPr>
        <w:pStyle w:val="ConsPlusTitle"/>
        <w:jc w:val="center"/>
        <w:rPr>
          <w:sz w:val="22"/>
          <w:szCs w:val="22"/>
        </w:rPr>
      </w:pPr>
      <w:r w:rsidRPr="00972805">
        <w:rPr>
          <w:sz w:val="22"/>
          <w:szCs w:val="22"/>
        </w:rPr>
        <w:t>РАБОТ, КОНСТРУКЦИЙ, УЧАСТКОВ СЕТЕЙ</w:t>
      </w:r>
    </w:p>
    <w:p w:rsidR="00BA0303" w:rsidRPr="00972805" w:rsidRDefault="00BA0303" w:rsidP="00972805">
      <w:pPr>
        <w:pStyle w:val="ConsPlusTitle"/>
        <w:jc w:val="center"/>
        <w:rPr>
          <w:sz w:val="22"/>
          <w:szCs w:val="22"/>
        </w:rPr>
      </w:pPr>
      <w:r w:rsidRPr="00972805">
        <w:rPr>
          <w:sz w:val="22"/>
          <w:szCs w:val="22"/>
        </w:rPr>
        <w:t>ИНЖЕНЕРНО-ТЕХНИЧЕСКОГО ОБЕСПЕЧЕНИЯ</w:t>
      </w: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center"/>
        <w:rPr>
          <w:sz w:val="22"/>
          <w:szCs w:val="22"/>
        </w:rPr>
      </w:pPr>
    </w:p>
    <w:p w:rsidR="00BA0303" w:rsidRPr="00972805" w:rsidRDefault="00BA0303" w:rsidP="00972805">
      <w:pPr>
        <w:pStyle w:val="ConsPlusNormal"/>
        <w:ind w:firstLine="540"/>
        <w:jc w:val="both"/>
        <w:rPr>
          <w:sz w:val="22"/>
          <w:szCs w:val="22"/>
        </w:rPr>
      </w:pPr>
      <w:r w:rsidRPr="00972805">
        <w:rPr>
          <w:sz w:val="22"/>
          <w:szCs w:val="22"/>
        </w:rPr>
        <w:t>Приказываю:</w:t>
      </w:r>
    </w:p>
    <w:p w:rsidR="00BA0303" w:rsidRPr="00972805" w:rsidRDefault="00BA0303" w:rsidP="00972805">
      <w:pPr>
        <w:pStyle w:val="ConsPlusNormal"/>
        <w:ind w:firstLine="540"/>
        <w:jc w:val="both"/>
        <w:rPr>
          <w:sz w:val="22"/>
          <w:szCs w:val="22"/>
        </w:rPr>
      </w:pPr>
      <w:r w:rsidRPr="00972805">
        <w:rPr>
          <w:sz w:val="22"/>
          <w:szCs w:val="22"/>
        </w:rPr>
        <w:t xml:space="preserve">Утвердить и ввести в действие прилагаемые </w:t>
      </w:r>
      <w:hyperlink w:anchor="Par38" w:tooltip="ТРЕБОВАНИЯ" w:history="1">
        <w:r w:rsidRPr="00972805">
          <w:rPr>
            <w:sz w:val="22"/>
            <w:szCs w:val="22"/>
          </w:rPr>
          <w:t>Требования</w:t>
        </w:r>
      </w:hyperlink>
      <w:r w:rsidRPr="00972805">
        <w:rPr>
          <w:sz w:val="22"/>
          <w:szCs w:val="22"/>
        </w:rPr>
        <w:t xml:space="preserve">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(РД-11-02-2006).</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jc w:val="right"/>
        <w:rPr>
          <w:sz w:val="22"/>
          <w:szCs w:val="22"/>
        </w:rPr>
      </w:pPr>
      <w:r w:rsidRPr="00972805">
        <w:rPr>
          <w:sz w:val="22"/>
          <w:szCs w:val="22"/>
        </w:rPr>
        <w:t>Руководитель</w:t>
      </w:r>
    </w:p>
    <w:p w:rsidR="00BA0303" w:rsidRPr="00972805" w:rsidRDefault="00BA0303" w:rsidP="00972805">
      <w:pPr>
        <w:pStyle w:val="ConsPlusNormal"/>
        <w:jc w:val="right"/>
        <w:rPr>
          <w:sz w:val="22"/>
          <w:szCs w:val="22"/>
        </w:rPr>
      </w:pPr>
      <w:r w:rsidRPr="00972805">
        <w:rPr>
          <w:sz w:val="22"/>
          <w:szCs w:val="22"/>
        </w:rPr>
        <w:t>К.Б.ПУЛИКОВСКИЙ</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jc w:val="right"/>
        <w:outlineLvl w:val="0"/>
        <w:rPr>
          <w:sz w:val="22"/>
          <w:szCs w:val="22"/>
        </w:rPr>
      </w:pPr>
      <w:r w:rsidRPr="00972805">
        <w:rPr>
          <w:sz w:val="22"/>
          <w:szCs w:val="22"/>
        </w:rPr>
        <w:t>Утверждены</w:t>
      </w:r>
    </w:p>
    <w:p w:rsidR="00BA0303" w:rsidRPr="00972805" w:rsidRDefault="00BA0303" w:rsidP="00972805">
      <w:pPr>
        <w:pStyle w:val="ConsPlusNormal"/>
        <w:jc w:val="right"/>
        <w:rPr>
          <w:sz w:val="22"/>
          <w:szCs w:val="22"/>
        </w:rPr>
      </w:pPr>
      <w:r w:rsidRPr="00972805">
        <w:rPr>
          <w:sz w:val="22"/>
          <w:szCs w:val="22"/>
        </w:rPr>
        <w:t>Приказом</w:t>
      </w:r>
    </w:p>
    <w:p w:rsidR="00BA0303" w:rsidRPr="00972805" w:rsidRDefault="00BA0303" w:rsidP="00972805">
      <w:pPr>
        <w:pStyle w:val="ConsPlusNormal"/>
        <w:jc w:val="right"/>
        <w:rPr>
          <w:sz w:val="22"/>
          <w:szCs w:val="22"/>
        </w:rPr>
      </w:pPr>
      <w:r w:rsidRPr="00972805">
        <w:rPr>
          <w:sz w:val="22"/>
          <w:szCs w:val="22"/>
        </w:rPr>
        <w:t>Федеральной службы</w:t>
      </w:r>
    </w:p>
    <w:p w:rsidR="00BA0303" w:rsidRPr="00972805" w:rsidRDefault="00BA0303" w:rsidP="00972805">
      <w:pPr>
        <w:pStyle w:val="ConsPlusNormal"/>
        <w:jc w:val="right"/>
        <w:rPr>
          <w:sz w:val="22"/>
          <w:szCs w:val="22"/>
        </w:rPr>
      </w:pPr>
      <w:r w:rsidRPr="00972805">
        <w:rPr>
          <w:sz w:val="22"/>
          <w:szCs w:val="22"/>
        </w:rPr>
        <w:t>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w:t>
      </w:r>
    </w:p>
    <w:p w:rsidR="00BA0303" w:rsidRPr="00972805" w:rsidRDefault="00BA0303" w:rsidP="00972805">
      <w:pPr>
        <w:pStyle w:val="ConsPlusNormal"/>
        <w:jc w:val="right"/>
        <w:rPr>
          <w:sz w:val="22"/>
          <w:szCs w:val="22"/>
        </w:rPr>
      </w:pPr>
      <w:r w:rsidRPr="00972805">
        <w:rPr>
          <w:sz w:val="22"/>
          <w:szCs w:val="22"/>
        </w:rPr>
        <w:t>и атомному надзору</w:t>
      </w:r>
    </w:p>
    <w:p w:rsidR="00BA0303" w:rsidRPr="00972805" w:rsidRDefault="00BA0303" w:rsidP="00972805">
      <w:pPr>
        <w:pStyle w:val="ConsPlusNormal"/>
        <w:jc w:val="right"/>
        <w:rPr>
          <w:sz w:val="22"/>
          <w:szCs w:val="22"/>
        </w:rPr>
      </w:pPr>
      <w:r w:rsidRPr="00972805">
        <w:rPr>
          <w:sz w:val="22"/>
          <w:szCs w:val="22"/>
        </w:rPr>
        <w:t xml:space="preserve">от 26 декабря </w:t>
      </w:r>
      <w:smartTag w:uri="urn:schemas-microsoft-com:office:smarttags" w:element="metricconverter">
        <w:smartTagPr>
          <w:attr w:name="ProductID" w:val="2006 г"/>
        </w:smartTagPr>
        <w:r w:rsidRPr="00972805">
          <w:rPr>
            <w:sz w:val="22"/>
            <w:szCs w:val="22"/>
          </w:rPr>
          <w:t>2006 г</w:t>
        </w:r>
      </w:smartTag>
      <w:r w:rsidRPr="00972805">
        <w:rPr>
          <w:sz w:val="22"/>
          <w:szCs w:val="22"/>
        </w:rPr>
        <w:t>. N 1128</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Title"/>
        <w:jc w:val="center"/>
        <w:rPr>
          <w:sz w:val="22"/>
          <w:szCs w:val="22"/>
        </w:rPr>
      </w:pPr>
      <w:bookmarkStart w:id="0" w:name="Par38"/>
      <w:bookmarkEnd w:id="0"/>
      <w:r w:rsidRPr="00972805">
        <w:rPr>
          <w:sz w:val="22"/>
          <w:szCs w:val="22"/>
        </w:rPr>
        <w:t>ТРЕБОВАНИЯ</w:t>
      </w:r>
    </w:p>
    <w:p w:rsidR="00BA0303" w:rsidRPr="00972805" w:rsidRDefault="00BA0303" w:rsidP="00972805">
      <w:pPr>
        <w:pStyle w:val="ConsPlusTitle"/>
        <w:jc w:val="center"/>
        <w:rPr>
          <w:sz w:val="22"/>
          <w:szCs w:val="22"/>
        </w:rPr>
      </w:pPr>
      <w:r w:rsidRPr="00972805">
        <w:rPr>
          <w:sz w:val="22"/>
          <w:szCs w:val="22"/>
        </w:rPr>
        <w:t>К СОСТАВУ И ПОРЯДКУ ВЕДЕНИЯ ИСПОЛНИТЕЛЬНОЙ ДОКУМЕНТАЦИИ</w:t>
      </w:r>
    </w:p>
    <w:p w:rsidR="00BA0303" w:rsidRPr="00972805" w:rsidRDefault="00BA0303" w:rsidP="00972805">
      <w:pPr>
        <w:pStyle w:val="ConsPlusTitle"/>
        <w:jc w:val="center"/>
        <w:rPr>
          <w:sz w:val="22"/>
          <w:szCs w:val="22"/>
        </w:rPr>
      </w:pPr>
      <w:r w:rsidRPr="00972805">
        <w:rPr>
          <w:sz w:val="22"/>
          <w:szCs w:val="22"/>
        </w:rPr>
        <w:t>ПРИ СТРОИТЕЛЬСТВЕ, РЕКОНСТРУКЦИИ, КАПИТАЛЬНОМ РЕМОНТЕ</w:t>
      </w:r>
    </w:p>
    <w:p w:rsidR="00BA0303" w:rsidRPr="00972805" w:rsidRDefault="00BA0303" w:rsidP="00972805">
      <w:pPr>
        <w:pStyle w:val="ConsPlusTitle"/>
        <w:jc w:val="center"/>
        <w:rPr>
          <w:sz w:val="22"/>
          <w:szCs w:val="22"/>
        </w:rPr>
      </w:pPr>
      <w:r w:rsidRPr="00972805">
        <w:rPr>
          <w:sz w:val="22"/>
          <w:szCs w:val="22"/>
        </w:rPr>
        <w:t>ОБЪЕКТОВ КАПИТАЛЬНОГО СТРОИТЕЛЬСТВА И ТРЕБОВАНИЯ,</w:t>
      </w:r>
    </w:p>
    <w:p w:rsidR="00BA0303" w:rsidRPr="00972805" w:rsidRDefault="00BA0303" w:rsidP="00972805">
      <w:pPr>
        <w:pStyle w:val="ConsPlusTitle"/>
        <w:jc w:val="center"/>
        <w:rPr>
          <w:sz w:val="22"/>
          <w:szCs w:val="22"/>
        </w:rPr>
      </w:pPr>
      <w:r w:rsidRPr="00972805">
        <w:rPr>
          <w:sz w:val="22"/>
          <w:szCs w:val="22"/>
        </w:rPr>
        <w:t>ПРЕДЪЯВЛЯЕМЫЕ К АКТАМ ОСВИДЕТЕЛЬСТВОВАНИЯ</w:t>
      </w:r>
    </w:p>
    <w:p w:rsidR="00BA0303" w:rsidRPr="00972805" w:rsidRDefault="00BA0303" w:rsidP="00972805">
      <w:pPr>
        <w:pStyle w:val="ConsPlusTitle"/>
        <w:jc w:val="center"/>
        <w:rPr>
          <w:sz w:val="22"/>
          <w:szCs w:val="22"/>
        </w:rPr>
      </w:pPr>
      <w:r w:rsidRPr="00972805">
        <w:rPr>
          <w:sz w:val="22"/>
          <w:szCs w:val="22"/>
        </w:rPr>
        <w:t>РАБОТ, КОНСТРУКЦИЙ, УЧАСТКОВ СЕТЕЙ</w:t>
      </w:r>
    </w:p>
    <w:p w:rsidR="00BA0303" w:rsidRPr="00972805" w:rsidRDefault="00BA0303" w:rsidP="00972805">
      <w:pPr>
        <w:pStyle w:val="ConsPlusTitle"/>
        <w:jc w:val="center"/>
        <w:rPr>
          <w:sz w:val="22"/>
          <w:szCs w:val="22"/>
        </w:rPr>
      </w:pPr>
      <w:r w:rsidRPr="00972805">
        <w:rPr>
          <w:sz w:val="22"/>
          <w:szCs w:val="22"/>
        </w:rPr>
        <w:t>ИНЖЕНЕРНО-ТЕХНИЧЕСКОГО ОБЕСПЕЧЕНИЯ</w:t>
      </w:r>
    </w:p>
    <w:p w:rsidR="00BA0303" w:rsidRPr="00972805" w:rsidRDefault="00BA0303" w:rsidP="00972805">
      <w:pPr>
        <w:pStyle w:val="ConsPlusTitle"/>
        <w:jc w:val="center"/>
        <w:rPr>
          <w:sz w:val="22"/>
          <w:szCs w:val="22"/>
        </w:rPr>
      </w:pPr>
      <w:r w:rsidRPr="00972805">
        <w:rPr>
          <w:sz w:val="22"/>
          <w:szCs w:val="22"/>
        </w:rPr>
        <w:t>РД-11-02-2006</w:t>
      </w: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jc w:val="center"/>
        <w:outlineLvl w:val="1"/>
        <w:rPr>
          <w:sz w:val="22"/>
          <w:szCs w:val="22"/>
        </w:rPr>
      </w:pPr>
      <w:r w:rsidRPr="00972805">
        <w:rPr>
          <w:sz w:val="22"/>
          <w:szCs w:val="22"/>
        </w:rPr>
        <w:t>I. ОБЩИЕ ПОЛОЖЕНИЯ</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ind w:firstLine="540"/>
        <w:jc w:val="both"/>
        <w:rPr>
          <w:sz w:val="22"/>
          <w:szCs w:val="22"/>
        </w:rPr>
      </w:pPr>
      <w:r w:rsidRPr="00972805">
        <w:rPr>
          <w:sz w:val="22"/>
          <w:szCs w:val="22"/>
        </w:rPr>
        <w:t xml:space="preserve">1. Настоящие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(далее - Требования) разработаны в соответствии с Градостроительным кодексом Российской Федерации (Собрание законодательства Российской Федерации, 2005, N 1, ст. 16; N 30, ст. 3128; 2006, N 1, ст. 10, ст. 21; N 23, ст. 2380; N 31, ст. 3442; N 50, ст. 5279; N 52, ст. 5498; 2007, N 1, ст. 21; N 21, ст. 2455; N 31, ст. 4012; N 45, ст. 5417; N 46, ст. 5553; N 50, ст. 6237; 2008, N 20, ст. 2251, ст. 2260; N 29, ст. 3418; N 30, ст. 3604, ст. 3616; N 52, ст. 6236; 2009, N 1, ст. 17; N 29, ст. 3601; N 48, ст. 5711; N 52, ст. 6419; 2010, N 31, ст. 4195, ст. 4209; N 48, ст. 6246; N 49, ст. 6410; 2011, N 13, ст. 1688; N 17, ст. 2310; N 27, ст. 3880; N 29, ст. 4281, ст. 4291; N 30, ст. 4563, ст. 4572, ст. 4590, ст. 4591, ст. 4594, ст. 4605; N 49, ст. 7015, ст. 7042; N 50, ст. 7343; 2012, N 26, ст. 3446; N 30, ст. 4171; N 31, ст. 4322; N 47, ст. 6390; N 53, ст. 7614, ст. 7619, ст. 7643; 2013, N 9, ст. 873, ст. 874; N 14, ст. 1651; N 23, ст. 2871; N 27, ст. 3477, ст. 3480; N 30, ст. 4040, 4080; N 43, ст. 5452; N 52, ст. 6961, ст. 6983; 2014, N 14, ст. 1557; N 16, ст. 1837; N 19, ст. 2336; N 26, ст. 3377, ст. 3386, ст. 3387; N 30, ст. 4218, ст. 4220, ст. 4225; N 42, ст. 5615; N 43, ст. 5799, ст. 5804; N 48, ст. 6640; 2015, N 1, ст. 9, ст. 11, ст. 38, ст. 52, ст. 72, ст. 86; N 27, ст. 3967; N 29, ст. 4339, ст. 4342, ст. 4378), постановлением Правительства Российской Федерации от 1 февраля </w:t>
      </w:r>
      <w:smartTag w:uri="urn:schemas-microsoft-com:office:smarttags" w:element="metricconverter">
        <w:smartTagPr>
          <w:attr w:name="ProductID" w:val="2006 г"/>
        </w:smartTagPr>
        <w:r w:rsidRPr="00972805">
          <w:rPr>
            <w:sz w:val="22"/>
            <w:szCs w:val="22"/>
          </w:rPr>
          <w:t>2006 г</w:t>
        </w:r>
      </w:smartTag>
      <w:r w:rsidRPr="00972805">
        <w:rPr>
          <w:sz w:val="22"/>
          <w:szCs w:val="22"/>
        </w:rPr>
        <w:t>. 54 "Об осуществлении государственного строительного надзора в Российской Федерации" (Собрание законодательства Российской Федерации, 2006, N 7, ст. 774; 2008, N 8, ст. 744; 2009, N 11, ст. 1304; 2011, N 7, ст. 979; N 18, ст. 2645; 2012, N 7, ст. 864; 2013, N 24, ст. 2999; N 30, ст. 4119; 2014, N 19, ст. 2421).</w:t>
      </w:r>
    </w:p>
    <w:p w:rsidR="00BA0303" w:rsidRPr="00972805" w:rsidRDefault="00BA0303" w:rsidP="00972805">
      <w:pPr>
        <w:pStyle w:val="ConsPlusNormal"/>
        <w:jc w:val="both"/>
        <w:rPr>
          <w:sz w:val="22"/>
          <w:szCs w:val="22"/>
        </w:rPr>
      </w:pPr>
      <w:r w:rsidRPr="00972805">
        <w:rPr>
          <w:sz w:val="22"/>
          <w:szCs w:val="22"/>
        </w:rPr>
        <w:t>(п. 1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2. Настоящие Требования определяют состав и порядок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p w:rsidR="00BA0303" w:rsidRPr="00972805" w:rsidRDefault="00BA0303" w:rsidP="00972805">
      <w:pPr>
        <w:pStyle w:val="ConsPlusNormal"/>
        <w:jc w:val="both"/>
        <w:rPr>
          <w:sz w:val="22"/>
          <w:szCs w:val="22"/>
        </w:rPr>
      </w:pPr>
      <w:r w:rsidRPr="00972805">
        <w:rPr>
          <w:sz w:val="22"/>
          <w:szCs w:val="22"/>
        </w:rPr>
        <w:t>(п. 2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3. Исполнительная документация представляет собой текстовые и графические материалы, отражающие фактическое исполнение проектных решений и фактическое положение объектов капитального строительства и их элементов в процессе строительства, реконструкции, капитального ремонта объектов капитального строительства по мере завершения определенных в проектной документации работ.</w:t>
      </w:r>
    </w:p>
    <w:p w:rsidR="00BA0303" w:rsidRPr="00972805" w:rsidRDefault="00BA0303" w:rsidP="00972805">
      <w:pPr>
        <w:pStyle w:val="ConsPlusNormal"/>
        <w:ind w:firstLine="540"/>
        <w:jc w:val="both"/>
        <w:rPr>
          <w:sz w:val="22"/>
          <w:szCs w:val="22"/>
        </w:rPr>
      </w:pPr>
      <w:r w:rsidRPr="00972805">
        <w:rPr>
          <w:sz w:val="22"/>
          <w:szCs w:val="22"/>
        </w:rPr>
        <w:t>4. Исполнительная документация подлежит хранению у застройщика или технического заказчика до проведения органом государственного строительного надзора проверки законченного строительством, реконструкцией объекта капитального строительства. На время проведения проверки законченного строительством, реконструкцией объекта капитального строительства исполнительная документация в полном объеме передается застройщиком или техническим заказчиком в орган государственного строительного надзора. После выдачи органом государственного строительного надзора заключения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(далее - заключение о соответствии), исполнительная документация передается застройщику на постоянное хранение не позднее пяти рабочих дней после выдачи заключения о соответствии.</w:t>
      </w:r>
    </w:p>
    <w:p w:rsidR="00BA0303" w:rsidRPr="00972805" w:rsidRDefault="00BA0303" w:rsidP="00972805">
      <w:pPr>
        <w:pStyle w:val="ConsPlusNormal"/>
        <w:jc w:val="both"/>
        <w:rPr>
          <w:sz w:val="22"/>
          <w:szCs w:val="22"/>
        </w:rPr>
      </w:pPr>
      <w:r w:rsidRPr="00972805">
        <w:rPr>
          <w:sz w:val="22"/>
          <w:szCs w:val="22"/>
        </w:rPr>
        <w:t>(п. 4 в ред. Приказа Ростехнадзора от 26.10.2015 N 428)</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jc w:val="center"/>
        <w:outlineLvl w:val="1"/>
        <w:rPr>
          <w:sz w:val="22"/>
          <w:szCs w:val="22"/>
        </w:rPr>
      </w:pPr>
      <w:r w:rsidRPr="00972805">
        <w:rPr>
          <w:sz w:val="22"/>
          <w:szCs w:val="22"/>
        </w:rPr>
        <w:t>II. ПОРЯДОК ВЕДЕНИЯ ИСПОЛНИТЕЛЬНОЙ ДОКУМЕНТАЦИИ</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ind w:firstLine="540"/>
        <w:jc w:val="both"/>
        <w:rPr>
          <w:sz w:val="22"/>
          <w:szCs w:val="22"/>
        </w:rPr>
      </w:pPr>
      <w:r w:rsidRPr="00972805">
        <w:rPr>
          <w:sz w:val="22"/>
          <w:szCs w:val="22"/>
        </w:rPr>
        <w:t>5. Исполнительная документация ведется лицом, осуществляющим строительство. В состав исполнительной документации включаются текстовые и графические материалы, приведенные в настоящей главе.</w:t>
      </w:r>
    </w:p>
    <w:p w:rsidR="00BA0303" w:rsidRPr="00972805" w:rsidRDefault="00BA0303" w:rsidP="00972805">
      <w:pPr>
        <w:pStyle w:val="ConsPlusNormal"/>
        <w:ind w:firstLine="540"/>
        <w:jc w:val="both"/>
        <w:rPr>
          <w:sz w:val="22"/>
          <w:szCs w:val="22"/>
        </w:rPr>
      </w:pPr>
      <w:r w:rsidRPr="00972805">
        <w:rPr>
          <w:sz w:val="22"/>
          <w:szCs w:val="22"/>
        </w:rPr>
        <w:t xml:space="preserve">5.1. Акты освидетельствования геодезической разбивочной основы объекта капитального строительства оформляются по образцу, приведенному в </w:t>
      </w:r>
      <w:hyperlink w:anchor="Par177" w:tooltip="                                    АКТ" w:history="1">
        <w:r w:rsidRPr="00972805">
          <w:rPr>
            <w:sz w:val="22"/>
            <w:szCs w:val="22"/>
          </w:rPr>
          <w:t>Приложении 1</w:t>
        </w:r>
      </w:hyperlink>
      <w:r w:rsidRPr="00972805">
        <w:rPr>
          <w:sz w:val="22"/>
          <w:szCs w:val="22"/>
        </w:rPr>
        <w:t>.</w:t>
      </w:r>
    </w:p>
    <w:p w:rsidR="00BA0303" w:rsidRPr="00972805" w:rsidRDefault="00BA0303" w:rsidP="00972805">
      <w:pPr>
        <w:pStyle w:val="ConsPlusNormal"/>
        <w:ind w:firstLine="540"/>
        <w:jc w:val="both"/>
        <w:rPr>
          <w:sz w:val="22"/>
          <w:szCs w:val="22"/>
        </w:rPr>
      </w:pPr>
      <w:r w:rsidRPr="00972805">
        <w:rPr>
          <w:sz w:val="22"/>
          <w:szCs w:val="22"/>
        </w:rPr>
        <w:t xml:space="preserve">5.2. Акты разбивки осей объекта капитального строительства на местности оформляются по образцу, приведенному в </w:t>
      </w:r>
      <w:hyperlink w:anchor="Par350" w:tooltip="                                    АКТ" w:history="1">
        <w:r w:rsidRPr="00972805">
          <w:rPr>
            <w:sz w:val="22"/>
            <w:szCs w:val="22"/>
          </w:rPr>
          <w:t>Приложении 2</w:t>
        </w:r>
      </w:hyperlink>
      <w:r w:rsidRPr="00972805">
        <w:rPr>
          <w:sz w:val="22"/>
          <w:szCs w:val="22"/>
        </w:rPr>
        <w:t>.</w:t>
      </w:r>
    </w:p>
    <w:p w:rsidR="00BA0303" w:rsidRPr="00972805" w:rsidRDefault="00BA0303" w:rsidP="00972805">
      <w:pPr>
        <w:pStyle w:val="ConsPlusNormal"/>
        <w:ind w:firstLine="540"/>
        <w:jc w:val="both"/>
        <w:rPr>
          <w:sz w:val="22"/>
          <w:szCs w:val="22"/>
        </w:rPr>
      </w:pPr>
      <w:r w:rsidRPr="00972805">
        <w:rPr>
          <w:sz w:val="22"/>
          <w:szCs w:val="22"/>
        </w:rPr>
        <w:t>5.3. Освидетельствование работ, которые оказывают влияние на безопасность объекта капитального строительства и в соответствии с технологией строительства, реконструкции, капитального ремонта контроль за выполнением которых не может быть проведен после выполнения других работ (далее - скрытые работы), оформляется актами освидетельствования скрытых работ по образцу, приведенному в приложении N 3. Перечень скрытых работ, подлежащих освидетельствованию, определяется проектной и рабочей документацией.</w:t>
      </w:r>
      <w:r>
        <w:rPr>
          <w:sz w:val="22"/>
          <w:szCs w:val="22"/>
        </w:rPr>
        <w:t xml:space="preserve"> </w:t>
      </w:r>
      <w:r w:rsidRPr="00972805">
        <w:rPr>
          <w:sz w:val="22"/>
          <w:szCs w:val="22"/>
        </w:rPr>
        <w:t>(п. 5.3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5.4. Освидетельствование строительных конструкций,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инженерно-технического обеспечения (далее - ответственные конструкции), оформляется актами освидетельствования ответственных конструкций по образцу, приведенному в приложении N 4. Перечень ответственных конструкций, подлежащих освидетельствованию, определяется проектной и рабочей документацией.</w:t>
      </w:r>
    </w:p>
    <w:p w:rsidR="00BA0303" w:rsidRPr="00972805" w:rsidRDefault="00BA0303" w:rsidP="00972805">
      <w:pPr>
        <w:pStyle w:val="ConsPlusNormal"/>
        <w:jc w:val="both"/>
        <w:rPr>
          <w:sz w:val="22"/>
          <w:szCs w:val="22"/>
        </w:rPr>
      </w:pPr>
      <w:r w:rsidRPr="00972805">
        <w:rPr>
          <w:sz w:val="22"/>
          <w:szCs w:val="22"/>
        </w:rPr>
        <w:t>(п. 5.4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5.5. Освидетельствование участков сетей инженерно-технического обеспечения,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инженерно-технического обеспечения, оформляется актами освидетельствования участков сетей инженерно-технического обеспечения по образцу, приведенному в приложении N 5. Перечень участков сетей инженерно-технического обеспечения, подлежащих освидетельствованию, определяется проектной и рабочей документацией.</w:t>
      </w:r>
      <w:r>
        <w:rPr>
          <w:sz w:val="22"/>
          <w:szCs w:val="22"/>
        </w:rPr>
        <w:t xml:space="preserve"> </w:t>
      </w:r>
      <w:r w:rsidRPr="00972805">
        <w:rPr>
          <w:sz w:val="22"/>
          <w:szCs w:val="22"/>
        </w:rPr>
        <w:t>(п. 5.5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5.6. Комплект рабочих чертежей с надписями о соответствии выполненных в натуре работ этим чертежам, сделанными лицами, ответственными за производство строительно-монтажных работ на основании распорядительного документа (приказа), подтверждающего полномочия лица.</w:t>
      </w:r>
      <w:r>
        <w:rPr>
          <w:sz w:val="22"/>
          <w:szCs w:val="22"/>
        </w:rPr>
        <w:t xml:space="preserve"> </w:t>
      </w:r>
      <w:r w:rsidRPr="00972805">
        <w:rPr>
          <w:sz w:val="22"/>
          <w:szCs w:val="22"/>
        </w:rPr>
        <w:t>(п. 5.6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6. В состав исполнительной документации также включаются следующие материалы:</w:t>
      </w:r>
    </w:p>
    <w:p w:rsidR="00BA0303" w:rsidRPr="00972805" w:rsidRDefault="00BA0303" w:rsidP="00972805">
      <w:pPr>
        <w:pStyle w:val="ConsPlusNormal"/>
        <w:ind w:firstLine="540"/>
        <w:jc w:val="both"/>
        <w:rPr>
          <w:sz w:val="22"/>
          <w:szCs w:val="22"/>
        </w:rPr>
      </w:pPr>
      <w:r w:rsidRPr="00972805">
        <w:rPr>
          <w:sz w:val="22"/>
          <w:szCs w:val="22"/>
        </w:rPr>
        <w:t>а) исполнительные геодезические схемы;</w:t>
      </w:r>
    </w:p>
    <w:p w:rsidR="00BA0303" w:rsidRPr="00972805" w:rsidRDefault="00BA0303" w:rsidP="00972805">
      <w:pPr>
        <w:pStyle w:val="ConsPlusNormal"/>
        <w:ind w:firstLine="540"/>
        <w:jc w:val="both"/>
        <w:rPr>
          <w:sz w:val="22"/>
          <w:szCs w:val="22"/>
        </w:rPr>
      </w:pPr>
      <w:r w:rsidRPr="00972805">
        <w:rPr>
          <w:sz w:val="22"/>
          <w:szCs w:val="22"/>
        </w:rPr>
        <w:t>б) исполнительные схемы и профили участков сетей инженерно-технического обеспечения;</w:t>
      </w:r>
    </w:p>
    <w:p w:rsidR="00BA0303" w:rsidRPr="00972805" w:rsidRDefault="00BA0303" w:rsidP="00972805">
      <w:pPr>
        <w:pStyle w:val="ConsPlusNormal"/>
        <w:ind w:firstLine="540"/>
        <w:jc w:val="both"/>
        <w:rPr>
          <w:sz w:val="22"/>
          <w:szCs w:val="22"/>
        </w:rPr>
      </w:pPr>
      <w:r w:rsidRPr="00972805">
        <w:rPr>
          <w:sz w:val="22"/>
          <w:szCs w:val="22"/>
        </w:rPr>
        <w:t>в) акты испытания и опробования технических устройств, систем инженерно-технического обеспечения;</w:t>
      </w:r>
      <w:r>
        <w:rPr>
          <w:sz w:val="22"/>
          <w:szCs w:val="22"/>
        </w:rPr>
        <w:t xml:space="preserve"> </w:t>
      </w:r>
      <w:r w:rsidRPr="00972805">
        <w:rPr>
          <w:sz w:val="22"/>
          <w:szCs w:val="22"/>
        </w:rPr>
        <w:t>(пп. "в" в ред. Приказа Ростехнадзора от 26.10.2015 N 428)</w:t>
      </w:r>
    </w:p>
    <w:p w:rsidR="00BA0303" w:rsidRPr="00972805" w:rsidRDefault="00BA0303" w:rsidP="00972805">
      <w:pPr>
        <w:pStyle w:val="ConsPlusNormal"/>
        <w:ind w:firstLine="540"/>
        <w:jc w:val="both"/>
        <w:rPr>
          <w:sz w:val="22"/>
          <w:szCs w:val="22"/>
        </w:rPr>
      </w:pPr>
      <w:r w:rsidRPr="00972805">
        <w:rPr>
          <w:sz w:val="22"/>
          <w:szCs w:val="22"/>
        </w:rPr>
        <w:t>г) результаты экспертиз, обследований, лабораторных и иных испытаний выполненных работ, проведенных в процессе строительного контроля;</w:t>
      </w:r>
    </w:p>
    <w:p w:rsidR="00BA0303" w:rsidRPr="00972805" w:rsidRDefault="00BA0303" w:rsidP="00972805">
      <w:pPr>
        <w:pStyle w:val="ConsPlusNormal"/>
        <w:ind w:firstLine="540"/>
        <w:jc w:val="both"/>
        <w:rPr>
          <w:sz w:val="22"/>
          <w:szCs w:val="22"/>
        </w:rPr>
      </w:pPr>
      <w:r w:rsidRPr="00972805">
        <w:rPr>
          <w:sz w:val="22"/>
          <w:szCs w:val="22"/>
        </w:rPr>
        <w:t>д) документы, подтверждающие проведение контроля за качеством применяемых строительных материалов (изделий);</w:t>
      </w:r>
    </w:p>
    <w:p w:rsidR="00BA0303" w:rsidRPr="00972805" w:rsidRDefault="00BA0303" w:rsidP="00972805">
      <w:pPr>
        <w:pStyle w:val="ConsPlusNormal"/>
        <w:ind w:firstLine="540"/>
        <w:jc w:val="both"/>
        <w:rPr>
          <w:sz w:val="22"/>
          <w:szCs w:val="22"/>
        </w:rPr>
      </w:pPr>
      <w:r w:rsidRPr="00972805">
        <w:rPr>
          <w:sz w:val="22"/>
          <w:szCs w:val="22"/>
        </w:rPr>
        <w:t>е) иные документы, отражающие фактическое исполнение проектных решений.</w:t>
      </w:r>
    </w:p>
    <w:p w:rsidR="00BA0303" w:rsidRPr="00972805" w:rsidRDefault="00BA0303" w:rsidP="00972805">
      <w:pPr>
        <w:pStyle w:val="ConsPlusNormal"/>
        <w:ind w:firstLine="540"/>
        <w:jc w:val="both"/>
        <w:rPr>
          <w:sz w:val="22"/>
          <w:szCs w:val="22"/>
        </w:rPr>
      </w:pPr>
      <w:r w:rsidRPr="00972805">
        <w:rPr>
          <w:sz w:val="22"/>
          <w:szCs w:val="22"/>
        </w:rPr>
        <w:t>Требования к составлению и порядку ведения материалов, предусмотренных настоящим пунктом, определяются в соответствии с законодательством Российской Федерации.</w:t>
      </w:r>
    </w:p>
    <w:p w:rsidR="00BA0303" w:rsidRPr="00972805" w:rsidRDefault="00BA0303" w:rsidP="00972805">
      <w:pPr>
        <w:pStyle w:val="ConsPlusNormal"/>
        <w:ind w:firstLine="540"/>
        <w:jc w:val="both"/>
        <w:rPr>
          <w:sz w:val="22"/>
          <w:szCs w:val="22"/>
        </w:rPr>
      </w:pPr>
    </w:p>
    <w:p w:rsidR="00BA0303" w:rsidRPr="00972805" w:rsidRDefault="00BA0303" w:rsidP="00972805">
      <w:pPr>
        <w:pStyle w:val="ConsPlusNormal"/>
        <w:jc w:val="right"/>
        <w:outlineLvl w:val="1"/>
        <w:rPr>
          <w:sz w:val="22"/>
          <w:szCs w:val="22"/>
        </w:rPr>
      </w:pPr>
      <w:r w:rsidRPr="00972805">
        <w:rPr>
          <w:sz w:val="22"/>
          <w:szCs w:val="22"/>
        </w:rPr>
        <w:t>Приложение N 1</w:t>
      </w:r>
    </w:p>
    <w:p w:rsidR="00BA0303" w:rsidRPr="00972805" w:rsidRDefault="00BA0303" w:rsidP="00972805">
      <w:pPr>
        <w:pStyle w:val="ConsPlusNormal"/>
        <w:jc w:val="right"/>
        <w:rPr>
          <w:sz w:val="22"/>
          <w:szCs w:val="22"/>
        </w:rPr>
      </w:pPr>
      <w:r w:rsidRPr="00972805">
        <w:rPr>
          <w:sz w:val="22"/>
          <w:szCs w:val="22"/>
        </w:rPr>
        <w:t>к Требованиям к составу</w:t>
      </w:r>
    </w:p>
    <w:p w:rsidR="00BA0303" w:rsidRPr="00972805" w:rsidRDefault="00BA0303" w:rsidP="00972805">
      <w:pPr>
        <w:pStyle w:val="ConsPlusNormal"/>
        <w:jc w:val="right"/>
        <w:rPr>
          <w:sz w:val="22"/>
          <w:szCs w:val="22"/>
        </w:rPr>
      </w:pPr>
      <w:r w:rsidRPr="00972805">
        <w:rPr>
          <w:sz w:val="22"/>
          <w:szCs w:val="22"/>
        </w:rPr>
        <w:t>и порядку ведения исполнительной</w:t>
      </w:r>
    </w:p>
    <w:p w:rsidR="00BA0303" w:rsidRPr="00972805" w:rsidRDefault="00BA0303" w:rsidP="00972805">
      <w:pPr>
        <w:pStyle w:val="ConsPlusNormal"/>
        <w:jc w:val="right"/>
        <w:rPr>
          <w:sz w:val="22"/>
          <w:szCs w:val="22"/>
        </w:rPr>
      </w:pPr>
      <w:r w:rsidRPr="00972805">
        <w:rPr>
          <w:sz w:val="22"/>
          <w:szCs w:val="22"/>
        </w:rPr>
        <w:t>документации при строительстве,</w:t>
      </w:r>
    </w:p>
    <w:p w:rsidR="00BA0303" w:rsidRPr="00972805" w:rsidRDefault="00BA0303" w:rsidP="00972805">
      <w:pPr>
        <w:pStyle w:val="ConsPlusNormal"/>
        <w:jc w:val="right"/>
        <w:rPr>
          <w:sz w:val="22"/>
          <w:szCs w:val="22"/>
        </w:rPr>
      </w:pPr>
      <w:r w:rsidRPr="00972805">
        <w:rPr>
          <w:sz w:val="22"/>
          <w:szCs w:val="22"/>
        </w:rPr>
        <w:t>реконструкции, капитальном ремонте</w:t>
      </w:r>
    </w:p>
    <w:p w:rsidR="00BA0303" w:rsidRPr="00972805" w:rsidRDefault="00BA0303" w:rsidP="00972805">
      <w:pPr>
        <w:pStyle w:val="ConsPlusNormal"/>
        <w:jc w:val="right"/>
        <w:rPr>
          <w:sz w:val="22"/>
          <w:szCs w:val="22"/>
        </w:rPr>
      </w:pPr>
      <w:r w:rsidRPr="00972805">
        <w:rPr>
          <w:sz w:val="22"/>
          <w:szCs w:val="22"/>
        </w:rPr>
        <w:t>объектов капитального строительства</w:t>
      </w:r>
    </w:p>
    <w:p w:rsidR="00BA0303" w:rsidRPr="00972805" w:rsidRDefault="00BA0303" w:rsidP="00972805">
      <w:pPr>
        <w:pStyle w:val="ConsPlusNormal"/>
        <w:jc w:val="right"/>
        <w:rPr>
          <w:sz w:val="22"/>
          <w:szCs w:val="22"/>
        </w:rPr>
      </w:pPr>
      <w:r w:rsidRPr="00972805">
        <w:rPr>
          <w:sz w:val="22"/>
          <w:szCs w:val="22"/>
        </w:rPr>
        <w:t>и требования, предъявляемые к актам</w:t>
      </w:r>
    </w:p>
    <w:p w:rsidR="00BA0303" w:rsidRPr="00972805" w:rsidRDefault="00BA0303" w:rsidP="00972805">
      <w:pPr>
        <w:pStyle w:val="ConsPlusNormal"/>
        <w:jc w:val="right"/>
        <w:rPr>
          <w:sz w:val="22"/>
          <w:szCs w:val="22"/>
        </w:rPr>
      </w:pPr>
      <w:r w:rsidRPr="00972805">
        <w:rPr>
          <w:sz w:val="22"/>
          <w:szCs w:val="22"/>
        </w:rPr>
        <w:t>освидетельствования работ, конструкций,</w:t>
      </w:r>
    </w:p>
    <w:p w:rsidR="00BA0303" w:rsidRPr="00972805" w:rsidRDefault="00BA0303" w:rsidP="00972805">
      <w:pPr>
        <w:pStyle w:val="ConsPlusNormal"/>
        <w:jc w:val="right"/>
        <w:rPr>
          <w:sz w:val="22"/>
          <w:szCs w:val="22"/>
        </w:rPr>
      </w:pPr>
      <w:r w:rsidRPr="00972805">
        <w:rPr>
          <w:sz w:val="22"/>
          <w:szCs w:val="22"/>
        </w:rPr>
        <w:t>участков сетей инженерно-технического</w:t>
      </w:r>
    </w:p>
    <w:p w:rsidR="00BA0303" w:rsidRPr="00972805" w:rsidRDefault="00BA0303" w:rsidP="00972805">
      <w:pPr>
        <w:pStyle w:val="ConsPlusNormal"/>
        <w:jc w:val="right"/>
        <w:rPr>
          <w:sz w:val="22"/>
          <w:szCs w:val="22"/>
        </w:rPr>
      </w:pPr>
      <w:r w:rsidRPr="00972805">
        <w:rPr>
          <w:sz w:val="22"/>
          <w:szCs w:val="22"/>
        </w:rPr>
        <w:t>обеспечения, утвержденным Приказом</w:t>
      </w:r>
    </w:p>
    <w:p w:rsidR="00BA0303" w:rsidRPr="00972805" w:rsidRDefault="00BA0303" w:rsidP="00972805">
      <w:pPr>
        <w:pStyle w:val="ConsPlusNormal"/>
        <w:jc w:val="right"/>
        <w:rPr>
          <w:sz w:val="22"/>
          <w:szCs w:val="22"/>
        </w:rPr>
      </w:pPr>
      <w:r w:rsidRPr="00972805">
        <w:rPr>
          <w:sz w:val="22"/>
          <w:szCs w:val="22"/>
        </w:rPr>
        <w:t>Федеральной службы 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 и атомному надзору</w:t>
      </w:r>
      <w:r>
        <w:rPr>
          <w:sz w:val="22"/>
          <w:szCs w:val="22"/>
        </w:rPr>
        <w:t xml:space="preserve"> </w:t>
      </w:r>
      <w:r w:rsidRPr="00972805">
        <w:rPr>
          <w:sz w:val="22"/>
          <w:szCs w:val="22"/>
        </w:rPr>
        <w:t>от 26 декабря 2006 г. N 1128</w:t>
      </w:r>
    </w:p>
    <w:p w:rsidR="00BA0303" w:rsidRDefault="00BA0303" w:rsidP="00972805">
      <w:pPr>
        <w:pStyle w:val="ConsPlusNormal"/>
        <w:jc w:val="center"/>
        <w:rPr>
          <w:sz w:val="22"/>
          <w:szCs w:val="22"/>
        </w:rPr>
      </w:pP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rPr>
          <w:sz w:val="22"/>
          <w:szCs w:val="22"/>
        </w:rPr>
      </w:pPr>
      <w:r w:rsidRPr="00972805">
        <w:rPr>
          <w:sz w:val="22"/>
          <w:szCs w:val="22"/>
        </w:rPr>
        <w:t>(ОБРАЗЕЦ)</w:t>
      </w:r>
    </w:p>
    <w:p w:rsidR="00BA0303" w:rsidRPr="00972805" w:rsidRDefault="00BA0303" w:rsidP="00972805">
      <w:pPr>
        <w:pStyle w:val="ConsPlusNormal"/>
        <w:jc w:val="both"/>
        <w:rPr>
          <w:sz w:val="22"/>
          <w:szCs w:val="22"/>
        </w:rPr>
      </w:pPr>
    </w:p>
    <w:p w:rsidR="00BA0303" w:rsidRPr="00972805" w:rsidRDefault="00BA0303" w:rsidP="00972805">
      <w:pPr>
        <w:pStyle w:val="ConsPlusNonformat"/>
        <w:jc w:val="both"/>
      </w:pPr>
      <w:r w:rsidRPr="00972805">
        <w:t>Объект капитального строительства 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почтовый или строительный адрес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Застройщик или технический заказчик 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строительство ________________________________________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подготовку проектной документации ____________________</w:t>
      </w:r>
    </w:p>
    <w:p w:rsidR="00BA0303" w:rsidRPr="00972805" w:rsidRDefault="00BA0303" w:rsidP="00972805">
      <w:pPr>
        <w:pStyle w:val="ConsPlusNonformat"/>
        <w:jc w:val="both"/>
      </w:pPr>
      <w:r w:rsidRPr="00972805">
        <w:t xml:space="preserve">                                                       (наименование, ОГРН,</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ИНН, номер и дата выдачи свидетельства о допуске к видам работ по</w:t>
      </w:r>
    </w:p>
    <w:p w:rsidR="00BA0303" w:rsidRPr="00972805" w:rsidRDefault="00BA0303" w:rsidP="00972805">
      <w:pPr>
        <w:pStyle w:val="ConsPlusNonformat"/>
        <w:jc w:val="both"/>
      </w:pPr>
      <w:r w:rsidRPr="00972805">
        <w:t xml:space="preserve">        строительству, реконструкции, капитальному ремонту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&lt;2&gt;,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выполнившее работы по созданию геодезической разбивочной основы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p>
    <w:p w:rsidR="00BA0303" w:rsidRPr="00972805" w:rsidRDefault="00BA0303" w:rsidP="00972805">
      <w:pPr>
        <w:pStyle w:val="ConsPlusNonformat"/>
        <w:jc w:val="both"/>
      </w:pPr>
      <w:bookmarkStart w:id="1" w:name="Par177"/>
      <w:bookmarkEnd w:id="1"/>
      <w:r w:rsidRPr="00972805">
        <w:t xml:space="preserve">                                    АКТ</w:t>
      </w:r>
    </w:p>
    <w:p w:rsidR="00BA0303" w:rsidRPr="00972805" w:rsidRDefault="00BA0303" w:rsidP="00972805">
      <w:pPr>
        <w:pStyle w:val="ConsPlusNonformat"/>
        <w:jc w:val="both"/>
      </w:pPr>
      <w:r w:rsidRPr="00972805">
        <w:t xml:space="preserve">            освидетельствования геодезической разбивочной основы</w:t>
      </w:r>
    </w:p>
    <w:p w:rsidR="00BA0303" w:rsidRPr="00972805" w:rsidRDefault="00BA0303" w:rsidP="00972805">
      <w:pPr>
        <w:pStyle w:val="ConsPlusNonformat"/>
        <w:jc w:val="both"/>
      </w:pPr>
      <w:r w:rsidRPr="00972805">
        <w:t xml:space="preserve">                     объекта капитального строительства</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N _________                                       "__" ____________ 20__ г.</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w:t>
      </w:r>
    </w:p>
    <w:p w:rsidR="00BA0303" w:rsidRPr="00972805" w:rsidRDefault="00BA0303" w:rsidP="00972805">
      <w:pPr>
        <w:pStyle w:val="ConsPlusNonformat"/>
        <w:jc w:val="both"/>
      </w:pPr>
      <w:r w:rsidRPr="00972805">
        <w:t xml:space="preserve">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выполнившего   работы   по  созданию  геодезической</w:t>
      </w:r>
    </w:p>
    <w:p w:rsidR="00BA0303" w:rsidRPr="00972805" w:rsidRDefault="00BA0303" w:rsidP="00972805">
      <w:pPr>
        <w:pStyle w:val="ConsPlusNonformat"/>
        <w:jc w:val="both"/>
      </w:pPr>
      <w:r w:rsidRPr="00972805">
        <w:t>разбивочной основы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рассмотрели представленную документацию на геодезическую разбивочную основу</w:t>
      </w:r>
    </w:p>
    <w:p w:rsidR="00BA0303" w:rsidRPr="00972805" w:rsidRDefault="00BA0303" w:rsidP="00972805">
      <w:pPr>
        <w:pStyle w:val="ConsPlusNonformat"/>
        <w:jc w:val="both"/>
      </w:pPr>
      <w:r w:rsidRPr="00972805">
        <w:t>для строительства _________________________________________________________</w:t>
      </w:r>
    </w:p>
    <w:p w:rsidR="00BA0303" w:rsidRPr="00972805" w:rsidRDefault="00BA0303" w:rsidP="00972805">
      <w:pPr>
        <w:pStyle w:val="ConsPlusNonformat"/>
        <w:jc w:val="both"/>
      </w:pPr>
      <w:r w:rsidRPr="00972805">
        <w:t xml:space="preserve">                       (наименование объекта капитального строительства)</w:t>
      </w:r>
    </w:p>
    <w:p w:rsidR="00BA0303" w:rsidRPr="00972805" w:rsidRDefault="00BA0303" w:rsidP="00972805">
      <w:pPr>
        <w:pStyle w:val="ConsPlusNonformat"/>
        <w:jc w:val="both"/>
      </w:pPr>
      <w:r w:rsidRPr="00972805">
        <w:t>и произвели осмотр закрепленных на местности знаков этой основы.</w:t>
      </w:r>
    </w:p>
    <w:p w:rsidR="00BA0303" w:rsidRPr="00972805" w:rsidRDefault="00BA0303" w:rsidP="00972805">
      <w:pPr>
        <w:pStyle w:val="ConsPlusNonformat"/>
        <w:jc w:val="both"/>
      </w:pPr>
      <w:r w:rsidRPr="00972805">
        <w:t>Предъявленные  к освидетельствованию знаки геодезической разбивочной основы</w:t>
      </w:r>
    </w:p>
    <w:p w:rsidR="00BA0303" w:rsidRPr="00972805" w:rsidRDefault="00BA0303" w:rsidP="00972805">
      <w:pPr>
        <w:pStyle w:val="ConsPlusNonformat"/>
        <w:jc w:val="both"/>
      </w:pPr>
      <w:r w:rsidRPr="00972805">
        <w:t>для  строительства,  их  координаты,  отметки,  места  установки  и способы</w:t>
      </w:r>
    </w:p>
    <w:p w:rsidR="00BA0303" w:rsidRPr="00972805" w:rsidRDefault="00BA0303" w:rsidP="00972805">
      <w:pPr>
        <w:pStyle w:val="ConsPlusNonformat"/>
        <w:jc w:val="both"/>
      </w:pPr>
      <w:r w:rsidRPr="00972805">
        <w:t>закрепления  соответствуют  требованиям  проектной  документации,  а  также</w:t>
      </w:r>
    </w:p>
    <w:p w:rsidR="00BA0303" w:rsidRPr="00972805" w:rsidRDefault="00BA0303" w:rsidP="00972805">
      <w:pPr>
        <w:pStyle w:val="ConsPlusNonformat"/>
        <w:jc w:val="both"/>
      </w:pPr>
      <w:r w:rsidRPr="00972805">
        <w:t>техническим регламентам, иным нормативным правовым актам __________________</w:t>
      </w:r>
    </w:p>
    <w:p w:rsidR="00BA0303" w:rsidRPr="00972805" w:rsidRDefault="00BA0303" w:rsidP="00972805">
      <w:pPr>
        <w:pStyle w:val="ConsPlusNonformat"/>
        <w:jc w:val="both"/>
      </w:pPr>
      <w:r w:rsidRPr="00972805">
        <w:t xml:space="preserve">                                                          (номер, другие</w:t>
      </w:r>
    </w:p>
    <w:p w:rsidR="00BA0303" w:rsidRPr="00972805" w:rsidRDefault="00BA0303" w:rsidP="00972805">
      <w:pPr>
        <w:pStyle w:val="ConsPlusNonformat"/>
        <w:jc w:val="both"/>
      </w:pPr>
      <w:r w:rsidRPr="00972805">
        <w:t xml:space="preserve">                                                         реквизиты чертежа,</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проектной документации, сведения о лицах, осуществляющих</w:t>
      </w:r>
    </w:p>
    <w:p w:rsidR="00BA0303" w:rsidRPr="00972805" w:rsidRDefault="00BA0303" w:rsidP="00972805">
      <w:pPr>
        <w:pStyle w:val="ConsPlusNonformat"/>
        <w:jc w:val="both"/>
      </w:pPr>
      <w:r w:rsidRPr="00972805">
        <w:t xml:space="preserve">                 подготовку раздела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статьи (пункты) технического регламента, иных нормативных</w:t>
      </w:r>
    </w:p>
    <w:p w:rsidR="00BA0303" w:rsidRPr="00972805" w:rsidRDefault="00BA0303" w:rsidP="00972805">
      <w:pPr>
        <w:pStyle w:val="ConsPlusNonformat"/>
        <w:jc w:val="both"/>
      </w:pPr>
      <w:r w:rsidRPr="00972805">
        <w:t xml:space="preserve">                              правовых актов)</w:t>
      </w:r>
    </w:p>
    <w:p w:rsidR="00BA0303" w:rsidRPr="00972805" w:rsidRDefault="00BA0303" w:rsidP="00972805">
      <w:pPr>
        <w:pStyle w:val="ConsPlusNonformat"/>
        <w:jc w:val="both"/>
      </w:pPr>
      <w:r w:rsidRPr="00972805">
        <w:t>и выполнены с соблюдением заданной точности построений и измерений.</w:t>
      </w:r>
    </w:p>
    <w:p w:rsidR="00BA0303" w:rsidRPr="00972805" w:rsidRDefault="00BA0303" w:rsidP="00972805">
      <w:pPr>
        <w:pStyle w:val="ConsPlusNonformat"/>
        <w:jc w:val="both"/>
      </w:pPr>
      <w:r w:rsidRPr="00972805">
        <w:t>Дополнительные сведения 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Акт составлен в ____ ____ экземплярах.</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Приложения ________________________________________________________________</w:t>
      </w:r>
    </w:p>
    <w:p w:rsidR="00BA0303" w:rsidRPr="00972805" w:rsidRDefault="00BA0303" w:rsidP="00972805">
      <w:pPr>
        <w:pStyle w:val="ConsPlusNonformat"/>
        <w:jc w:val="both"/>
      </w:pPr>
      <w:r w:rsidRPr="00972805">
        <w:t xml:space="preserve">                     (чертежи, схемы, ведомости и т.п.)</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 в</w:t>
      </w:r>
    </w:p>
    <w:p w:rsidR="00BA0303" w:rsidRPr="00972805" w:rsidRDefault="00BA0303" w:rsidP="00972805">
      <w:pPr>
        <w:pStyle w:val="ConsPlusNonformat"/>
        <w:jc w:val="both"/>
      </w:pPr>
      <w:r w:rsidRPr="00972805">
        <w:t>случаях, когда авторский надзор осуществляется 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выполнившего   работы   по  созданию  геодезической</w:t>
      </w:r>
    </w:p>
    <w:p w:rsidR="00BA0303" w:rsidRPr="00972805" w:rsidRDefault="00BA0303" w:rsidP="00972805">
      <w:pPr>
        <w:pStyle w:val="ConsPlusNonformat"/>
        <w:jc w:val="both"/>
      </w:pPr>
      <w:r w:rsidRPr="00972805">
        <w:t>разбивочной основы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rmal"/>
        <w:jc w:val="both"/>
      </w:pPr>
    </w:p>
    <w:p w:rsidR="00BA0303" w:rsidRPr="00972805" w:rsidRDefault="00BA0303" w:rsidP="00972805">
      <w:pPr>
        <w:pStyle w:val="ConsPlusNormal"/>
        <w:ind w:firstLine="540"/>
        <w:jc w:val="both"/>
      </w:pPr>
      <w:r w:rsidRPr="00972805">
        <w:t>--------------------------------</w:t>
      </w:r>
    </w:p>
    <w:p w:rsidR="00BA0303" w:rsidRPr="00972805" w:rsidRDefault="00BA0303" w:rsidP="00972805">
      <w:pPr>
        <w:pStyle w:val="ConsPlusNormal"/>
        <w:ind w:firstLine="540"/>
        <w:jc w:val="both"/>
      </w:pPr>
      <w:r w:rsidRPr="00972805">
        <w:t>&lt;1&gt; В случаях, когда лицо выполняет работы, для которых в соответствии с частью 2 статьи 52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ind w:firstLine="540"/>
        <w:jc w:val="both"/>
      </w:pPr>
      <w:r w:rsidRPr="00972805">
        <w:t>&lt;2&gt; В случаях, когда лицо выполняет работы, для которых в соответствии с частью 4 статьи 48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outlineLvl w:val="1"/>
        <w:rPr>
          <w:sz w:val="22"/>
          <w:szCs w:val="22"/>
        </w:rPr>
      </w:pPr>
      <w:r w:rsidRPr="00972805">
        <w:rPr>
          <w:sz w:val="22"/>
          <w:szCs w:val="22"/>
        </w:rPr>
        <w:t>Приложение N 2</w:t>
      </w:r>
    </w:p>
    <w:p w:rsidR="00BA0303" w:rsidRPr="00972805" w:rsidRDefault="00BA0303" w:rsidP="00972805">
      <w:pPr>
        <w:pStyle w:val="ConsPlusNormal"/>
        <w:jc w:val="right"/>
        <w:rPr>
          <w:sz w:val="22"/>
          <w:szCs w:val="22"/>
        </w:rPr>
      </w:pPr>
      <w:r w:rsidRPr="00972805">
        <w:rPr>
          <w:sz w:val="22"/>
          <w:szCs w:val="22"/>
        </w:rPr>
        <w:t>к Требованиям к составу</w:t>
      </w:r>
    </w:p>
    <w:p w:rsidR="00BA0303" w:rsidRPr="00972805" w:rsidRDefault="00BA0303" w:rsidP="00972805">
      <w:pPr>
        <w:pStyle w:val="ConsPlusNormal"/>
        <w:jc w:val="right"/>
        <w:rPr>
          <w:sz w:val="22"/>
          <w:szCs w:val="22"/>
        </w:rPr>
      </w:pPr>
      <w:r w:rsidRPr="00972805">
        <w:rPr>
          <w:sz w:val="22"/>
          <w:szCs w:val="22"/>
        </w:rPr>
        <w:t>и порядку ведения исполнительной</w:t>
      </w:r>
    </w:p>
    <w:p w:rsidR="00BA0303" w:rsidRPr="00972805" w:rsidRDefault="00BA0303" w:rsidP="00972805">
      <w:pPr>
        <w:pStyle w:val="ConsPlusNormal"/>
        <w:jc w:val="right"/>
        <w:rPr>
          <w:sz w:val="22"/>
          <w:szCs w:val="22"/>
        </w:rPr>
      </w:pPr>
      <w:r w:rsidRPr="00972805">
        <w:rPr>
          <w:sz w:val="22"/>
          <w:szCs w:val="22"/>
        </w:rPr>
        <w:t>документации при строительстве,</w:t>
      </w:r>
    </w:p>
    <w:p w:rsidR="00BA0303" w:rsidRPr="00972805" w:rsidRDefault="00BA0303" w:rsidP="00972805">
      <w:pPr>
        <w:pStyle w:val="ConsPlusNormal"/>
        <w:jc w:val="right"/>
        <w:rPr>
          <w:sz w:val="22"/>
          <w:szCs w:val="22"/>
        </w:rPr>
      </w:pPr>
      <w:r w:rsidRPr="00972805">
        <w:rPr>
          <w:sz w:val="22"/>
          <w:szCs w:val="22"/>
        </w:rPr>
        <w:t>реконструкции, капитальном ремонте</w:t>
      </w:r>
    </w:p>
    <w:p w:rsidR="00BA0303" w:rsidRPr="00972805" w:rsidRDefault="00BA0303" w:rsidP="00972805">
      <w:pPr>
        <w:pStyle w:val="ConsPlusNormal"/>
        <w:jc w:val="right"/>
        <w:rPr>
          <w:sz w:val="22"/>
          <w:szCs w:val="22"/>
        </w:rPr>
      </w:pPr>
      <w:r w:rsidRPr="00972805">
        <w:rPr>
          <w:sz w:val="22"/>
          <w:szCs w:val="22"/>
        </w:rPr>
        <w:t>объектов капитального строительства</w:t>
      </w:r>
    </w:p>
    <w:p w:rsidR="00BA0303" w:rsidRPr="00972805" w:rsidRDefault="00BA0303" w:rsidP="00972805">
      <w:pPr>
        <w:pStyle w:val="ConsPlusNormal"/>
        <w:jc w:val="right"/>
        <w:rPr>
          <w:sz w:val="22"/>
          <w:szCs w:val="22"/>
        </w:rPr>
      </w:pPr>
      <w:r w:rsidRPr="00972805">
        <w:rPr>
          <w:sz w:val="22"/>
          <w:szCs w:val="22"/>
        </w:rPr>
        <w:t>и требования, предъявляемые к актам</w:t>
      </w:r>
    </w:p>
    <w:p w:rsidR="00BA0303" w:rsidRPr="00972805" w:rsidRDefault="00BA0303" w:rsidP="00972805">
      <w:pPr>
        <w:pStyle w:val="ConsPlusNormal"/>
        <w:jc w:val="right"/>
        <w:rPr>
          <w:sz w:val="22"/>
          <w:szCs w:val="22"/>
        </w:rPr>
      </w:pPr>
      <w:r w:rsidRPr="00972805">
        <w:rPr>
          <w:sz w:val="22"/>
          <w:szCs w:val="22"/>
        </w:rPr>
        <w:t>освидетельствования работ, конструкций,</w:t>
      </w:r>
    </w:p>
    <w:p w:rsidR="00BA0303" w:rsidRPr="00972805" w:rsidRDefault="00BA0303" w:rsidP="00972805">
      <w:pPr>
        <w:pStyle w:val="ConsPlusNormal"/>
        <w:jc w:val="right"/>
        <w:rPr>
          <w:sz w:val="22"/>
          <w:szCs w:val="22"/>
        </w:rPr>
      </w:pPr>
      <w:r w:rsidRPr="00972805">
        <w:rPr>
          <w:sz w:val="22"/>
          <w:szCs w:val="22"/>
        </w:rPr>
        <w:t>участков сетей инженерно-технического</w:t>
      </w:r>
    </w:p>
    <w:p w:rsidR="00BA0303" w:rsidRPr="00972805" w:rsidRDefault="00BA0303" w:rsidP="00972805">
      <w:pPr>
        <w:pStyle w:val="ConsPlusNormal"/>
        <w:jc w:val="right"/>
        <w:rPr>
          <w:sz w:val="22"/>
          <w:szCs w:val="22"/>
        </w:rPr>
      </w:pPr>
      <w:r w:rsidRPr="00972805">
        <w:rPr>
          <w:sz w:val="22"/>
          <w:szCs w:val="22"/>
        </w:rPr>
        <w:t>обеспечения, утвержденным Приказом</w:t>
      </w:r>
    </w:p>
    <w:p w:rsidR="00BA0303" w:rsidRPr="00972805" w:rsidRDefault="00BA0303" w:rsidP="00972805">
      <w:pPr>
        <w:pStyle w:val="ConsPlusNormal"/>
        <w:jc w:val="right"/>
        <w:rPr>
          <w:sz w:val="22"/>
          <w:szCs w:val="22"/>
        </w:rPr>
      </w:pPr>
      <w:r w:rsidRPr="00972805">
        <w:rPr>
          <w:sz w:val="22"/>
          <w:szCs w:val="22"/>
        </w:rPr>
        <w:t>Федеральной службы 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 и атомному надзору</w:t>
      </w:r>
    </w:p>
    <w:p w:rsidR="00BA0303" w:rsidRPr="00972805" w:rsidRDefault="00BA0303" w:rsidP="00972805">
      <w:pPr>
        <w:pStyle w:val="ConsPlusNormal"/>
        <w:jc w:val="right"/>
        <w:rPr>
          <w:sz w:val="22"/>
          <w:szCs w:val="22"/>
        </w:rPr>
      </w:pPr>
      <w:r w:rsidRPr="00972805">
        <w:rPr>
          <w:sz w:val="22"/>
          <w:szCs w:val="22"/>
        </w:rPr>
        <w:t>от 26 декабря 2006 г. N 1128</w:t>
      </w:r>
    </w:p>
    <w:p w:rsidR="00BA0303" w:rsidRPr="00972805" w:rsidRDefault="00BA0303" w:rsidP="00972805">
      <w:pPr>
        <w:pStyle w:val="ConsPlusNormal"/>
        <w:jc w:val="center"/>
        <w:rPr>
          <w:sz w:val="22"/>
          <w:szCs w:val="22"/>
        </w:rPr>
      </w:pP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rPr>
          <w:sz w:val="22"/>
          <w:szCs w:val="22"/>
        </w:rPr>
      </w:pPr>
      <w:r w:rsidRPr="00972805">
        <w:rPr>
          <w:sz w:val="22"/>
          <w:szCs w:val="22"/>
        </w:rPr>
        <w:t>(ОБРАЗЕЦ)</w:t>
      </w:r>
    </w:p>
    <w:p w:rsidR="00BA0303" w:rsidRPr="00972805" w:rsidRDefault="00BA0303" w:rsidP="00972805">
      <w:pPr>
        <w:pStyle w:val="ConsPlusNormal"/>
        <w:jc w:val="both"/>
        <w:rPr>
          <w:sz w:val="22"/>
          <w:szCs w:val="22"/>
        </w:rPr>
      </w:pPr>
    </w:p>
    <w:p w:rsidR="00BA0303" w:rsidRPr="00972805" w:rsidRDefault="00BA0303" w:rsidP="00972805">
      <w:pPr>
        <w:pStyle w:val="ConsPlusNonformat"/>
        <w:jc w:val="both"/>
      </w:pPr>
      <w:r w:rsidRPr="00972805">
        <w:t>Объект капитального строительства 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почтовый или строительный адрес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Застройщик или технический заказчик 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строительство ________________________________________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фамилия, имя, отчество, паспортные данные, место проживания,</w:t>
      </w:r>
    </w:p>
    <w:p w:rsidR="00BA0303" w:rsidRPr="00972805" w:rsidRDefault="00BA0303" w:rsidP="00972805">
      <w:pPr>
        <w:pStyle w:val="ConsPlusNonformat"/>
        <w:jc w:val="both"/>
      </w:pPr>
      <w:r w:rsidRPr="00972805">
        <w:t xml:space="preserve">                     телефон/факс - для физических лиц)</w:t>
      </w:r>
    </w:p>
    <w:p w:rsidR="00BA0303" w:rsidRPr="00972805" w:rsidRDefault="00BA0303" w:rsidP="00972805">
      <w:pPr>
        <w:pStyle w:val="ConsPlusNonformat"/>
        <w:jc w:val="both"/>
      </w:pPr>
      <w:r w:rsidRPr="00972805">
        <w:t>Лицо, осуществляющее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 к</w:t>
      </w:r>
    </w:p>
    <w:p w:rsidR="00BA0303" w:rsidRPr="00972805" w:rsidRDefault="00BA0303" w:rsidP="00972805">
      <w:pPr>
        <w:pStyle w:val="ConsPlusNonformat"/>
        <w:jc w:val="both"/>
      </w:pPr>
      <w:r w:rsidRPr="00972805">
        <w:t xml:space="preserve">                                видам работ</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 подготовке проектной документации, которые оказывают влияние на</w:t>
      </w:r>
    </w:p>
    <w:p w:rsidR="00BA0303" w:rsidRPr="00972805" w:rsidRDefault="00BA0303" w:rsidP="00972805">
      <w:pPr>
        <w:pStyle w:val="ConsPlusNonformat"/>
        <w:jc w:val="both"/>
      </w:pPr>
      <w:r w:rsidRPr="00972805">
        <w:t xml:space="preserve">                                безопасность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&lt;2&gt;,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выполнившее   работы   по   разбивке   осей   объекта  капитального</w:t>
      </w:r>
    </w:p>
    <w:p w:rsidR="00BA0303" w:rsidRPr="00972805" w:rsidRDefault="00BA0303" w:rsidP="00972805">
      <w:pPr>
        <w:pStyle w:val="ConsPlusNonformat"/>
        <w:jc w:val="both"/>
      </w:pPr>
      <w:r w:rsidRPr="00972805">
        <w:t>строительства на местности ________________________________________________</w:t>
      </w:r>
    </w:p>
    <w:p w:rsidR="00BA0303" w:rsidRPr="00972805" w:rsidRDefault="00BA0303" w:rsidP="00972805">
      <w:pPr>
        <w:pStyle w:val="ConsPlusNonformat"/>
        <w:jc w:val="both"/>
      </w:pPr>
      <w:r w:rsidRPr="00972805">
        <w:t xml:space="preserve">                                       (наименование, ОГРН, ИНН,</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и дата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 почтовые реквизиты, телефон/факс - для юридических лиц;</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p>
    <w:p w:rsidR="00BA0303" w:rsidRPr="00972805" w:rsidRDefault="00BA0303" w:rsidP="00972805">
      <w:pPr>
        <w:pStyle w:val="ConsPlusNonformat"/>
        <w:jc w:val="both"/>
      </w:pPr>
      <w:bookmarkStart w:id="2" w:name="Par350"/>
      <w:bookmarkEnd w:id="2"/>
      <w:r w:rsidRPr="00972805">
        <w:t xml:space="preserve">                                    АКТ</w:t>
      </w:r>
    </w:p>
    <w:p w:rsidR="00BA0303" w:rsidRPr="00972805" w:rsidRDefault="00BA0303" w:rsidP="00972805">
      <w:pPr>
        <w:pStyle w:val="ConsPlusNonformat"/>
        <w:jc w:val="both"/>
      </w:pPr>
      <w:r w:rsidRPr="00972805">
        <w:t xml:space="preserve">       разбивки осей объекта капитального строительства на местности</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N ___________                                   "__" ______________ 20__ г.</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w:t>
      </w:r>
    </w:p>
    <w:p w:rsidR="00BA0303" w:rsidRPr="00972805" w:rsidRDefault="00BA0303" w:rsidP="00972805">
      <w:pPr>
        <w:pStyle w:val="ConsPlusNonformat"/>
        <w:jc w:val="both"/>
      </w:pPr>
      <w:r w:rsidRPr="00972805">
        <w:t xml:space="preserve">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выполнившего   работы   по  разбивке  осей  объекта</w:t>
      </w:r>
    </w:p>
    <w:p w:rsidR="00BA0303" w:rsidRPr="00972805" w:rsidRDefault="00BA0303" w:rsidP="00972805">
      <w:pPr>
        <w:pStyle w:val="ConsPlusNonformat"/>
        <w:jc w:val="both"/>
      </w:pPr>
      <w:r w:rsidRPr="00972805">
        <w:t>капитального строительства на местности 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составили   настоящий   акт о  том, что  произведена в натуре разбивка осей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объекта капитального строительства ________________________________________</w:t>
      </w:r>
    </w:p>
    <w:p w:rsidR="00BA0303" w:rsidRPr="00972805" w:rsidRDefault="00BA0303" w:rsidP="00972805">
      <w:pPr>
        <w:pStyle w:val="ConsPlusNonformat"/>
        <w:jc w:val="both"/>
      </w:pPr>
      <w:r w:rsidRPr="00972805">
        <w:t xml:space="preserve">                                      (наименование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При этом установлено:</w:t>
      </w:r>
    </w:p>
    <w:p w:rsidR="00BA0303" w:rsidRPr="00972805" w:rsidRDefault="00BA0303" w:rsidP="00972805">
      <w:pPr>
        <w:pStyle w:val="ConsPlusNonformat"/>
        <w:jc w:val="both"/>
      </w:pPr>
      <w:r w:rsidRPr="00972805">
        <w:t>1. Разбивка произведена по данным</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другие реквизиты чертежа, наименование проектной документации)</w:t>
      </w:r>
    </w:p>
    <w:p w:rsidR="00BA0303" w:rsidRPr="00972805" w:rsidRDefault="00BA0303" w:rsidP="00972805">
      <w:pPr>
        <w:pStyle w:val="ConsPlusNonformat"/>
        <w:jc w:val="both"/>
      </w:pPr>
      <w:r w:rsidRPr="00972805">
        <w:t>2. Закрепление осей произведено ___________________________________________</w:t>
      </w:r>
    </w:p>
    <w:p w:rsidR="00BA0303" w:rsidRPr="00972805" w:rsidRDefault="00BA0303" w:rsidP="00972805">
      <w:pPr>
        <w:pStyle w:val="ConsPlusNonformat"/>
        <w:jc w:val="both"/>
      </w:pPr>
      <w:r w:rsidRPr="00972805">
        <w:t>3. Обозначение осей, нумерация и расположение точек соответствуют проектной</w:t>
      </w:r>
    </w:p>
    <w:p w:rsidR="00BA0303" w:rsidRPr="00972805" w:rsidRDefault="00BA0303" w:rsidP="00972805">
      <w:pPr>
        <w:pStyle w:val="ConsPlusNonformat"/>
        <w:jc w:val="both"/>
      </w:pPr>
      <w:r w:rsidRPr="00972805">
        <w:t>документации.</w:t>
      </w:r>
    </w:p>
    <w:p w:rsidR="00BA0303" w:rsidRPr="00972805" w:rsidRDefault="00BA0303" w:rsidP="00972805">
      <w:pPr>
        <w:pStyle w:val="ConsPlusNonformat"/>
        <w:jc w:val="both"/>
      </w:pPr>
      <w:r w:rsidRPr="00972805">
        <w:t>Разбивка осей объекта капитального строительства на местности соответствует</w:t>
      </w:r>
    </w:p>
    <w:p w:rsidR="00BA0303" w:rsidRPr="00972805" w:rsidRDefault="00BA0303" w:rsidP="00972805">
      <w:pPr>
        <w:pStyle w:val="ConsPlusNonformat"/>
        <w:jc w:val="both"/>
      </w:pPr>
      <w:r w:rsidRPr="00972805">
        <w:t>требованиям  проектной  документации, а также техническим регламентам, иным</w:t>
      </w:r>
    </w:p>
    <w:p w:rsidR="00BA0303" w:rsidRPr="00972805" w:rsidRDefault="00BA0303" w:rsidP="00972805">
      <w:pPr>
        <w:pStyle w:val="ConsPlusNonformat"/>
        <w:jc w:val="both"/>
      </w:pPr>
      <w:r w:rsidRPr="00972805">
        <w:t>нормативным правовым актам</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другие реквизиты чертежа, наименование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сведения о лицах, осуществляющих подготовку раздела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статьи (пункты) технического регламента, иных нормативных</w:t>
      </w:r>
    </w:p>
    <w:p w:rsidR="00BA0303" w:rsidRPr="00972805" w:rsidRDefault="00BA0303" w:rsidP="00972805">
      <w:pPr>
        <w:pStyle w:val="ConsPlusNonformat"/>
        <w:jc w:val="both"/>
      </w:pPr>
      <w:r w:rsidRPr="00972805">
        <w:t xml:space="preserve">                              правовых актов)</w:t>
      </w:r>
    </w:p>
    <w:p w:rsidR="00BA0303" w:rsidRPr="00972805" w:rsidRDefault="00BA0303" w:rsidP="00972805">
      <w:pPr>
        <w:pStyle w:val="ConsPlusNonformat"/>
        <w:jc w:val="both"/>
      </w:pPr>
      <w:r w:rsidRPr="00972805">
        <w:t>и  выполнена  с  соблюдением  заданной  точности  построений  и  измерений.</w:t>
      </w:r>
    </w:p>
    <w:p w:rsidR="00BA0303" w:rsidRPr="00972805" w:rsidRDefault="00BA0303" w:rsidP="00972805">
      <w:pPr>
        <w:pStyle w:val="ConsPlusNonformat"/>
        <w:jc w:val="both"/>
      </w:pPr>
      <w:r w:rsidRPr="00972805">
        <w:t>Дополнительные сведения 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Акт составлен в ____ экземплярах.</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Приложения ________________________________________________________________</w:t>
      </w:r>
    </w:p>
    <w:p w:rsidR="00BA0303" w:rsidRPr="00972805" w:rsidRDefault="00BA0303" w:rsidP="00972805">
      <w:pPr>
        <w:pStyle w:val="ConsPlusNonformat"/>
        <w:jc w:val="both"/>
      </w:pPr>
      <w:r w:rsidRPr="00972805">
        <w:t xml:space="preserve">                           (схема закрепления осей и др.)</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заказчика по вопросам строительного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 в</w:t>
      </w:r>
    </w:p>
    <w:p w:rsidR="00BA0303" w:rsidRPr="00972805" w:rsidRDefault="00BA0303" w:rsidP="00972805">
      <w:pPr>
        <w:pStyle w:val="ConsPlusNonformat"/>
        <w:jc w:val="both"/>
      </w:pPr>
      <w:r w:rsidRPr="00972805">
        <w:t>случаях, когда авторский надзор осуществляется 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выполнившего   работы   по  разбивке  осей  объекта</w:t>
      </w:r>
    </w:p>
    <w:p w:rsidR="00BA0303" w:rsidRPr="00972805" w:rsidRDefault="00BA0303" w:rsidP="00972805">
      <w:pPr>
        <w:pStyle w:val="ConsPlusNonformat"/>
        <w:jc w:val="both"/>
      </w:pPr>
      <w:r w:rsidRPr="00972805">
        <w:t>капитального строительства на местности 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rmal"/>
        <w:jc w:val="both"/>
      </w:pPr>
    </w:p>
    <w:p w:rsidR="00BA0303" w:rsidRPr="00972805" w:rsidRDefault="00BA0303" w:rsidP="00972805">
      <w:pPr>
        <w:pStyle w:val="ConsPlusNormal"/>
        <w:ind w:firstLine="540"/>
        <w:jc w:val="both"/>
      </w:pPr>
      <w:r w:rsidRPr="00972805">
        <w:t>--------------------------------</w:t>
      </w:r>
    </w:p>
    <w:p w:rsidR="00BA0303" w:rsidRPr="00972805" w:rsidRDefault="00BA0303" w:rsidP="00972805">
      <w:pPr>
        <w:pStyle w:val="ConsPlusNormal"/>
        <w:ind w:firstLine="540"/>
        <w:jc w:val="both"/>
      </w:pPr>
      <w:r w:rsidRPr="00972805">
        <w:t>&lt;1&gt; В случаях, когда лицо выполняет работы, для которых в соответствии с частью 2 статьи 52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ind w:firstLine="540"/>
        <w:jc w:val="both"/>
      </w:pPr>
      <w:r w:rsidRPr="00972805">
        <w:t>&lt;2&gt; В случаях, когда лицо выполняет работы, для которых в соответствии с частью 4 статьи 48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outlineLvl w:val="1"/>
        <w:rPr>
          <w:sz w:val="22"/>
          <w:szCs w:val="22"/>
        </w:rPr>
      </w:pPr>
      <w:r w:rsidRPr="00972805">
        <w:rPr>
          <w:sz w:val="22"/>
          <w:szCs w:val="22"/>
        </w:rPr>
        <w:t>Приложение N 3</w:t>
      </w:r>
    </w:p>
    <w:p w:rsidR="00BA0303" w:rsidRPr="00972805" w:rsidRDefault="00BA0303" w:rsidP="00972805">
      <w:pPr>
        <w:pStyle w:val="ConsPlusNormal"/>
        <w:jc w:val="right"/>
        <w:rPr>
          <w:sz w:val="22"/>
          <w:szCs w:val="22"/>
        </w:rPr>
      </w:pPr>
      <w:r w:rsidRPr="00972805">
        <w:rPr>
          <w:sz w:val="22"/>
          <w:szCs w:val="22"/>
        </w:rPr>
        <w:t>к Требованиям к составу</w:t>
      </w:r>
    </w:p>
    <w:p w:rsidR="00BA0303" w:rsidRPr="00972805" w:rsidRDefault="00BA0303" w:rsidP="00972805">
      <w:pPr>
        <w:pStyle w:val="ConsPlusNormal"/>
        <w:jc w:val="right"/>
        <w:rPr>
          <w:sz w:val="22"/>
          <w:szCs w:val="22"/>
        </w:rPr>
      </w:pPr>
      <w:r w:rsidRPr="00972805">
        <w:rPr>
          <w:sz w:val="22"/>
          <w:szCs w:val="22"/>
        </w:rPr>
        <w:t>и порядку ведения исполнительной</w:t>
      </w:r>
    </w:p>
    <w:p w:rsidR="00BA0303" w:rsidRPr="00972805" w:rsidRDefault="00BA0303" w:rsidP="00972805">
      <w:pPr>
        <w:pStyle w:val="ConsPlusNormal"/>
        <w:jc w:val="right"/>
        <w:rPr>
          <w:sz w:val="22"/>
          <w:szCs w:val="22"/>
        </w:rPr>
      </w:pPr>
      <w:r w:rsidRPr="00972805">
        <w:rPr>
          <w:sz w:val="22"/>
          <w:szCs w:val="22"/>
        </w:rPr>
        <w:t>документации при строительстве,</w:t>
      </w:r>
    </w:p>
    <w:p w:rsidR="00BA0303" w:rsidRPr="00972805" w:rsidRDefault="00BA0303" w:rsidP="00972805">
      <w:pPr>
        <w:pStyle w:val="ConsPlusNormal"/>
        <w:jc w:val="right"/>
        <w:rPr>
          <w:sz w:val="22"/>
          <w:szCs w:val="22"/>
        </w:rPr>
      </w:pPr>
      <w:r w:rsidRPr="00972805">
        <w:rPr>
          <w:sz w:val="22"/>
          <w:szCs w:val="22"/>
        </w:rPr>
        <w:t>реконструкции, капитальном ремонте</w:t>
      </w:r>
    </w:p>
    <w:p w:rsidR="00BA0303" w:rsidRPr="00972805" w:rsidRDefault="00BA0303" w:rsidP="00972805">
      <w:pPr>
        <w:pStyle w:val="ConsPlusNormal"/>
        <w:jc w:val="right"/>
        <w:rPr>
          <w:sz w:val="22"/>
          <w:szCs w:val="22"/>
        </w:rPr>
      </w:pPr>
      <w:r w:rsidRPr="00972805">
        <w:rPr>
          <w:sz w:val="22"/>
          <w:szCs w:val="22"/>
        </w:rPr>
        <w:t>объектов капитального строительства</w:t>
      </w:r>
    </w:p>
    <w:p w:rsidR="00BA0303" w:rsidRPr="00972805" w:rsidRDefault="00BA0303" w:rsidP="00972805">
      <w:pPr>
        <w:pStyle w:val="ConsPlusNormal"/>
        <w:jc w:val="right"/>
        <w:rPr>
          <w:sz w:val="22"/>
          <w:szCs w:val="22"/>
        </w:rPr>
      </w:pPr>
      <w:r w:rsidRPr="00972805">
        <w:rPr>
          <w:sz w:val="22"/>
          <w:szCs w:val="22"/>
        </w:rPr>
        <w:t>и требования, предъявляемые к актам</w:t>
      </w:r>
    </w:p>
    <w:p w:rsidR="00BA0303" w:rsidRPr="00972805" w:rsidRDefault="00BA0303" w:rsidP="00972805">
      <w:pPr>
        <w:pStyle w:val="ConsPlusNormal"/>
        <w:jc w:val="right"/>
        <w:rPr>
          <w:sz w:val="22"/>
          <w:szCs w:val="22"/>
        </w:rPr>
      </w:pPr>
      <w:r w:rsidRPr="00972805">
        <w:rPr>
          <w:sz w:val="22"/>
          <w:szCs w:val="22"/>
        </w:rPr>
        <w:t>освидетельствования работ, конструкций,</w:t>
      </w:r>
    </w:p>
    <w:p w:rsidR="00BA0303" w:rsidRPr="00972805" w:rsidRDefault="00BA0303" w:rsidP="00972805">
      <w:pPr>
        <w:pStyle w:val="ConsPlusNormal"/>
        <w:jc w:val="right"/>
        <w:rPr>
          <w:sz w:val="22"/>
          <w:szCs w:val="22"/>
        </w:rPr>
      </w:pPr>
      <w:r w:rsidRPr="00972805">
        <w:rPr>
          <w:sz w:val="22"/>
          <w:szCs w:val="22"/>
        </w:rPr>
        <w:t>участков сетей инженерно-технического</w:t>
      </w:r>
    </w:p>
    <w:p w:rsidR="00BA0303" w:rsidRPr="00972805" w:rsidRDefault="00BA0303" w:rsidP="00972805">
      <w:pPr>
        <w:pStyle w:val="ConsPlusNormal"/>
        <w:jc w:val="right"/>
        <w:rPr>
          <w:sz w:val="22"/>
          <w:szCs w:val="22"/>
        </w:rPr>
      </w:pPr>
      <w:r w:rsidRPr="00972805">
        <w:rPr>
          <w:sz w:val="22"/>
          <w:szCs w:val="22"/>
        </w:rPr>
        <w:t>обеспечения, утвержденным приказом</w:t>
      </w:r>
    </w:p>
    <w:p w:rsidR="00BA0303" w:rsidRPr="00972805" w:rsidRDefault="00BA0303" w:rsidP="00972805">
      <w:pPr>
        <w:pStyle w:val="ConsPlusNormal"/>
        <w:jc w:val="right"/>
        <w:rPr>
          <w:sz w:val="22"/>
          <w:szCs w:val="22"/>
        </w:rPr>
      </w:pPr>
      <w:r w:rsidRPr="00972805">
        <w:rPr>
          <w:sz w:val="22"/>
          <w:szCs w:val="22"/>
        </w:rPr>
        <w:t>Федеральной службы 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 и атомному надзору</w:t>
      </w:r>
    </w:p>
    <w:p w:rsidR="00BA0303" w:rsidRPr="00972805" w:rsidRDefault="00BA0303" w:rsidP="00972805">
      <w:pPr>
        <w:pStyle w:val="ConsPlusNormal"/>
        <w:jc w:val="right"/>
        <w:rPr>
          <w:sz w:val="22"/>
          <w:szCs w:val="22"/>
        </w:rPr>
      </w:pPr>
      <w:r w:rsidRPr="00972805">
        <w:rPr>
          <w:sz w:val="22"/>
          <w:szCs w:val="22"/>
        </w:rPr>
        <w:t>от 26 декабря 2006 г. N 1128</w:t>
      </w: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rPr>
          <w:sz w:val="22"/>
          <w:szCs w:val="22"/>
        </w:rPr>
      </w:pPr>
      <w:r w:rsidRPr="00972805">
        <w:rPr>
          <w:sz w:val="22"/>
          <w:szCs w:val="22"/>
        </w:rPr>
        <w:t>(ОБРАЗЕЦ)</w:t>
      </w:r>
    </w:p>
    <w:p w:rsidR="00BA0303" w:rsidRPr="00972805" w:rsidRDefault="00BA0303" w:rsidP="00972805">
      <w:pPr>
        <w:pStyle w:val="ConsPlusNormal"/>
        <w:jc w:val="both"/>
      </w:pPr>
    </w:p>
    <w:p w:rsidR="00BA0303" w:rsidRPr="00972805" w:rsidRDefault="00BA0303" w:rsidP="00972805">
      <w:pPr>
        <w:pStyle w:val="ConsPlusNonformat"/>
        <w:jc w:val="both"/>
      </w:pPr>
      <w:r w:rsidRPr="00972805">
        <w:t>Объект капитального строительства 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почтовый или строительный адрес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Застройщик или технический заказчик 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строительство ________________________________________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w:t>
      </w:r>
    </w:p>
    <w:p w:rsidR="00BA0303" w:rsidRPr="00972805" w:rsidRDefault="00BA0303" w:rsidP="00972805">
      <w:pPr>
        <w:pStyle w:val="ConsPlusNonformat"/>
        <w:jc w:val="both"/>
      </w:pPr>
      <w:r w:rsidRPr="00972805">
        <w:t xml:space="preserve">                               к видам работ</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 подготовке проектной документации, которые оказывают влияние на</w:t>
      </w:r>
    </w:p>
    <w:p w:rsidR="00BA0303" w:rsidRPr="00972805" w:rsidRDefault="00BA0303" w:rsidP="00972805">
      <w:pPr>
        <w:pStyle w:val="ConsPlusNonformat"/>
        <w:jc w:val="both"/>
      </w:pPr>
      <w:r w:rsidRPr="00972805">
        <w:t xml:space="preserve">                                безопасность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&lt;2&gt;,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выполнившее работы, подлежащие освидетельствованию __________________</w:t>
      </w:r>
    </w:p>
    <w:p w:rsidR="00BA0303" w:rsidRPr="00972805" w:rsidRDefault="00BA0303" w:rsidP="00972805">
      <w:pPr>
        <w:pStyle w:val="ConsPlusNonformat"/>
        <w:jc w:val="both"/>
      </w:pPr>
      <w:r w:rsidRPr="00972805">
        <w:t xml:space="preserve">                                                           (наименование,</w:t>
      </w:r>
    </w:p>
    <w:p w:rsidR="00BA0303" w:rsidRPr="00972805" w:rsidRDefault="00BA0303" w:rsidP="00972805">
      <w:pPr>
        <w:pStyle w:val="ConsPlusNonformat"/>
        <w:jc w:val="both"/>
      </w:pPr>
      <w:r w:rsidRPr="00972805">
        <w:t xml:space="preserve">                                                         ОГРН, ИНН, номер 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дата выдачи свидетельства о допуске к видам работ по строительству,</w:t>
      </w:r>
    </w:p>
    <w:p w:rsidR="00BA0303" w:rsidRPr="00972805" w:rsidRDefault="00BA0303" w:rsidP="00972805">
      <w:pPr>
        <w:pStyle w:val="ConsPlusNonformat"/>
        <w:jc w:val="both"/>
      </w:pPr>
      <w:r w:rsidRPr="00972805">
        <w:t xml:space="preserve">                реконструкции, капитальному ремонту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 xml:space="preserve">                                    АКТ</w:t>
      </w:r>
    </w:p>
    <w:p w:rsidR="00BA0303" w:rsidRPr="00972805" w:rsidRDefault="00BA0303" w:rsidP="00972805">
      <w:pPr>
        <w:pStyle w:val="ConsPlusNonformat"/>
        <w:jc w:val="both"/>
      </w:pPr>
      <w:r w:rsidRPr="00972805">
        <w:t xml:space="preserve">                     освидетельствования скрытых работ</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N _____________                                  "__" _____________ 20__ г.</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заказчика по вопросам 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выполнившего работы, подлежащие освидетельствованию</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а также иные представители лиц, участвующих в освидетельствовании: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должность, фамилия, инициалы, реквизиты документа о</w:t>
      </w:r>
    </w:p>
    <w:p w:rsidR="00BA0303" w:rsidRPr="00972805" w:rsidRDefault="00BA0303" w:rsidP="00972805">
      <w:pPr>
        <w:pStyle w:val="ConsPlusNonformat"/>
        <w:jc w:val="both"/>
      </w:pPr>
      <w:r w:rsidRPr="00972805">
        <w:t xml:space="preserve">                             представительстве)</w:t>
      </w:r>
    </w:p>
    <w:p w:rsidR="00BA0303" w:rsidRPr="00972805" w:rsidRDefault="00BA0303" w:rsidP="00972805">
      <w:pPr>
        <w:pStyle w:val="ConsPlusNonformat"/>
        <w:jc w:val="both"/>
      </w:pPr>
      <w:r w:rsidRPr="00972805">
        <w:t>произвели осмотр работ, выполненных _______________________________________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лица, осуществляющего строительство, выполнившего работы)</w:t>
      </w:r>
    </w:p>
    <w:p w:rsidR="00BA0303" w:rsidRPr="00972805" w:rsidRDefault="00BA0303" w:rsidP="00972805">
      <w:pPr>
        <w:pStyle w:val="ConsPlusNonformat"/>
        <w:jc w:val="both"/>
      </w:pPr>
      <w:r w:rsidRPr="00972805">
        <w:t>и составили настоящий акт о нижеследующем:</w:t>
      </w:r>
    </w:p>
    <w:p w:rsidR="00BA0303" w:rsidRPr="00972805" w:rsidRDefault="00BA0303" w:rsidP="00972805">
      <w:pPr>
        <w:pStyle w:val="ConsPlusNonformat"/>
        <w:jc w:val="both"/>
      </w:pPr>
      <w:r w:rsidRPr="00972805">
        <w:t>1. К освидетельствованию предъявлены следующие работы 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скрытых работ)</w:t>
      </w:r>
    </w:p>
    <w:p w:rsidR="00BA0303" w:rsidRPr="00972805" w:rsidRDefault="00BA0303" w:rsidP="00972805">
      <w:pPr>
        <w:pStyle w:val="ConsPlusNonformat"/>
        <w:jc w:val="both"/>
      </w:pPr>
      <w:r w:rsidRPr="00972805">
        <w:t>2. Работы выполнены по проектной документации 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другие реквизиты чертежа, наименование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сведения о лицах, осуществляющих подготовку раздела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3. При выполнении работ применены _________________________________________</w:t>
      </w:r>
    </w:p>
    <w:p w:rsidR="00BA0303" w:rsidRPr="00972805" w:rsidRDefault="00BA0303" w:rsidP="00972805">
      <w:pPr>
        <w:pStyle w:val="ConsPlusNonformat"/>
        <w:jc w:val="both"/>
      </w:pPr>
      <w:r w:rsidRPr="00972805">
        <w:t xml:space="preserve">                                     (наименование строительных материалов,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(изделий) со ссылкой на сертификаты или другие документы, подтверждающие</w:t>
      </w:r>
    </w:p>
    <w:p w:rsidR="00BA0303" w:rsidRPr="00972805" w:rsidRDefault="00BA0303" w:rsidP="00972805">
      <w:pPr>
        <w:pStyle w:val="ConsPlusNonformat"/>
        <w:jc w:val="both"/>
      </w:pPr>
      <w:r w:rsidRPr="00972805">
        <w:t xml:space="preserve">                                 качество)</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4. Предъявлены документы, подтверждающие соответствие работ предъявляемым к</w:t>
      </w:r>
    </w:p>
    <w:p w:rsidR="00BA0303" w:rsidRPr="00972805" w:rsidRDefault="00BA0303" w:rsidP="00972805">
      <w:pPr>
        <w:pStyle w:val="ConsPlusNonformat"/>
        <w:jc w:val="both"/>
      </w:pPr>
      <w:r w:rsidRPr="00972805">
        <w:t>ним требованиям ___________________________________________________________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(исполнительные схемы и чертежи, результаты экспертиз, обследований,</w:t>
      </w:r>
    </w:p>
    <w:p w:rsidR="00BA0303" w:rsidRPr="00972805" w:rsidRDefault="00BA0303" w:rsidP="00972805">
      <w:pPr>
        <w:pStyle w:val="ConsPlusNonformat"/>
        <w:jc w:val="both"/>
      </w:pPr>
      <w:r w:rsidRPr="00972805">
        <w:t xml:space="preserve">                                лабораторных</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 иных испытаний выполненных работ, проведенных в процессе строительного</w:t>
      </w:r>
    </w:p>
    <w:p w:rsidR="00BA0303" w:rsidRPr="00972805" w:rsidRDefault="00BA0303" w:rsidP="00972805">
      <w:pPr>
        <w:pStyle w:val="ConsPlusNonformat"/>
        <w:jc w:val="both"/>
      </w:pPr>
      <w:r w:rsidRPr="00972805">
        <w:t xml:space="preserve">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5. Даты: начала работ    "__" _____________ 20__ г.;</w:t>
      </w:r>
    </w:p>
    <w:p w:rsidR="00BA0303" w:rsidRPr="00972805" w:rsidRDefault="00BA0303" w:rsidP="00972805">
      <w:pPr>
        <w:pStyle w:val="ConsPlusNonformat"/>
        <w:jc w:val="both"/>
      </w:pPr>
      <w:r w:rsidRPr="00972805">
        <w:t xml:space="preserve">         окончания работ "__" _____________ 20__ г.</w:t>
      </w:r>
    </w:p>
    <w:p w:rsidR="00BA0303" w:rsidRPr="00972805" w:rsidRDefault="00BA0303" w:rsidP="00972805">
      <w:pPr>
        <w:pStyle w:val="ConsPlusNonformat"/>
        <w:jc w:val="both"/>
      </w:pPr>
      <w:r w:rsidRPr="00972805">
        <w:t>6. Работы выполнены в соответствии с ______________________________________</w:t>
      </w:r>
    </w:p>
    <w:p w:rsidR="00BA0303" w:rsidRPr="00972805" w:rsidRDefault="00BA0303" w:rsidP="00972805">
      <w:pPr>
        <w:pStyle w:val="ConsPlusNonformat"/>
        <w:jc w:val="both"/>
      </w:pPr>
      <w:r w:rsidRPr="00972805">
        <w:t xml:space="preserve">                                       (указывается наименование, статьи</w:t>
      </w:r>
    </w:p>
    <w:p w:rsidR="00BA0303" w:rsidRPr="00972805" w:rsidRDefault="00BA0303" w:rsidP="00972805">
      <w:pPr>
        <w:pStyle w:val="ConsPlusNonformat"/>
        <w:jc w:val="both"/>
      </w:pPr>
      <w:r w:rsidRPr="00972805">
        <w:t xml:space="preserve">                                                     (пункты)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технического регламента, иных нормативных правовых актов,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разделы проектной и/или рабочей документации)</w:t>
      </w:r>
    </w:p>
    <w:p w:rsidR="00BA0303" w:rsidRPr="00972805" w:rsidRDefault="00BA0303" w:rsidP="00972805">
      <w:pPr>
        <w:pStyle w:val="ConsPlusNonformat"/>
        <w:jc w:val="both"/>
      </w:pPr>
      <w:r w:rsidRPr="00972805">
        <w:t>7. Разрешается производство последующих работ по 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работ, конструкций, участков сетей инженерно-технического</w:t>
      </w:r>
    </w:p>
    <w:p w:rsidR="00BA0303" w:rsidRPr="00972805" w:rsidRDefault="00BA0303" w:rsidP="00972805">
      <w:pPr>
        <w:pStyle w:val="ConsPlusNonformat"/>
        <w:jc w:val="both"/>
      </w:pPr>
      <w:r w:rsidRPr="00972805">
        <w:t xml:space="preserve">                                обеспечения)</w:t>
      </w:r>
    </w:p>
    <w:p w:rsidR="00BA0303" w:rsidRPr="00972805" w:rsidRDefault="00BA0303" w:rsidP="00972805">
      <w:pPr>
        <w:pStyle w:val="ConsPlusNonformat"/>
        <w:jc w:val="both"/>
      </w:pPr>
      <w:r w:rsidRPr="00972805">
        <w:t>Дополнительные сведения 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Акт составлен в ____ экземплярах.</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Приложения ________________________________________________________________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 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 в</w:t>
      </w:r>
    </w:p>
    <w:p w:rsidR="00BA0303" w:rsidRPr="00972805" w:rsidRDefault="00BA0303" w:rsidP="00972805">
      <w:pPr>
        <w:pStyle w:val="ConsPlusNonformat"/>
        <w:jc w:val="both"/>
      </w:pPr>
      <w:r w:rsidRPr="00972805">
        <w:t>случаях, когда авторский надзор осуществляется 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выполнившего работы, подлежащие освидетельствованию</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Представители иных лиц</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rmal"/>
        <w:jc w:val="both"/>
      </w:pPr>
    </w:p>
    <w:p w:rsidR="00BA0303" w:rsidRPr="00972805" w:rsidRDefault="00BA0303" w:rsidP="00972805">
      <w:pPr>
        <w:pStyle w:val="ConsPlusNormal"/>
        <w:ind w:firstLine="540"/>
        <w:jc w:val="both"/>
      </w:pPr>
      <w:r w:rsidRPr="00972805">
        <w:t>--------------------------------</w:t>
      </w:r>
    </w:p>
    <w:p w:rsidR="00BA0303" w:rsidRPr="00972805" w:rsidRDefault="00BA0303" w:rsidP="00972805">
      <w:pPr>
        <w:pStyle w:val="ConsPlusNormal"/>
        <w:ind w:firstLine="540"/>
        <w:jc w:val="both"/>
      </w:pPr>
      <w:r w:rsidRPr="00972805">
        <w:t>&lt;1&gt; В случаях, когда лицо выполняет работы, для которых в соответствии с частью 2 статьи 52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ind w:firstLine="540"/>
        <w:jc w:val="both"/>
      </w:pPr>
      <w:r w:rsidRPr="00972805">
        <w:t>&lt;2&gt; В случаях, когда лицо выполняет работы, для которых в соответствии с частью 4 статьи 48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outlineLvl w:val="1"/>
        <w:rPr>
          <w:sz w:val="22"/>
          <w:szCs w:val="22"/>
        </w:rPr>
      </w:pPr>
      <w:r w:rsidRPr="00972805">
        <w:rPr>
          <w:sz w:val="22"/>
          <w:szCs w:val="22"/>
        </w:rPr>
        <w:t>Приложение N 4</w:t>
      </w:r>
    </w:p>
    <w:p w:rsidR="00BA0303" w:rsidRPr="00972805" w:rsidRDefault="00BA0303" w:rsidP="00972805">
      <w:pPr>
        <w:pStyle w:val="ConsPlusNormal"/>
        <w:jc w:val="right"/>
        <w:rPr>
          <w:sz w:val="22"/>
          <w:szCs w:val="22"/>
        </w:rPr>
      </w:pPr>
      <w:r w:rsidRPr="00972805">
        <w:rPr>
          <w:sz w:val="22"/>
          <w:szCs w:val="22"/>
        </w:rPr>
        <w:t>к Требованиям к составу</w:t>
      </w:r>
    </w:p>
    <w:p w:rsidR="00BA0303" w:rsidRPr="00972805" w:rsidRDefault="00BA0303" w:rsidP="00972805">
      <w:pPr>
        <w:pStyle w:val="ConsPlusNormal"/>
        <w:jc w:val="right"/>
        <w:rPr>
          <w:sz w:val="22"/>
          <w:szCs w:val="22"/>
        </w:rPr>
      </w:pPr>
      <w:r w:rsidRPr="00972805">
        <w:rPr>
          <w:sz w:val="22"/>
          <w:szCs w:val="22"/>
        </w:rPr>
        <w:t>и порядку ведения исполнительной</w:t>
      </w:r>
    </w:p>
    <w:p w:rsidR="00BA0303" w:rsidRPr="00972805" w:rsidRDefault="00BA0303" w:rsidP="00972805">
      <w:pPr>
        <w:pStyle w:val="ConsPlusNormal"/>
        <w:jc w:val="right"/>
        <w:rPr>
          <w:sz w:val="22"/>
          <w:szCs w:val="22"/>
        </w:rPr>
      </w:pPr>
      <w:r w:rsidRPr="00972805">
        <w:rPr>
          <w:sz w:val="22"/>
          <w:szCs w:val="22"/>
        </w:rPr>
        <w:t>документации при строительстве,</w:t>
      </w:r>
    </w:p>
    <w:p w:rsidR="00BA0303" w:rsidRPr="00972805" w:rsidRDefault="00BA0303" w:rsidP="00972805">
      <w:pPr>
        <w:pStyle w:val="ConsPlusNormal"/>
        <w:jc w:val="right"/>
        <w:rPr>
          <w:sz w:val="22"/>
          <w:szCs w:val="22"/>
        </w:rPr>
      </w:pPr>
      <w:r w:rsidRPr="00972805">
        <w:rPr>
          <w:sz w:val="22"/>
          <w:szCs w:val="22"/>
        </w:rPr>
        <w:t>реконструкции, капитальном ремонте</w:t>
      </w:r>
    </w:p>
    <w:p w:rsidR="00BA0303" w:rsidRPr="00972805" w:rsidRDefault="00BA0303" w:rsidP="00972805">
      <w:pPr>
        <w:pStyle w:val="ConsPlusNormal"/>
        <w:jc w:val="right"/>
        <w:rPr>
          <w:sz w:val="22"/>
          <w:szCs w:val="22"/>
        </w:rPr>
      </w:pPr>
      <w:r w:rsidRPr="00972805">
        <w:rPr>
          <w:sz w:val="22"/>
          <w:szCs w:val="22"/>
        </w:rPr>
        <w:t>объектов капитального строительства</w:t>
      </w:r>
    </w:p>
    <w:p w:rsidR="00BA0303" w:rsidRPr="00972805" w:rsidRDefault="00BA0303" w:rsidP="00972805">
      <w:pPr>
        <w:pStyle w:val="ConsPlusNormal"/>
        <w:jc w:val="right"/>
        <w:rPr>
          <w:sz w:val="22"/>
          <w:szCs w:val="22"/>
        </w:rPr>
      </w:pPr>
      <w:r w:rsidRPr="00972805">
        <w:rPr>
          <w:sz w:val="22"/>
          <w:szCs w:val="22"/>
        </w:rPr>
        <w:t>и требования, предъявляемые к актам</w:t>
      </w:r>
    </w:p>
    <w:p w:rsidR="00BA0303" w:rsidRPr="00972805" w:rsidRDefault="00BA0303" w:rsidP="00972805">
      <w:pPr>
        <w:pStyle w:val="ConsPlusNormal"/>
        <w:jc w:val="right"/>
        <w:rPr>
          <w:sz w:val="22"/>
          <w:szCs w:val="22"/>
        </w:rPr>
      </w:pPr>
      <w:r w:rsidRPr="00972805">
        <w:rPr>
          <w:sz w:val="22"/>
          <w:szCs w:val="22"/>
        </w:rPr>
        <w:t>освидетельствования работ, конструкций,</w:t>
      </w:r>
    </w:p>
    <w:p w:rsidR="00BA0303" w:rsidRPr="00972805" w:rsidRDefault="00BA0303" w:rsidP="00972805">
      <w:pPr>
        <w:pStyle w:val="ConsPlusNormal"/>
        <w:jc w:val="right"/>
        <w:rPr>
          <w:sz w:val="22"/>
          <w:szCs w:val="22"/>
        </w:rPr>
      </w:pPr>
      <w:r w:rsidRPr="00972805">
        <w:rPr>
          <w:sz w:val="22"/>
          <w:szCs w:val="22"/>
        </w:rPr>
        <w:t>участков сетей инженерно-технического</w:t>
      </w:r>
    </w:p>
    <w:p w:rsidR="00BA0303" w:rsidRPr="00972805" w:rsidRDefault="00BA0303" w:rsidP="00972805">
      <w:pPr>
        <w:pStyle w:val="ConsPlusNormal"/>
        <w:jc w:val="right"/>
        <w:rPr>
          <w:sz w:val="22"/>
          <w:szCs w:val="22"/>
        </w:rPr>
      </w:pPr>
      <w:r w:rsidRPr="00972805">
        <w:rPr>
          <w:sz w:val="22"/>
          <w:szCs w:val="22"/>
        </w:rPr>
        <w:t>обеспечения, утвержденным приказом</w:t>
      </w:r>
    </w:p>
    <w:p w:rsidR="00BA0303" w:rsidRPr="00972805" w:rsidRDefault="00BA0303" w:rsidP="00972805">
      <w:pPr>
        <w:pStyle w:val="ConsPlusNormal"/>
        <w:jc w:val="right"/>
        <w:rPr>
          <w:sz w:val="22"/>
          <w:szCs w:val="22"/>
        </w:rPr>
      </w:pPr>
      <w:r w:rsidRPr="00972805">
        <w:rPr>
          <w:sz w:val="22"/>
          <w:szCs w:val="22"/>
        </w:rPr>
        <w:t>Федеральной службы 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 и атомному надзору</w:t>
      </w:r>
    </w:p>
    <w:p w:rsidR="00BA0303" w:rsidRPr="00972805" w:rsidRDefault="00BA0303" w:rsidP="00972805">
      <w:pPr>
        <w:pStyle w:val="ConsPlusNormal"/>
        <w:jc w:val="right"/>
        <w:rPr>
          <w:sz w:val="22"/>
          <w:szCs w:val="22"/>
        </w:rPr>
      </w:pPr>
      <w:r w:rsidRPr="00972805">
        <w:rPr>
          <w:sz w:val="22"/>
          <w:szCs w:val="22"/>
        </w:rPr>
        <w:t>от 26 декабря 2006 г. N 1128</w:t>
      </w: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rPr>
          <w:sz w:val="22"/>
          <w:szCs w:val="22"/>
        </w:rPr>
      </w:pPr>
      <w:r w:rsidRPr="00972805">
        <w:rPr>
          <w:sz w:val="22"/>
          <w:szCs w:val="22"/>
        </w:rPr>
        <w:t>(ОБРАЗЕЦ)</w:t>
      </w:r>
    </w:p>
    <w:p w:rsidR="00BA0303" w:rsidRPr="00972805" w:rsidRDefault="00BA0303" w:rsidP="00972805">
      <w:pPr>
        <w:pStyle w:val="ConsPlusNormal"/>
        <w:jc w:val="both"/>
        <w:rPr>
          <w:sz w:val="22"/>
          <w:szCs w:val="22"/>
        </w:rPr>
      </w:pPr>
    </w:p>
    <w:p w:rsidR="00BA0303" w:rsidRPr="00972805" w:rsidRDefault="00BA0303" w:rsidP="00972805">
      <w:pPr>
        <w:pStyle w:val="ConsPlusNonformat"/>
        <w:jc w:val="both"/>
      </w:pPr>
      <w:r w:rsidRPr="00972805">
        <w:t>Объект капитального строительства 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почтовый или строительный адрес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Застройщик или технический заказчик 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w:t>
      </w:r>
    </w:p>
    <w:p w:rsidR="00BA0303" w:rsidRPr="00972805" w:rsidRDefault="00BA0303" w:rsidP="00972805">
      <w:pPr>
        <w:pStyle w:val="ConsPlusNonformat"/>
        <w:jc w:val="both"/>
      </w:pPr>
      <w:r w:rsidRPr="00972805">
        <w:t xml:space="preserve">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строительство ________________________________________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w:t>
      </w:r>
    </w:p>
    <w:p w:rsidR="00BA0303" w:rsidRPr="00972805" w:rsidRDefault="00BA0303" w:rsidP="00972805">
      <w:pPr>
        <w:pStyle w:val="ConsPlusNonformat"/>
        <w:jc w:val="both"/>
      </w:pPr>
      <w:r w:rsidRPr="00972805">
        <w:t xml:space="preserve">                     и индивидуальных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 к</w:t>
      </w:r>
    </w:p>
    <w:p w:rsidR="00BA0303" w:rsidRPr="00972805" w:rsidRDefault="00BA0303" w:rsidP="00972805">
      <w:pPr>
        <w:pStyle w:val="ConsPlusNonformat"/>
        <w:jc w:val="both"/>
      </w:pPr>
      <w:r w:rsidRPr="00972805">
        <w:t xml:space="preserve">                                видам работ</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 подготовке проектной документации, которые оказывают влияние на</w:t>
      </w:r>
    </w:p>
    <w:p w:rsidR="00BA0303" w:rsidRPr="00972805" w:rsidRDefault="00BA0303" w:rsidP="00972805">
      <w:pPr>
        <w:pStyle w:val="ConsPlusNonformat"/>
        <w:jc w:val="both"/>
      </w:pPr>
      <w:r w:rsidRPr="00972805">
        <w:t xml:space="preserve">                                безопасность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&lt;2&gt;,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Лица, выполнившие конструкции, подлежащие освидетельствованию _____________</w:t>
      </w:r>
    </w:p>
    <w:p w:rsidR="00BA0303" w:rsidRPr="00972805" w:rsidRDefault="00BA0303" w:rsidP="00972805">
      <w:pPr>
        <w:pStyle w:val="ConsPlusNonformat"/>
        <w:jc w:val="both"/>
      </w:pPr>
      <w:r w:rsidRPr="00972805">
        <w:t xml:space="preserve">                                                             (наименование,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ОГРН, ИНН, номер и дата выдачи свидетельства о допуске к видам работ по</w:t>
      </w:r>
    </w:p>
    <w:p w:rsidR="00BA0303" w:rsidRPr="00972805" w:rsidRDefault="00BA0303" w:rsidP="00972805">
      <w:pPr>
        <w:pStyle w:val="ConsPlusNonformat"/>
        <w:jc w:val="both"/>
      </w:pPr>
      <w:r w:rsidRPr="00972805">
        <w:t xml:space="preserve">        строительству, реконструкции, капитальному ремонту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 xml:space="preserve">                                    АКТ</w:t>
      </w:r>
    </w:p>
    <w:p w:rsidR="00BA0303" w:rsidRPr="00972805" w:rsidRDefault="00BA0303" w:rsidP="00972805">
      <w:pPr>
        <w:pStyle w:val="ConsPlusNonformat"/>
        <w:jc w:val="both"/>
      </w:pPr>
      <w:r w:rsidRPr="00972805">
        <w:t xml:space="preserve">               освидетельствования ответственных конструкций</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N ___________                                     "__" ____________ 20__ г.</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конструкций)</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w:t>
      </w:r>
    </w:p>
    <w:p w:rsidR="00BA0303" w:rsidRPr="00972805" w:rsidRDefault="00BA0303" w:rsidP="00972805">
      <w:pPr>
        <w:pStyle w:val="ConsPlusNonformat"/>
        <w:jc w:val="both"/>
      </w:pPr>
      <w:r w:rsidRPr="00972805">
        <w:t xml:space="preserve">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Представитель      лица,      выполнившего      конструкции,     подлежащие</w:t>
      </w:r>
    </w:p>
    <w:p w:rsidR="00BA0303" w:rsidRPr="00972805" w:rsidRDefault="00BA0303" w:rsidP="00972805">
      <w:pPr>
        <w:pStyle w:val="ConsPlusNonformat"/>
        <w:jc w:val="both"/>
      </w:pPr>
      <w:r w:rsidRPr="00972805">
        <w:t>освидетельствованию</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реквизиты документа о представительстве)</w:t>
      </w:r>
    </w:p>
    <w:p w:rsidR="00BA0303" w:rsidRPr="00972805" w:rsidRDefault="00BA0303" w:rsidP="00972805">
      <w:pPr>
        <w:pStyle w:val="ConsPlusNonformat"/>
        <w:jc w:val="both"/>
      </w:pPr>
      <w:r w:rsidRPr="00972805">
        <w:t>а также иные представители лиц, участвующих в освидетельствовании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должность, фамилия, инициалы, реквизиты документа о</w:t>
      </w:r>
    </w:p>
    <w:p w:rsidR="00BA0303" w:rsidRPr="00972805" w:rsidRDefault="00BA0303" w:rsidP="00972805">
      <w:pPr>
        <w:pStyle w:val="ConsPlusNonformat"/>
        <w:jc w:val="both"/>
      </w:pPr>
      <w:r w:rsidRPr="00972805">
        <w:t xml:space="preserve">                             представительстве)</w:t>
      </w:r>
    </w:p>
    <w:p w:rsidR="00BA0303" w:rsidRPr="00972805" w:rsidRDefault="00BA0303" w:rsidP="00972805">
      <w:pPr>
        <w:pStyle w:val="ConsPlusNonformat"/>
        <w:jc w:val="both"/>
      </w:pPr>
      <w:r w:rsidRPr="00972805">
        <w:t>произвели осмотр ответственных конструкций, выполненных</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лица, осуществляющего строительство, фактически выполнившего</w:t>
      </w:r>
    </w:p>
    <w:p w:rsidR="00BA0303" w:rsidRPr="00972805" w:rsidRDefault="00BA0303" w:rsidP="00972805">
      <w:pPr>
        <w:pStyle w:val="ConsPlusNonformat"/>
        <w:jc w:val="both"/>
      </w:pPr>
      <w:r w:rsidRPr="00972805">
        <w:t xml:space="preserve">                                конструкции)</w:t>
      </w:r>
    </w:p>
    <w:p w:rsidR="00BA0303" w:rsidRPr="00972805" w:rsidRDefault="00BA0303" w:rsidP="00972805">
      <w:pPr>
        <w:pStyle w:val="ConsPlusNonformat"/>
        <w:jc w:val="both"/>
      </w:pPr>
      <w:r w:rsidRPr="00972805">
        <w:t>и составили настоящий акт о нижеследующем:</w:t>
      </w:r>
    </w:p>
    <w:p w:rsidR="00BA0303" w:rsidRPr="00972805" w:rsidRDefault="00BA0303" w:rsidP="00972805">
      <w:pPr>
        <w:pStyle w:val="ConsPlusNonformat"/>
        <w:jc w:val="both"/>
      </w:pPr>
      <w:r w:rsidRPr="00972805">
        <w:t>1. К освидетельствованию предъявлены следующие ответственные конструкции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(перечень и краткая характеристика конструкций)</w:t>
      </w:r>
    </w:p>
    <w:p w:rsidR="00BA0303" w:rsidRPr="00972805" w:rsidRDefault="00BA0303" w:rsidP="00972805">
      <w:pPr>
        <w:pStyle w:val="ConsPlusNonformat"/>
        <w:jc w:val="both"/>
      </w:pPr>
      <w:r w:rsidRPr="00972805">
        <w:t>2. Конструкции выполнены по проектной документации 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другие реквизиты чертежа, наименование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сведения о лицах, осуществляющих подготовку раздела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3. При выполнении конструкций применены ___________________________________</w:t>
      </w:r>
    </w:p>
    <w:p w:rsidR="00BA0303" w:rsidRPr="00972805" w:rsidRDefault="00BA0303" w:rsidP="00972805">
      <w:pPr>
        <w:pStyle w:val="ConsPlusNonformat"/>
        <w:jc w:val="both"/>
      </w:pPr>
      <w:r w:rsidRPr="00972805">
        <w:t xml:space="preserve">                                         (наименование материалов (изделий)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со ссылкой на сертификаты или другие документы, подтверждающие качество)</w:t>
      </w:r>
    </w:p>
    <w:p w:rsidR="00BA0303" w:rsidRPr="00972805" w:rsidRDefault="00BA0303" w:rsidP="00972805">
      <w:pPr>
        <w:pStyle w:val="ConsPlusNonformat"/>
        <w:jc w:val="both"/>
      </w:pPr>
      <w:r w:rsidRPr="00972805">
        <w:t>4.   Освидетельствованы   скрытые  работы,  которые  оказывают  влияние  на</w:t>
      </w:r>
    </w:p>
    <w:p w:rsidR="00BA0303" w:rsidRPr="00972805" w:rsidRDefault="00BA0303" w:rsidP="00972805">
      <w:pPr>
        <w:pStyle w:val="ConsPlusNonformat"/>
        <w:jc w:val="both"/>
      </w:pPr>
      <w:r w:rsidRPr="00972805">
        <w:t>безопасность    конструкций  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(указываются скрытые работы, даты и номера активов их освидетельствования)</w:t>
      </w:r>
    </w:p>
    <w:p w:rsidR="00BA0303" w:rsidRPr="00972805" w:rsidRDefault="00BA0303" w:rsidP="00972805">
      <w:pPr>
        <w:pStyle w:val="ConsPlusNonformat"/>
        <w:jc w:val="both"/>
      </w:pPr>
      <w:r w:rsidRPr="00972805">
        <w:t>5.   Предъявлены   документы,   подтверждающие   соответствие   конструкций</w:t>
      </w:r>
    </w:p>
    <w:p w:rsidR="00BA0303" w:rsidRPr="00972805" w:rsidRDefault="00BA0303" w:rsidP="00972805">
      <w:pPr>
        <w:pStyle w:val="ConsPlusNonformat"/>
        <w:jc w:val="both"/>
      </w:pPr>
      <w:r w:rsidRPr="00972805">
        <w:t>предъявляемым к ним требованиям, в том числе:</w:t>
      </w:r>
    </w:p>
    <w:p w:rsidR="00BA0303" w:rsidRPr="00972805" w:rsidRDefault="00BA0303" w:rsidP="00972805">
      <w:pPr>
        <w:pStyle w:val="ConsPlusNonformat"/>
        <w:jc w:val="both"/>
      </w:pPr>
      <w:r w:rsidRPr="00972805">
        <w:t>а) исполнительные геодезические схемы положения конструкций 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б)  результаты  экспертиз,  обследований,  лабораторных  и  иных  испытаний</w:t>
      </w:r>
    </w:p>
    <w:p w:rsidR="00BA0303" w:rsidRPr="00972805" w:rsidRDefault="00BA0303" w:rsidP="00972805">
      <w:pPr>
        <w:pStyle w:val="ConsPlusNonformat"/>
        <w:jc w:val="both"/>
      </w:pPr>
      <w:r w:rsidRPr="00972805">
        <w:t>выполненных работ, проведенных в процессе строительного контроля 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6. Проведены необходимые испытания и опробования 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7. Даты: начала работ    "__" _______________ 20__ г.;</w:t>
      </w:r>
    </w:p>
    <w:p w:rsidR="00BA0303" w:rsidRPr="00972805" w:rsidRDefault="00BA0303" w:rsidP="00972805">
      <w:pPr>
        <w:pStyle w:val="ConsPlusNonformat"/>
        <w:jc w:val="both"/>
      </w:pPr>
      <w:r w:rsidRPr="00972805">
        <w:t xml:space="preserve">         окончания работ "__" _______________ 20__ г.</w:t>
      </w:r>
    </w:p>
    <w:p w:rsidR="00BA0303" w:rsidRPr="00972805" w:rsidRDefault="00BA0303" w:rsidP="00972805">
      <w:pPr>
        <w:pStyle w:val="ConsPlusNonformat"/>
        <w:jc w:val="both"/>
      </w:pPr>
      <w:r w:rsidRPr="00972805">
        <w:t>8.  Предъявленные  конструкции  выполнены  в  соответствии  с  техническими</w:t>
      </w:r>
    </w:p>
    <w:p w:rsidR="00BA0303" w:rsidRPr="00972805" w:rsidRDefault="00BA0303" w:rsidP="00972805">
      <w:pPr>
        <w:pStyle w:val="ConsPlusNonformat"/>
        <w:jc w:val="both"/>
      </w:pPr>
      <w:r w:rsidRPr="00972805">
        <w:t>регламентами, иными нормативными правовыми актами и проектной документацией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(указываются наименование, статьи (пункты)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технического регламента, иных нормативных правовых актов,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разделы проектной и/или рабочей документации)</w:t>
      </w:r>
    </w:p>
    <w:p w:rsidR="00BA0303" w:rsidRPr="00972805" w:rsidRDefault="00BA0303" w:rsidP="00972805">
      <w:pPr>
        <w:pStyle w:val="ConsPlusNonformat"/>
        <w:jc w:val="both"/>
      </w:pPr>
      <w:r w:rsidRPr="00972805">
        <w:t>9. На основании изложенного:</w:t>
      </w:r>
    </w:p>
    <w:p w:rsidR="00BA0303" w:rsidRPr="00972805" w:rsidRDefault="00BA0303" w:rsidP="00972805">
      <w:pPr>
        <w:pStyle w:val="ConsPlusNonformat"/>
        <w:jc w:val="both"/>
      </w:pPr>
      <w:r w:rsidRPr="00972805">
        <w:t>а) разрешается использование конструкций по назначению ____________________</w:t>
      </w:r>
    </w:p>
    <w:p w:rsidR="00BA0303" w:rsidRPr="00972805" w:rsidRDefault="00BA0303" w:rsidP="00972805">
      <w:pPr>
        <w:pStyle w:val="ConsPlusNonformat"/>
        <w:jc w:val="both"/>
      </w:pPr>
      <w:r w:rsidRPr="00972805">
        <w:t>или  разрешается  использование  конструкций  по назначению с нагружением в</w:t>
      </w:r>
    </w:p>
    <w:p w:rsidR="00BA0303" w:rsidRPr="00972805" w:rsidRDefault="00BA0303" w:rsidP="00972805">
      <w:pPr>
        <w:pStyle w:val="ConsPlusNonformat"/>
        <w:jc w:val="both"/>
      </w:pPr>
      <w:r w:rsidRPr="00972805">
        <w:t>размере ____% проектной нагрузки;</w:t>
      </w:r>
    </w:p>
    <w:p w:rsidR="00BA0303" w:rsidRPr="00972805" w:rsidRDefault="00BA0303" w:rsidP="00972805">
      <w:pPr>
        <w:pStyle w:val="ConsPlusNonformat"/>
        <w:jc w:val="both"/>
      </w:pPr>
      <w:r w:rsidRPr="00972805">
        <w:t>или разрешается полное нагружение при выполнении следующих условий:</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б) разрешается производство последующих работ:</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работ и конструкций)</w:t>
      </w:r>
    </w:p>
    <w:p w:rsidR="00BA0303" w:rsidRPr="00972805" w:rsidRDefault="00BA0303" w:rsidP="00972805">
      <w:pPr>
        <w:pStyle w:val="ConsPlusNonformat"/>
        <w:jc w:val="both"/>
      </w:pPr>
      <w:r w:rsidRPr="00972805">
        <w:t>Дополнительные сведения ___________________________________________________</w:t>
      </w:r>
    </w:p>
    <w:p w:rsidR="00BA0303" w:rsidRPr="00972805" w:rsidRDefault="00BA0303" w:rsidP="00972805">
      <w:pPr>
        <w:pStyle w:val="ConsPlusNonformat"/>
        <w:jc w:val="both"/>
      </w:pPr>
      <w:r w:rsidRPr="00972805">
        <w:t>Акт составлен в ____ экземплярах.</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Приложения ________________________________________________________________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 в</w:t>
      </w:r>
    </w:p>
    <w:p w:rsidR="00BA0303" w:rsidRPr="00972805" w:rsidRDefault="00BA0303" w:rsidP="00972805">
      <w:pPr>
        <w:pStyle w:val="ConsPlusNonformat"/>
        <w:jc w:val="both"/>
      </w:pPr>
      <w:r w:rsidRPr="00972805">
        <w:t>случаях, когда авторский надзор осуществляется 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выполнившего      конструкции,     подлежащие</w:t>
      </w:r>
    </w:p>
    <w:p w:rsidR="00BA0303" w:rsidRPr="00972805" w:rsidRDefault="00BA0303" w:rsidP="00972805">
      <w:pPr>
        <w:pStyle w:val="ConsPlusNonformat"/>
        <w:jc w:val="both"/>
      </w:pPr>
      <w:r w:rsidRPr="00972805">
        <w:t>освидетельствованию</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Представители иных лиц 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rmal"/>
        <w:jc w:val="both"/>
      </w:pPr>
    </w:p>
    <w:p w:rsidR="00BA0303" w:rsidRPr="00972805" w:rsidRDefault="00BA0303" w:rsidP="00972805">
      <w:pPr>
        <w:pStyle w:val="ConsPlusNormal"/>
        <w:ind w:firstLine="540"/>
        <w:jc w:val="both"/>
      </w:pPr>
      <w:r w:rsidRPr="00972805">
        <w:t>--------------------------------</w:t>
      </w:r>
    </w:p>
    <w:p w:rsidR="00BA0303" w:rsidRPr="00972805" w:rsidRDefault="00BA0303" w:rsidP="00972805">
      <w:pPr>
        <w:pStyle w:val="ConsPlusNormal"/>
        <w:ind w:firstLine="540"/>
        <w:jc w:val="both"/>
      </w:pPr>
      <w:r w:rsidRPr="00972805">
        <w:t>&lt;1&gt; В случаях, когда лицо выполняет работы, для которых в соответствии с частью 2 статьи 52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ind w:firstLine="540"/>
        <w:jc w:val="both"/>
      </w:pPr>
      <w:r w:rsidRPr="00972805">
        <w:t>&lt;2&gt; В случаях, когда лицо выполняет работы, для которых в соответствии с частью 4 статьи 48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Default="00BA0303" w:rsidP="00972805">
      <w:pPr>
        <w:pStyle w:val="ConsPlusNormal"/>
        <w:jc w:val="both"/>
        <w:rPr>
          <w:sz w:val="22"/>
          <w:szCs w:val="22"/>
        </w:rPr>
      </w:pPr>
    </w:p>
    <w:p w:rsidR="00BA0303" w:rsidRPr="00972805" w:rsidRDefault="00BA0303" w:rsidP="00972805">
      <w:pPr>
        <w:pStyle w:val="ConsPlusNormal"/>
        <w:jc w:val="both"/>
        <w:rPr>
          <w:sz w:val="22"/>
          <w:szCs w:val="22"/>
        </w:rPr>
      </w:pPr>
    </w:p>
    <w:p w:rsidR="00BA0303" w:rsidRPr="00972805" w:rsidRDefault="00BA0303" w:rsidP="00972805">
      <w:pPr>
        <w:pStyle w:val="ConsPlusNormal"/>
        <w:jc w:val="both"/>
        <w:rPr>
          <w:sz w:val="22"/>
          <w:szCs w:val="22"/>
        </w:rPr>
      </w:pPr>
    </w:p>
    <w:p w:rsidR="00BA0303" w:rsidRPr="00972805" w:rsidRDefault="00BA0303" w:rsidP="00972805">
      <w:pPr>
        <w:pStyle w:val="ConsPlusNormal"/>
        <w:jc w:val="both"/>
        <w:rPr>
          <w:sz w:val="22"/>
          <w:szCs w:val="22"/>
        </w:rPr>
      </w:pP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outlineLvl w:val="1"/>
        <w:rPr>
          <w:sz w:val="22"/>
          <w:szCs w:val="22"/>
        </w:rPr>
      </w:pPr>
      <w:r w:rsidRPr="00972805">
        <w:rPr>
          <w:sz w:val="22"/>
          <w:szCs w:val="22"/>
        </w:rPr>
        <w:t>Приложение N 5</w:t>
      </w:r>
    </w:p>
    <w:p w:rsidR="00BA0303" w:rsidRPr="00972805" w:rsidRDefault="00BA0303" w:rsidP="00972805">
      <w:pPr>
        <w:pStyle w:val="ConsPlusNormal"/>
        <w:jc w:val="right"/>
        <w:rPr>
          <w:sz w:val="22"/>
          <w:szCs w:val="22"/>
        </w:rPr>
      </w:pPr>
      <w:r w:rsidRPr="00972805">
        <w:rPr>
          <w:sz w:val="22"/>
          <w:szCs w:val="22"/>
        </w:rPr>
        <w:t>к Требованиям к составу</w:t>
      </w:r>
    </w:p>
    <w:p w:rsidR="00BA0303" w:rsidRPr="00972805" w:rsidRDefault="00BA0303" w:rsidP="00972805">
      <w:pPr>
        <w:pStyle w:val="ConsPlusNormal"/>
        <w:jc w:val="right"/>
        <w:rPr>
          <w:sz w:val="22"/>
          <w:szCs w:val="22"/>
        </w:rPr>
      </w:pPr>
      <w:r w:rsidRPr="00972805">
        <w:rPr>
          <w:sz w:val="22"/>
          <w:szCs w:val="22"/>
        </w:rPr>
        <w:t>и порядку ведения исполнительной</w:t>
      </w:r>
    </w:p>
    <w:p w:rsidR="00BA0303" w:rsidRPr="00972805" w:rsidRDefault="00BA0303" w:rsidP="00972805">
      <w:pPr>
        <w:pStyle w:val="ConsPlusNormal"/>
        <w:jc w:val="right"/>
        <w:rPr>
          <w:sz w:val="22"/>
          <w:szCs w:val="22"/>
        </w:rPr>
      </w:pPr>
      <w:r w:rsidRPr="00972805">
        <w:rPr>
          <w:sz w:val="22"/>
          <w:szCs w:val="22"/>
        </w:rPr>
        <w:t>документации при строительстве,</w:t>
      </w:r>
    </w:p>
    <w:p w:rsidR="00BA0303" w:rsidRPr="00972805" w:rsidRDefault="00BA0303" w:rsidP="00972805">
      <w:pPr>
        <w:pStyle w:val="ConsPlusNormal"/>
        <w:jc w:val="right"/>
        <w:rPr>
          <w:sz w:val="22"/>
          <w:szCs w:val="22"/>
        </w:rPr>
      </w:pPr>
      <w:r w:rsidRPr="00972805">
        <w:rPr>
          <w:sz w:val="22"/>
          <w:szCs w:val="22"/>
        </w:rPr>
        <w:t>реконструкции, капитальном ремонте</w:t>
      </w:r>
    </w:p>
    <w:p w:rsidR="00BA0303" w:rsidRPr="00972805" w:rsidRDefault="00BA0303" w:rsidP="00972805">
      <w:pPr>
        <w:pStyle w:val="ConsPlusNormal"/>
        <w:jc w:val="right"/>
        <w:rPr>
          <w:sz w:val="22"/>
          <w:szCs w:val="22"/>
        </w:rPr>
      </w:pPr>
      <w:r w:rsidRPr="00972805">
        <w:rPr>
          <w:sz w:val="22"/>
          <w:szCs w:val="22"/>
        </w:rPr>
        <w:t>объектов капитального строительства</w:t>
      </w:r>
    </w:p>
    <w:p w:rsidR="00BA0303" w:rsidRPr="00972805" w:rsidRDefault="00BA0303" w:rsidP="00972805">
      <w:pPr>
        <w:pStyle w:val="ConsPlusNormal"/>
        <w:jc w:val="right"/>
        <w:rPr>
          <w:sz w:val="22"/>
          <w:szCs w:val="22"/>
        </w:rPr>
      </w:pPr>
      <w:r w:rsidRPr="00972805">
        <w:rPr>
          <w:sz w:val="22"/>
          <w:szCs w:val="22"/>
        </w:rPr>
        <w:t>и требования, предъявляемые к актам</w:t>
      </w:r>
    </w:p>
    <w:p w:rsidR="00BA0303" w:rsidRPr="00972805" w:rsidRDefault="00BA0303" w:rsidP="00972805">
      <w:pPr>
        <w:pStyle w:val="ConsPlusNormal"/>
        <w:jc w:val="right"/>
        <w:rPr>
          <w:sz w:val="22"/>
          <w:szCs w:val="22"/>
        </w:rPr>
      </w:pPr>
      <w:r w:rsidRPr="00972805">
        <w:rPr>
          <w:sz w:val="22"/>
          <w:szCs w:val="22"/>
        </w:rPr>
        <w:t>освидетельствования работ, конструкций,</w:t>
      </w:r>
    </w:p>
    <w:p w:rsidR="00BA0303" w:rsidRPr="00972805" w:rsidRDefault="00BA0303" w:rsidP="00972805">
      <w:pPr>
        <w:pStyle w:val="ConsPlusNormal"/>
        <w:jc w:val="right"/>
        <w:rPr>
          <w:sz w:val="22"/>
          <w:szCs w:val="22"/>
        </w:rPr>
      </w:pPr>
      <w:r w:rsidRPr="00972805">
        <w:rPr>
          <w:sz w:val="22"/>
          <w:szCs w:val="22"/>
        </w:rPr>
        <w:t>участков сетей инженерно-технического</w:t>
      </w:r>
    </w:p>
    <w:p w:rsidR="00BA0303" w:rsidRPr="00972805" w:rsidRDefault="00BA0303" w:rsidP="00972805">
      <w:pPr>
        <w:pStyle w:val="ConsPlusNormal"/>
        <w:jc w:val="right"/>
        <w:rPr>
          <w:sz w:val="22"/>
          <w:szCs w:val="22"/>
        </w:rPr>
      </w:pPr>
      <w:r w:rsidRPr="00972805">
        <w:rPr>
          <w:sz w:val="22"/>
          <w:szCs w:val="22"/>
        </w:rPr>
        <w:t>обеспечения, утвержденным приказом</w:t>
      </w:r>
    </w:p>
    <w:p w:rsidR="00BA0303" w:rsidRPr="00972805" w:rsidRDefault="00BA0303" w:rsidP="00972805">
      <w:pPr>
        <w:pStyle w:val="ConsPlusNormal"/>
        <w:jc w:val="right"/>
        <w:rPr>
          <w:sz w:val="22"/>
          <w:szCs w:val="22"/>
        </w:rPr>
      </w:pPr>
      <w:r w:rsidRPr="00972805">
        <w:rPr>
          <w:sz w:val="22"/>
          <w:szCs w:val="22"/>
        </w:rPr>
        <w:t>Федеральной службы по экологическому,</w:t>
      </w:r>
    </w:p>
    <w:p w:rsidR="00BA0303" w:rsidRPr="00972805" w:rsidRDefault="00BA0303" w:rsidP="00972805">
      <w:pPr>
        <w:pStyle w:val="ConsPlusNormal"/>
        <w:jc w:val="right"/>
        <w:rPr>
          <w:sz w:val="22"/>
          <w:szCs w:val="22"/>
        </w:rPr>
      </w:pPr>
      <w:r w:rsidRPr="00972805">
        <w:rPr>
          <w:sz w:val="22"/>
          <w:szCs w:val="22"/>
        </w:rPr>
        <w:t>технологическому и атомному надзору</w:t>
      </w:r>
    </w:p>
    <w:p w:rsidR="00BA0303" w:rsidRPr="00972805" w:rsidRDefault="00BA0303" w:rsidP="00972805">
      <w:pPr>
        <w:pStyle w:val="ConsPlusNormal"/>
        <w:jc w:val="right"/>
        <w:rPr>
          <w:sz w:val="22"/>
          <w:szCs w:val="22"/>
        </w:rPr>
      </w:pPr>
      <w:r w:rsidRPr="00972805">
        <w:rPr>
          <w:sz w:val="22"/>
          <w:szCs w:val="22"/>
        </w:rPr>
        <w:t>от 26 декабря 2006 г. N 1128</w:t>
      </w:r>
    </w:p>
    <w:p w:rsidR="00BA0303" w:rsidRPr="00972805" w:rsidRDefault="00BA0303" w:rsidP="00972805">
      <w:pPr>
        <w:pStyle w:val="ConsPlusNormal"/>
        <w:jc w:val="center"/>
        <w:rPr>
          <w:sz w:val="22"/>
          <w:szCs w:val="22"/>
        </w:rPr>
      </w:pPr>
      <w:r w:rsidRPr="00972805">
        <w:rPr>
          <w:sz w:val="22"/>
          <w:szCs w:val="22"/>
        </w:rPr>
        <w:t>(в ред. Приказа Ростехнадзора от 26.10.2015 N 428)</w:t>
      </w:r>
    </w:p>
    <w:p w:rsidR="00BA0303" w:rsidRPr="00972805" w:rsidRDefault="00BA0303" w:rsidP="00972805">
      <w:pPr>
        <w:pStyle w:val="ConsPlusNormal"/>
        <w:jc w:val="both"/>
        <w:rPr>
          <w:sz w:val="22"/>
          <w:szCs w:val="22"/>
        </w:rPr>
      </w:pPr>
    </w:p>
    <w:p w:rsidR="00BA0303" w:rsidRPr="00972805" w:rsidRDefault="00BA0303" w:rsidP="00972805">
      <w:pPr>
        <w:pStyle w:val="ConsPlusNormal"/>
        <w:jc w:val="right"/>
        <w:rPr>
          <w:sz w:val="22"/>
          <w:szCs w:val="22"/>
        </w:rPr>
      </w:pPr>
      <w:r w:rsidRPr="00972805">
        <w:rPr>
          <w:sz w:val="22"/>
          <w:szCs w:val="22"/>
        </w:rPr>
        <w:t>(ОБРАЗЕЦ)</w:t>
      </w:r>
    </w:p>
    <w:p w:rsidR="00BA0303" w:rsidRPr="00972805" w:rsidRDefault="00BA0303" w:rsidP="00972805">
      <w:pPr>
        <w:pStyle w:val="ConsPlusNormal"/>
        <w:jc w:val="both"/>
      </w:pPr>
    </w:p>
    <w:p w:rsidR="00BA0303" w:rsidRPr="00972805" w:rsidRDefault="00BA0303" w:rsidP="00972805">
      <w:pPr>
        <w:pStyle w:val="ConsPlusNonformat"/>
        <w:jc w:val="both"/>
      </w:pPr>
      <w:r w:rsidRPr="00972805">
        <w:t>Объект капитального строительства 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почтовый или строительный адрес объекта капитального</w:t>
      </w:r>
    </w:p>
    <w:p w:rsidR="00BA0303" w:rsidRPr="00972805" w:rsidRDefault="00BA0303" w:rsidP="00972805">
      <w:pPr>
        <w:pStyle w:val="ConsPlusNonformat"/>
        <w:jc w:val="both"/>
      </w:pPr>
      <w:r w:rsidRPr="00972805">
        <w:t xml:space="preserve">                               строительства)</w:t>
      </w:r>
    </w:p>
    <w:p w:rsidR="00BA0303" w:rsidRPr="00972805" w:rsidRDefault="00BA0303" w:rsidP="00972805">
      <w:pPr>
        <w:pStyle w:val="ConsPlusNonformat"/>
        <w:jc w:val="both"/>
      </w:pPr>
      <w:r w:rsidRPr="00972805">
        <w:t>Застройщик или технический заказчик 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w:t>
      </w:r>
    </w:p>
    <w:p w:rsidR="00BA0303" w:rsidRPr="00972805" w:rsidRDefault="00BA0303" w:rsidP="00972805">
      <w:pPr>
        <w:pStyle w:val="ConsPlusNonformat"/>
        <w:jc w:val="both"/>
      </w:pPr>
      <w:r w:rsidRPr="00972805">
        <w:t xml:space="preserve">                             его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строительство ________________________________________</w:t>
      </w:r>
    </w:p>
    <w:p w:rsidR="00BA0303" w:rsidRPr="00972805" w:rsidRDefault="00BA0303" w:rsidP="00972805">
      <w:pPr>
        <w:pStyle w:val="ConsPlusNonformat"/>
        <w:jc w:val="both"/>
      </w:pPr>
      <w:r w:rsidRPr="00972805">
        <w:t xml:space="preserve">                                    (наименование, ОГРН, ИНН, номер и дата</w:t>
      </w:r>
    </w:p>
    <w:p w:rsidR="00BA0303" w:rsidRPr="00972805" w:rsidRDefault="00BA0303" w:rsidP="00972805">
      <w:pPr>
        <w:pStyle w:val="ConsPlusNonformat"/>
        <w:jc w:val="both"/>
      </w:pPr>
      <w:r w:rsidRPr="00972805">
        <w:t xml:space="preserve">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осуществляющее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 к</w:t>
      </w:r>
    </w:p>
    <w:p w:rsidR="00BA0303" w:rsidRPr="00972805" w:rsidRDefault="00BA0303" w:rsidP="00972805">
      <w:pPr>
        <w:pStyle w:val="ConsPlusNonformat"/>
        <w:jc w:val="both"/>
      </w:pPr>
      <w:r w:rsidRPr="00972805">
        <w:t xml:space="preserve">                                видам работ</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 подготовке проектной документации, которые оказывают влияние на</w:t>
      </w:r>
    </w:p>
    <w:p w:rsidR="00BA0303" w:rsidRPr="00972805" w:rsidRDefault="00BA0303" w:rsidP="00972805">
      <w:pPr>
        <w:pStyle w:val="ConsPlusNonformat"/>
        <w:jc w:val="both"/>
      </w:pPr>
      <w:r w:rsidRPr="00972805">
        <w:t xml:space="preserve">                                безопасность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объектов капитального строительства, с указанием саморегулируемой</w:t>
      </w:r>
    </w:p>
    <w:p w:rsidR="00BA0303" w:rsidRPr="00972805" w:rsidRDefault="00BA0303" w:rsidP="00972805">
      <w:pPr>
        <w:pStyle w:val="ConsPlusNonformat"/>
        <w:jc w:val="both"/>
      </w:pPr>
      <w:r w:rsidRPr="00972805">
        <w:t xml:space="preserve">                       организации, его выдавшей &lt;2&gt;,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r w:rsidRPr="00972805">
        <w:t>Лицо,   выполнившее   участки   сетей  инженерно-технического  обеспечения,</w:t>
      </w:r>
    </w:p>
    <w:p w:rsidR="00BA0303" w:rsidRPr="00972805" w:rsidRDefault="00BA0303" w:rsidP="00972805">
      <w:pPr>
        <w:pStyle w:val="ConsPlusNonformat"/>
        <w:jc w:val="both"/>
      </w:pPr>
      <w:r w:rsidRPr="00972805">
        <w:t>подлежащие освидетельствованию</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номер и дата выдачи свидетельства о допуске</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 видам работ по строительству, реконструкции, капитальному ремонту</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которые оказывают влияние на безопасность</w:t>
      </w:r>
    </w:p>
    <w:p w:rsidR="00BA0303" w:rsidRPr="00972805" w:rsidRDefault="00BA0303" w:rsidP="00972805">
      <w:pPr>
        <w:pStyle w:val="ConsPlusNonformat"/>
        <w:jc w:val="both"/>
      </w:pPr>
      <w:r w:rsidRPr="00972805">
        <w:t xml:space="preserve">                                  объектов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капитального строительства, с указанием саморегулируемой организации, его</w:t>
      </w:r>
    </w:p>
    <w:p w:rsidR="00BA0303" w:rsidRPr="00972805" w:rsidRDefault="00BA0303" w:rsidP="00972805">
      <w:pPr>
        <w:pStyle w:val="ConsPlusNonformat"/>
        <w:jc w:val="both"/>
      </w:pPr>
      <w:r w:rsidRPr="00972805">
        <w:t xml:space="preserve">                               выдавшей &lt;1&gt;,</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почтовые реквизиты, телефон/факс - для юридических лиц и индивидуальных</w:t>
      </w:r>
    </w:p>
    <w:p w:rsidR="00BA0303" w:rsidRPr="00972805" w:rsidRDefault="00BA0303" w:rsidP="00972805">
      <w:pPr>
        <w:pStyle w:val="ConsPlusNonformat"/>
        <w:jc w:val="both"/>
      </w:pPr>
      <w:r w:rsidRPr="00972805">
        <w:t xml:space="preserve">                             предпринимателей;</w:t>
      </w:r>
    </w:p>
    <w:p w:rsidR="00BA0303" w:rsidRPr="00972805" w:rsidRDefault="00BA0303" w:rsidP="00972805">
      <w:pPr>
        <w:pStyle w:val="ConsPlusNonformat"/>
        <w:jc w:val="both"/>
      </w:pPr>
      <w:r w:rsidRPr="00972805">
        <w:t>Организация,   осуществляющая   эксплуатацию  сетей  инженерно-технического</w:t>
      </w:r>
    </w:p>
    <w:p w:rsidR="00BA0303" w:rsidRPr="00972805" w:rsidRDefault="00BA0303" w:rsidP="00972805">
      <w:pPr>
        <w:pStyle w:val="ConsPlusNonformat"/>
        <w:jc w:val="both"/>
      </w:pPr>
      <w:r w:rsidRPr="00972805">
        <w:t>обеспечения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ОГРН, ИНН, почтовые реквизиты, телефон/факс - для</w:t>
      </w:r>
    </w:p>
    <w:p w:rsidR="00BA0303" w:rsidRPr="00972805" w:rsidRDefault="00BA0303" w:rsidP="00972805">
      <w:pPr>
        <w:pStyle w:val="ConsPlusNonformat"/>
        <w:jc w:val="both"/>
      </w:pPr>
      <w:r w:rsidRPr="00972805">
        <w:t xml:space="preserve">                              юридических лиц;</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фамилия, имя, отчество, паспортные данные, место проживания, телефон/факс -</w:t>
      </w:r>
    </w:p>
    <w:p w:rsidR="00BA0303" w:rsidRPr="00972805" w:rsidRDefault="00BA0303" w:rsidP="00972805">
      <w:pPr>
        <w:pStyle w:val="ConsPlusNonformat"/>
        <w:jc w:val="both"/>
      </w:pPr>
      <w:r w:rsidRPr="00972805">
        <w:t xml:space="preserve">                            для физических лиц)</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 xml:space="preserve">                                    АКТ</w:t>
      </w:r>
    </w:p>
    <w:p w:rsidR="00BA0303" w:rsidRPr="00972805" w:rsidRDefault="00BA0303" w:rsidP="00972805">
      <w:pPr>
        <w:pStyle w:val="ConsPlusNonformat"/>
        <w:jc w:val="both"/>
      </w:pPr>
      <w:r w:rsidRPr="00972805">
        <w:t xml:space="preserve">                    освидетельствования участков сетей</w:t>
      </w:r>
    </w:p>
    <w:p w:rsidR="00BA0303" w:rsidRPr="00972805" w:rsidRDefault="00BA0303" w:rsidP="00972805">
      <w:pPr>
        <w:pStyle w:val="ConsPlusNonformat"/>
        <w:jc w:val="both"/>
      </w:pPr>
      <w:r w:rsidRPr="00972805">
        <w:t xml:space="preserve">                    инженерно-технического обеспечения</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N ____________                                      "__" __________ 20__ г.</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Представитель лица, осуществляющего строительство 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Представители   лица,  выполнившего  участки  сетей  инженерно-технического</w:t>
      </w:r>
    </w:p>
    <w:p w:rsidR="00BA0303" w:rsidRPr="00972805" w:rsidRDefault="00BA0303" w:rsidP="00972805">
      <w:pPr>
        <w:pStyle w:val="ConsPlusNonformat"/>
        <w:jc w:val="both"/>
      </w:pPr>
      <w:r w:rsidRPr="00972805">
        <w:t>обеспечения</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Представитель     организации,     осуществляющей     эксплуатацию    сетей</w:t>
      </w:r>
    </w:p>
    <w:p w:rsidR="00BA0303" w:rsidRPr="00972805" w:rsidRDefault="00BA0303" w:rsidP="00972805">
      <w:pPr>
        <w:pStyle w:val="ConsPlusNonformat"/>
        <w:jc w:val="both"/>
      </w:pPr>
      <w:r w:rsidRPr="00972805">
        <w:t>инженерно-технического обеспечения _______________________________________,</w:t>
      </w:r>
    </w:p>
    <w:p w:rsidR="00BA0303" w:rsidRPr="00972805" w:rsidRDefault="00BA0303" w:rsidP="00972805">
      <w:pPr>
        <w:pStyle w:val="ConsPlusNonformat"/>
        <w:jc w:val="both"/>
      </w:pPr>
      <w:r w:rsidRPr="00972805">
        <w:t xml:space="preserve">                                       (должность, фамилия, инициалы)</w:t>
      </w:r>
    </w:p>
    <w:p w:rsidR="00BA0303" w:rsidRPr="00972805" w:rsidRDefault="00BA0303" w:rsidP="00972805">
      <w:pPr>
        <w:pStyle w:val="ConsPlusNonformat"/>
        <w:jc w:val="both"/>
      </w:pPr>
      <w:r w:rsidRPr="00972805">
        <w:t>а также иные представители лиц, участвующих в освидетельствовании</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должность, фамилия, инициалы, реквизиты документа о</w:t>
      </w:r>
    </w:p>
    <w:p w:rsidR="00BA0303" w:rsidRPr="00972805" w:rsidRDefault="00BA0303" w:rsidP="00972805">
      <w:pPr>
        <w:pStyle w:val="ConsPlusNonformat"/>
        <w:jc w:val="both"/>
      </w:pPr>
      <w:r w:rsidRPr="00972805">
        <w:t xml:space="preserve">                             представительстве)</w:t>
      </w:r>
    </w:p>
    <w:p w:rsidR="00BA0303" w:rsidRPr="00972805" w:rsidRDefault="00BA0303" w:rsidP="00972805">
      <w:pPr>
        <w:pStyle w:val="ConsPlusNonformat"/>
        <w:jc w:val="both"/>
      </w:pPr>
      <w:r w:rsidRPr="00972805">
        <w:t>составили настоящий акт о нижеследующем:</w:t>
      </w:r>
    </w:p>
    <w:p w:rsidR="00BA0303" w:rsidRPr="00972805" w:rsidRDefault="00BA0303" w:rsidP="00972805">
      <w:pPr>
        <w:pStyle w:val="ConsPlusNonformat"/>
        <w:jc w:val="both"/>
      </w:pPr>
      <w:r w:rsidRPr="00972805">
        <w:t>1.    К    освидетельствованию    предъявлены    следующие   участки   сети</w:t>
      </w:r>
    </w:p>
    <w:p w:rsidR="00BA0303" w:rsidRPr="00972805" w:rsidRDefault="00BA0303" w:rsidP="00972805">
      <w:pPr>
        <w:pStyle w:val="ConsPlusNonformat"/>
        <w:jc w:val="both"/>
      </w:pPr>
      <w:r w:rsidRPr="00972805">
        <w:t>инженерно-технического обеспечения 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(перечень и краткая характеристика участков сетей инженерно-технического</w:t>
      </w:r>
    </w:p>
    <w:p w:rsidR="00BA0303" w:rsidRPr="00972805" w:rsidRDefault="00BA0303" w:rsidP="00972805">
      <w:pPr>
        <w:pStyle w:val="ConsPlusNonformat"/>
        <w:jc w:val="both"/>
      </w:pPr>
      <w:r w:rsidRPr="00972805">
        <w:t xml:space="preserve">                                обеспечения)</w:t>
      </w:r>
    </w:p>
    <w:p w:rsidR="00BA0303" w:rsidRPr="00972805" w:rsidRDefault="00BA0303" w:rsidP="00972805">
      <w:pPr>
        <w:pStyle w:val="ConsPlusNonformat"/>
        <w:jc w:val="both"/>
      </w:pPr>
      <w:r w:rsidRPr="00972805">
        <w:t>2.  Участки сетей инженерно-технического обеспечения выполнены по проектной</w:t>
      </w:r>
    </w:p>
    <w:p w:rsidR="00BA0303" w:rsidRPr="00972805" w:rsidRDefault="00BA0303" w:rsidP="00972805">
      <w:pPr>
        <w:pStyle w:val="ConsPlusNonformat"/>
        <w:jc w:val="both"/>
      </w:pPr>
      <w:r w:rsidRPr="00972805">
        <w:t>документации ______________________________________________________________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другие реквизиты чертежа, наименование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сведения о лицах, осуществляющих подготовку раздела проектной и/или рабочей</w:t>
      </w:r>
    </w:p>
    <w:p w:rsidR="00BA0303" w:rsidRPr="00972805" w:rsidRDefault="00BA0303" w:rsidP="00972805">
      <w:pPr>
        <w:pStyle w:val="ConsPlusNonformat"/>
        <w:jc w:val="both"/>
      </w:pPr>
      <w:r w:rsidRPr="00972805">
        <w:t xml:space="preserve">                               документации)</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3.  Технические  условия  подключения  объекта капитального строительства к</w:t>
      </w:r>
    </w:p>
    <w:p w:rsidR="00BA0303" w:rsidRPr="00972805" w:rsidRDefault="00BA0303" w:rsidP="00972805">
      <w:pPr>
        <w:pStyle w:val="ConsPlusNonformat"/>
        <w:jc w:val="both"/>
      </w:pPr>
      <w:r w:rsidRPr="00972805">
        <w:t>сетям инженерно-технического обеспечения предоставлены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(номер и дата технических условий, кем выданы, срок действия технических</w:t>
      </w:r>
    </w:p>
    <w:p w:rsidR="00BA0303" w:rsidRPr="00972805" w:rsidRDefault="00BA0303" w:rsidP="00972805">
      <w:pPr>
        <w:pStyle w:val="ConsPlusNonformat"/>
        <w:jc w:val="both"/>
      </w:pPr>
      <w:r w:rsidRPr="00972805">
        <w:t xml:space="preserve">                                  условий,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иные сведения)</w:t>
      </w:r>
    </w:p>
    <w:p w:rsidR="00BA0303" w:rsidRPr="00972805" w:rsidRDefault="00BA0303" w:rsidP="00972805">
      <w:pPr>
        <w:pStyle w:val="ConsPlusNonformat"/>
        <w:jc w:val="both"/>
      </w:pPr>
      <w:r w:rsidRPr="00972805">
        <w:t>4.   При   выполнении  участков  сетей  инженерно-технического  обеспечения</w:t>
      </w:r>
    </w:p>
    <w:p w:rsidR="00BA0303" w:rsidRPr="00972805" w:rsidRDefault="00BA0303" w:rsidP="00972805">
      <w:pPr>
        <w:pStyle w:val="ConsPlusNonformat"/>
        <w:jc w:val="both"/>
      </w:pPr>
      <w:r w:rsidRPr="00972805">
        <w:t>применены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материалов (изделий) со ссылкой на сертификаты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или другие документы, подтверждающие качество)</w:t>
      </w:r>
    </w:p>
    <w:p w:rsidR="00BA0303" w:rsidRPr="00972805" w:rsidRDefault="00BA0303" w:rsidP="00972805">
      <w:pPr>
        <w:pStyle w:val="ConsPlusNonformat"/>
        <w:jc w:val="both"/>
      </w:pPr>
      <w:r w:rsidRPr="00972805">
        <w:t>5.  Освидетельствованы  скрытые работы, оказывающие влияние на безопасность</w:t>
      </w:r>
    </w:p>
    <w:p w:rsidR="00BA0303" w:rsidRPr="00972805" w:rsidRDefault="00BA0303" w:rsidP="00972805">
      <w:pPr>
        <w:pStyle w:val="ConsPlusNonformat"/>
        <w:jc w:val="both"/>
      </w:pPr>
      <w:r w:rsidRPr="00972805">
        <w:t>участков сетей инженерно-технического обеспечения 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(указываются скрытые работы, даты и номера активов их освидетельствования)</w:t>
      </w:r>
    </w:p>
    <w:p w:rsidR="00BA0303" w:rsidRPr="00972805" w:rsidRDefault="00BA0303" w:rsidP="00972805">
      <w:pPr>
        <w:pStyle w:val="ConsPlusNonformat"/>
        <w:jc w:val="both"/>
      </w:pPr>
      <w:r w:rsidRPr="00972805">
        <w:t>6.   Предъявлены  документы,  подтверждающие  соответствие  участков  сетей</w:t>
      </w:r>
    </w:p>
    <w:p w:rsidR="00BA0303" w:rsidRPr="00972805" w:rsidRDefault="00BA0303" w:rsidP="00972805">
      <w:pPr>
        <w:pStyle w:val="ConsPlusNonformat"/>
        <w:jc w:val="both"/>
      </w:pPr>
      <w:r w:rsidRPr="00972805">
        <w:t>инженерно-технического  обеспечения  предъявляемым к ним требованиям, в том</w:t>
      </w:r>
    </w:p>
    <w:p w:rsidR="00BA0303" w:rsidRPr="00972805" w:rsidRDefault="00BA0303" w:rsidP="00972805">
      <w:pPr>
        <w:pStyle w:val="ConsPlusNonformat"/>
        <w:jc w:val="both"/>
      </w:pPr>
      <w:r w:rsidRPr="00972805">
        <w:t>числе:</w:t>
      </w:r>
    </w:p>
    <w:p w:rsidR="00BA0303" w:rsidRPr="00972805" w:rsidRDefault="00BA0303" w:rsidP="00972805">
      <w:pPr>
        <w:pStyle w:val="ConsPlusNonformat"/>
        <w:jc w:val="both"/>
      </w:pPr>
      <w:r w:rsidRPr="00972805">
        <w:t>а)      исполнительные      геодезические     схемы     положения     сетей</w:t>
      </w:r>
    </w:p>
    <w:p w:rsidR="00BA0303" w:rsidRPr="00972805" w:rsidRDefault="00BA0303" w:rsidP="00972805">
      <w:pPr>
        <w:pStyle w:val="ConsPlusNonformat"/>
        <w:jc w:val="both"/>
      </w:pPr>
      <w:r w:rsidRPr="00972805">
        <w:t>инженерно-технического обеспечения ________________________________________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б)  результаты  экспертиз,  обследований,  лабораторных  и  иных  испытаний</w:t>
      </w:r>
    </w:p>
    <w:p w:rsidR="00BA0303" w:rsidRPr="00972805" w:rsidRDefault="00BA0303" w:rsidP="00972805">
      <w:pPr>
        <w:pStyle w:val="ConsPlusNonformat"/>
        <w:jc w:val="both"/>
      </w:pPr>
      <w:r w:rsidRPr="00972805">
        <w:t>выполненных работ, проведенных в процессе строительного контроля __________</w:t>
      </w:r>
    </w:p>
    <w:p w:rsidR="00BA0303" w:rsidRPr="00972805" w:rsidRDefault="00BA0303" w:rsidP="00972805">
      <w:pPr>
        <w:pStyle w:val="ConsPlusNonformat"/>
        <w:jc w:val="both"/>
      </w:pPr>
      <w:r w:rsidRPr="00972805">
        <w:t>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в) технические условия 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(наименование документа, дата, номер, другие реквизиты)</w:t>
      </w:r>
    </w:p>
    <w:p w:rsidR="00BA0303" w:rsidRPr="00972805" w:rsidRDefault="00BA0303" w:rsidP="00972805">
      <w:pPr>
        <w:pStyle w:val="ConsPlusNonformat"/>
        <w:jc w:val="both"/>
      </w:pPr>
      <w:r w:rsidRPr="00972805">
        <w:t>7. Проведены необходимые испытания и опробования 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(указываются наименования испытаний, номера и даты актов)</w:t>
      </w:r>
    </w:p>
    <w:p w:rsidR="00BA0303" w:rsidRPr="00972805" w:rsidRDefault="00BA0303" w:rsidP="00972805">
      <w:pPr>
        <w:pStyle w:val="ConsPlusNonformat"/>
        <w:jc w:val="both"/>
      </w:pPr>
      <w:r w:rsidRPr="00972805">
        <w:t>8. Даты: начала работ    "__" ___________ 20__ г.;</w:t>
      </w:r>
    </w:p>
    <w:p w:rsidR="00BA0303" w:rsidRPr="00972805" w:rsidRDefault="00BA0303" w:rsidP="00972805">
      <w:pPr>
        <w:pStyle w:val="ConsPlusNonformat"/>
        <w:jc w:val="both"/>
      </w:pPr>
      <w:r w:rsidRPr="00972805">
        <w:t xml:space="preserve">         окончания работ "__" ___________ 20__ г.</w:t>
      </w:r>
    </w:p>
    <w:p w:rsidR="00BA0303" w:rsidRPr="00972805" w:rsidRDefault="00BA0303" w:rsidP="00972805">
      <w:pPr>
        <w:pStyle w:val="ConsPlusNonformat"/>
        <w:jc w:val="both"/>
      </w:pPr>
      <w:r w:rsidRPr="00972805">
        <w:t>9. Предъявленные участки сетей инженерно-технического обеспечения выполнены</w:t>
      </w:r>
    </w:p>
    <w:p w:rsidR="00BA0303" w:rsidRPr="00972805" w:rsidRDefault="00BA0303" w:rsidP="00972805">
      <w:pPr>
        <w:pStyle w:val="ConsPlusNonformat"/>
        <w:jc w:val="both"/>
      </w:pPr>
      <w:r w:rsidRPr="00972805">
        <w:t>в   соответствии   с   техническими   условиями  подключения,  техническими</w:t>
      </w:r>
    </w:p>
    <w:p w:rsidR="00BA0303" w:rsidRPr="00972805" w:rsidRDefault="00BA0303" w:rsidP="00972805">
      <w:pPr>
        <w:pStyle w:val="ConsPlusNonformat"/>
        <w:jc w:val="both"/>
      </w:pPr>
      <w:r w:rsidRPr="00972805">
        <w:t>регламентами, иными нормативными правовыми актами и проектной документацией</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(указывается наименование, статьи (пункты)</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технического регламента,</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иных нормативных правовых актов,</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разделы проектной и/или рабочей документации)</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Дополнительные сведения 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Акт составлен в ____ экземплярах.</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Приложения ________________________________________________________________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застройщика   или   технического   заказчика   по  вопросам</w:t>
      </w:r>
    </w:p>
    <w:p w:rsidR="00BA0303" w:rsidRPr="00972805" w:rsidRDefault="00BA0303" w:rsidP="00972805">
      <w:pPr>
        <w:pStyle w:val="ConsPlusNonformat"/>
        <w:jc w:val="both"/>
      </w:pPr>
      <w:r w:rsidRPr="00972805">
        <w:t>строительного контроля ____________________________________________________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строительство,   по   вопросам</w:t>
      </w:r>
    </w:p>
    <w:p w:rsidR="00BA0303" w:rsidRPr="00972805" w:rsidRDefault="00BA0303" w:rsidP="00972805">
      <w:pPr>
        <w:pStyle w:val="ConsPlusNonformat"/>
        <w:jc w:val="both"/>
      </w:pPr>
      <w:r w:rsidRPr="00972805">
        <w:t>строительного контроля</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осуществляющего  подготовку проектной документации, в</w:t>
      </w:r>
    </w:p>
    <w:p w:rsidR="00BA0303" w:rsidRPr="00972805" w:rsidRDefault="00BA0303" w:rsidP="00972805">
      <w:pPr>
        <w:pStyle w:val="ConsPlusNonformat"/>
        <w:jc w:val="both"/>
      </w:pPr>
      <w:r w:rsidRPr="00972805">
        <w:t>случаях, когда авторский надзор осуществляется 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лица,  выполнившего  участки  сетей  инженерно-технического</w:t>
      </w:r>
    </w:p>
    <w:p w:rsidR="00BA0303" w:rsidRPr="00972805" w:rsidRDefault="00BA0303" w:rsidP="00972805">
      <w:pPr>
        <w:pStyle w:val="ConsPlusNonformat"/>
        <w:jc w:val="both"/>
      </w:pPr>
      <w:r w:rsidRPr="00972805">
        <w:t>обеспечения, подлежащие освидетельствованию 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Представитель     организации,     осуществляющей     эксплуатацию    сетей</w:t>
      </w:r>
    </w:p>
    <w:p w:rsidR="00BA0303" w:rsidRPr="00972805" w:rsidRDefault="00BA0303" w:rsidP="00972805">
      <w:pPr>
        <w:pStyle w:val="ConsPlusNonformat"/>
        <w:jc w:val="both"/>
      </w:pPr>
      <w:r w:rsidRPr="00972805">
        <w:t>инженерно-технического обеспечения ________________________________________</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p>
    <w:p w:rsidR="00BA0303" w:rsidRPr="00972805" w:rsidRDefault="00BA0303" w:rsidP="00972805">
      <w:pPr>
        <w:pStyle w:val="ConsPlusNonformat"/>
        <w:jc w:val="both"/>
      </w:pPr>
      <w:r w:rsidRPr="00972805">
        <w:t>Представители иных лиц</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nformat"/>
        <w:jc w:val="both"/>
      </w:pPr>
      <w:r w:rsidRPr="00972805">
        <w:t>___________________________________________________________________________</w:t>
      </w:r>
    </w:p>
    <w:p w:rsidR="00BA0303" w:rsidRPr="00972805" w:rsidRDefault="00BA0303" w:rsidP="00972805">
      <w:pPr>
        <w:pStyle w:val="ConsPlusNonformat"/>
        <w:jc w:val="both"/>
      </w:pPr>
      <w:r w:rsidRPr="00972805">
        <w:t xml:space="preserve">                  (должность, фамилия, инициалы, подпись)</w:t>
      </w:r>
    </w:p>
    <w:p w:rsidR="00BA0303" w:rsidRPr="00972805" w:rsidRDefault="00BA0303" w:rsidP="00972805">
      <w:pPr>
        <w:pStyle w:val="ConsPlusNormal"/>
        <w:jc w:val="both"/>
      </w:pPr>
    </w:p>
    <w:p w:rsidR="00BA0303" w:rsidRPr="00972805" w:rsidRDefault="00BA0303" w:rsidP="00972805">
      <w:pPr>
        <w:pStyle w:val="ConsPlusNormal"/>
        <w:ind w:firstLine="540"/>
        <w:jc w:val="both"/>
      </w:pPr>
      <w:r w:rsidRPr="00972805">
        <w:t>--------------------------------</w:t>
      </w:r>
    </w:p>
    <w:p w:rsidR="00BA0303" w:rsidRPr="00972805" w:rsidRDefault="00BA0303" w:rsidP="00972805">
      <w:pPr>
        <w:pStyle w:val="ConsPlusNormal"/>
        <w:ind w:firstLine="540"/>
        <w:jc w:val="both"/>
      </w:pPr>
      <w:r w:rsidRPr="00972805">
        <w:t>&lt;1&gt; В случаях, когда лицо выполняет работы, для которых в соответствии с частью 2 статьи 52 и частью 4 статьи 55.8 Градостроительного кодекса Российской Федерации требуется получение указанного свидетельства.</w:t>
      </w:r>
    </w:p>
    <w:p w:rsidR="00BA0303" w:rsidRPr="00972805" w:rsidRDefault="00BA0303" w:rsidP="00972805">
      <w:pPr>
        <w:pStyle w:val="ConsPlusNormal"/>
        <w:ind w:firstLine="540"/>
        <w:jc w:val="both"/>
      </w:pPr>
      <w:r w:rsidRPr="00972805">
        <w:t>&lt;2&gt; В случаях, когда лицо выполняет работы, для которых в соответствии с частью 4 статьи 48 и частью 4 статьи 55.8 Градостроительного кодекса Российской Федерации требуется получение указанного свидетельства.</w:t>
      </w:r>
    </w:p>
    <w:sectPr w:rsidR="00BA0303" w:rsidRPr="0097280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0303" w:rsidRDefault="00BA0303">
      <w:r>
        <w:separator/>
      </w:r>
    </w:p>
  </w:endnote>
  <w:endnote w:type="continuationSeparator" w:id="0">
    <w:p w:rsidR="00BA0303" w:rsidRDefault="00BA03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03" w:rsidRDefault="00BA0303" w:rsidP="00DF5729">
    <w:pPr>
      <w:jc w:val="center"/>
      <w:rPr>
        <w:sz w:val="2"/>
        <w:szCs w:val="2"/>
      </w:rPr>
    </w:pPr>
  </w:p>
  <w:p w:rsidR="00BA0303" w:rsidRDefault="00BA030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0303" w:rsidRDefault="00BA0303">
      <w:r>
        <w:separator/>
      </w:r>
    </w:p>
  </w:footnote>
  <w:footnote w:type="continuationSeparator" w:id="0">
    <w:p w:rsidR="00BA0303" w:rsidRDefault="00BA03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303" w:rsidRDefault="00BA0303" w:rsidP="00DF5729">
    <w:pPr>
      <w:jc w:val="center"/>
      <w:rPr>
        <w:sz w:val="2"/>
        <w:szCs w:val="2"/>
      </w:rPr>
    </w:pPr>
  </w:p>
  <w:p w:rsidR="00BA0303" w:rsidRDefault="00BA030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A0303" w:rsidRPr="002A36C4" w:rsidRDefault="00BA030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A0303" w:rsidRPr="002A36C4" w:rsidRDefault="00BA030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A0303" w:rsidRDefault="00BA030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972805"/>
    <w:rsid w:val="00BA0303"/>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5494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5494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5494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70370919">
      <w:marLeft w:val="0"/>
      <w:marRight w:val="0"/>
      <w:marTop w:val="0"/>
      <w:marBottom w:val="0"/>
      <w:divBdr>
        <w:top w:val="none" w:sz="0" w:space="0" w:color="auto"/>
        <w:left w:val="none" w:sz="0" w:space="0" w:color="auto"/>
        <w:bottom w:val="none" w:sz="0" w:space="0" w:color="auto"/>
        <w:right w:val="none" w:sz="0" w:space="0" w:color="auto"/>
      </w:divBdr>
    </w:div>
    <w:div w:id="1170370920">
      <w:marLeft w:val="0"/>
      <w:marRight w:val="0"/>
      <w:marTop w:val="0"/>
      <w:marBottom w:val="0"/>
      <w:divBdr>
        <w:top w:val="none" w:sz="0" w:space="0" w:color="auto"/>
        <w:left w:val="none" w:sz="0" w:space="0" w:color="auto"/>
        <w:bottom w:val="none" w:sz="0" w:space="0" w:color="auto"/>
        <w:right w:val="none" w:sz="0" w:space="0" w:color="auto"/>
      </w:divBdr>
    </w:div>
    <w:div w:id="1170370921">
      <w:marLeft w:val="0"/>
      <w:marRight w:val="0"/>
      <w:marTop w:val="0"/>
      <w:marBottom w:val="0"/>
      <w:divBdr>
        <w:top w:val="none" w:sz="0" w:space="0" w:color="auto"/>
        <w:left w:val="none" w:sz="0" w:space="0" w:color="auto"/>
        <w:bottom w:val="none" w:sz="0" w:space="0" w:color="auto"/>
        <w:right w:val="none" w:sz="0" w:space="0" w:color="auto"/>
      </w:divBdr>
    </w:div>
    <w:div w:id="1170370922">
      <w:marLeft w:val="0"/>
      <w:marRight w:val="0"/>
      <w:marTop w:val="0"/>
      <w:marBottom w:val="0"/>
      <w:divBdr>
        <w:top w:val="none" w:sz="0" w:space="0" w:color="auto"/>
        <w:left w:val="none" w:sz="0" w:space="0" w:color="auto"/>
        <w:bottom w:val="none" w:sz="0" w:space="0" w:color="auto"/>
        <w:right w:val="none" w:sz="0" w:space="0" w:color="auto"/>
      </w:divBdr>
    </w:div>
    <w:div w:id="1170370923">
      <w:marLeft w:val="0"/>
      <w:marRight w:val="0"/>
      <w:marTop w:val="0"/>
      <w:marBottom w:val="0"/>
      <w:divBdr>
        <w:top w:val="none" w:sz="0" w:space="0" w:color="auto"/>
        <w:left w:val="none" w:sz="0" w:space="0" w:color="auto"/>
        <w:bottom w:val="none" w:sz="0" w:space="0" w:color="auto"/>
        <w:right w:val="none" w:sz="0" w:space="0" w:color="auto"/>
      </w:divBdr>
    </w:div>
    <w:div w:id="11703709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19</Pages>
  <Words>10269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6 марта 2007 г</dc:title>
  <dc:subject/>
  <dc:creator>Информ-аналит отдел</dc:creator>
  <cp:keywords/>
  <dc:description/>
  <cp:lastModifiedBy>Информ-аналит отдел</cp:lastModifiedBy>
  <cp:revision>2</cp:revision>
  <dcterms:created xsi:type="dcterms:W3CDTF">2016-02-29T18:53:00Z</dcterms:created>
  <dcterms:modified xsi:type="dcterms:W3CDTF">2016-02-29T18:53:00Z</dcterms:modified>
</cp:coreProperties>
</file>