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968" w:rsidRPr="00E13244" w:rsidRDefault="00714968" w:rsidP="00E13244">
      <w:pPr>
        <w:pStyle w:val="ConsPlusNormal"/>
        <w:outlineLvl w:val="0"/>
        <w:rPr>
          <w:sz w:val="22"/>
          <w:szCs w:val="22"/>
        </w:rPr>
      </w:pPr>
      <w:r w:rsidRPr="00E13244">
        <w:rPr>
          <w:sz w:val="22"/>
          <w:szCs w:val="22"/>
        </w:rPr>
        <w:t xml:space="preserve">Зарегистрировано в Минюсте России 11 марта </w:t>
      </w:r>
      <w:smartTag w:uri="urn:schemas-microsoft-com:office:smarttags" w:element="metricconverter">
        <w:smartTagPr>
          <w:attr w:name="ProductID" w:val="2016 г"/>
        </w:smartTagPr>
        <w:r w:rsidRPr="00E13244">
          <w:rPr>
            <w:sz w:val="22"/>
            <w:szCs w:val="22"/>
          </w:rPr>
          <w:t>2016 г</w:t>
        </w:r>
      </w:smartTag>
      <w:r w:rsidRPr="00E13244">
        <w:rPr>
          <w:sz w:val="22"/>
          <w:szCs w:val="22"/>
        </w:rPr>
        <w:t>. N 41376</w:t>
      </w:r>
    </w:p>
    <w:p w:rsidR="00714968" w:rsidRPr="00E13244" w:rsidRDefault="00714968" w:rsidP="00E13244">
      <w:pPr>
        <w:pStyle w:val="ConsPlusNormal"/>
        <w:jc w:val="both"/>
        <w:rPr>
          <w:sz w:val="22"/>
          <w:szCs w:val="22"/>
        </w:rPr>
      </w:pPr>
    </w:p>
    <w:p w:rsidR="00714968" w:rsidRPr="00E13244" w:rsidRDefault="00714968" w:rsidP="00E13244">
      <w:pPr>
        <w:pStyle w:val="ConsPlusTitle"/>
        <w:jc w:val="center"/>
        <w:rPr>
          <w:sz w:val="22"/>
          <w:szCs w:val="22"/>
        </w:rPr>
      </w:pPr>
      <w:r w:rsidRPr="00E13244">
        <w:rPr>
          <w:sz w:val="22"/>
          <w:szCs w:val="22"/>
        </w:rPr>
        <w:t>МИНИСТЕРСТВО ЗДРАВООХРАНЕНИЯ РОССИЙСКОЙ ФЕДЕРАЦИИ</w:t>
      </w:r>
    </w:p>
    <w:p w:rsidR="00714968" w:rsidRPr="00E13244" w:rsidRDefault="00714968" w:rsidP="00E13244">
      <w:pPr>
        <w:pStyle w:val="ConsPlusTitle"/>
        <w:jc w:val="center"/>
        <w:rPr>
          <w:sz w:val="22"/>
          <w:szCs w:val="22"/>
        </w:rPr>
      </w:pPr>
    </w:p>
    <w:p w:rsidR="00714968" w:rsidRPr="00E13244" w:rsidRDefault="00714968" w:rsidP="00E13244">
      <w:pPr>
        <w:pStyle w:val="ConsPlusTitle"/>
        <w:jc w:val="center"/>
        <w:rPr>
          <w:sz w:val="22"/>
          <w:szCs w:val="22"/>
        </w:rPr>
      </w:pPr>
      <w:r w:rsidRPr="00E13244">
        <w:rPr>
          <w:sz w:val="22"/>
          <w:szCs w:val="22"/>
        </w:rPr>
        <w:t>ПРИКАЗ</w:t>
      </w:r>
    </w:p>
    <w:p w:rsidR="00714968" w:rsidRPr="00E13244" w:rsidRDefault="00714968" w:rsidP="00E13244">
      <w:pPr>
        <w:pStyle w:val="ConsPlusTitle"/>
        <w:jc w:val="center"/>
        <w:rPr>
          <w:sz w:val="22"/>
          <w:szCs w:val="22"/>
        </w:rPr>
      </w:pPr>
      <w:r w:rsidRPr="00E13244">
        <w:rPr>
          <w:sz w:val="22"/>
          <w:szCs w:val="22"/>
        </w:rPr>
        <w:t xml:space="preserve">от 15 июня </w:t>
      </w:r>
      <w:smartTag w:uri="urn:schemas-microsoft-com:office:smarttags" w:element="metricconverter">
        <w:smartTagPr>
          <w:attr w:name="ProductID" w:val="2015 г"/>
        </w:smartTagPr>
        <w:r w:rsidRPr="00E13244">
          <w:rPr>
            <w:sz w:val="22"/>
            <w:szCs w:val="22"/>
          </w:rPr>
          <w:t>2015 г</w:t>
        </w:r>
      </w:smartTag>
      <w:r w:rsidRPr="00E13244">
        <w:rPr>
          <w:sz w:val="22"/>
          <w:szCs w:val="22"/>
        </w:rPr>
        <w:t>. N 344н</w:t>
      </w:r>
    </w:p>
    <w:p w:rsidR="00714968" w:rsidRPr="00E13244" w:rsidRDefault="00714968" w:rsidP="00E13244">
      <w:pPr>
        <w:pStyle w:val="ConsPlusTitle"/>
        <w:jc w:val="center"/>
        <w:rPr>
          <w:sz w:val="22"/>
          <w:szCs w:val="22"/>
        </w:rPr>
      </w:pPr>
    </w:p>
    <w:p w:rsidR="00714968" w:rsidRPr="00E13244" w:rsidRDefault="00714968" w:rsidP="00E13244">
      <w:pPr>
        <w:pStyle w:val="ConsPlusTitle"/>
        <w:jc w:val="center"/>
        <w:rPr>
          <w:sz w:val="22"/>
          <w:szCs w:val="22"/>
        </w:rPr>
      </w:pPr>
      <w:r w:rsidRPr="00E13244">
        <w:rPr>
          <w:sz w:val="22"/>
          <w:szCs w:val="22"/>
        </w:rPr>
        <w:t>О ПРОВЕДЕНИИ</w:t>
      </w:r>
    </w:p>
    <w:p w:rsidR="00714968" w:rsidRPr="00E13244" w:rsidRDefault="00714968" w:rsidP="00E13244">
      <w:pPr>
        <w:pStyle w:val="ConsPlusTitle"/>
        <w:jc w:val="center"/>
        <w:rPr>
          <w:sz w:val="22"/>
          <w:szCs w:val="22"/>
        </w:rPr>
      </w:pPr>
      <w:r w:rsidRPr="00E13244">
        <w:rPr>
          <w:sz w:val="22"/>
          <w:szCs w:val="22"/>
        </w:rPr>
        <w:t>ОБЯЗАТЕЛЬНОГО МЕДИЦИНСКОГО ОСВИДЕТЕЛЬСТВОВАНИЯ ВОДИТЕЛЕЙ</w:t>
      </w:r>
    </w:p>
    <w:p w:rsidR="00714968" w:rsidRPr="00E13244" w:rsidRDefault="00714968" w:rsidP="00E13244">
      <w:pPr>
        <w:pStyle w:val="ConsPlusTitle"/>
        <w:jc w:val="center"/>
        <w:rPr>
          <w:sz w:val="22"/>
          <w:szCs w:val="22"/>
        </w:rPr>
      </w:pPr>
      <w:r w:rsidRPr="00E13244">
        <w:rPr>
          <w:sz w:val="22"/>
          <w:szCs w:val="22"/>
        </w:rPr>
        <w:t>ТРАНСПОРТНЫХ СРЕДСТВ (КАНДИДАТОВ В ВОДИТЕЛИ</w:t>
      </w:r>
    </w:p>
    <w:p w:rsidR="00714968" w:rsidRPr="00E13244" w:rsidRDefault="00714968" w:rsidP="00E13244">
      <w:pPr>
        <w:pStyle w:val="ConsPlusTitle"/>
        <w:jc w:val="center"/>
        <w:rPr>
          <w:sz w:val="22"/>
          <w:szCs w:val="22"/>
        </w:rPr>
      </w:pPr>
      <w:r w:rsidRPr="00E13244">
        <w:rPr>
          <w:sz w:val="22"/>
          <w:szCs w:val="22"/>
        </w:rPr>
        <w:t>ТРАНСПОРТНЫХ СРЕДСТВ)</w:t>
      </w:r>
    </w:p>
    <w:p w:rsidR="00714968" w:rsidRPr="00E13244" w:rsidRDefault="00714968" w:rsidP="00E13244">
      <w:pPr>
        <w:pStyle w:val="ConsPlusNormal"/>
        <w:jc w:val="both"/>
        <w:rPr>
          <w:sz w:val="22"/>
          <w:szCs w:val="22"/>
        </w:rPr>
      </w:pPr>
    </w:p>
    <w:p w:rsidR="00714968" w:rsidRPr="00E13244" w:rsidRDefault="00714968" w:rsidP="00E13244">
      <w:pPr>
        <w:pStyle w:val="ConsPlusNormal"/>
        <w:ind w:firstLine="540"/>
        <w:jc w:val="both"/>
        <w:rPr>
          <w:sz w:val="22"/>
          <w:szCs w:val="22"/>
        </w:rPr>
      </w:pPr>
      <w:r w:rsidRPr="00E13244">
        <w:rPr>
          <w:sz w:val="22"/>
          <w:szCs w:val="22"/>
        </w:rPr>
        <w:t xml:space="preserve">В соответствии со статьей 23 Федерального закона от 10 декабря </w:t>
      </w:r>
      <w:smartTag w:uri="urn:schemas-microsoft-com:office:smarttags" w:element="metricconverter">
        <w:smartTagPr>
          <w:attr w:name="ProductID" w:val="1995 г"/>
        </w:smartTagPr>
        <w:r w:rsidRPr="00E13244">
          <w:rPr>
            <w:sz w:val="22"/>
            <w:szCs w:val="22"/>
          </w:rPr>
          <w:t>1995 г</w:t>
        </w:r>
      </w:smartTag>
      <w:r w:rsidRPr="00E13244">
        <w:rPr>
          <w:sz w:val="22"/>
          <w:szCs w:val="22"/>
        </w:rPr>
        <w:t xml:space="preserve">. N 196-ФЗ "О безопасности дорожного движения" (Собрание законодательства Российской Федерации, 1995, N 50, ст. 4873; 1999, N 10, ст. 1158; 2002, N 18, ст. 1721; 2003, N 2, ст. 167; 2004, N 35, ст. 3607; 2006, N 52, ст. 5498; 2007, N 46, ст. 5553; N 49, ст. 6070; 2009, N 1, ст. 21; N 48, ст. 5717; 2010, N 30, ст. 4000; N 31, ст. 4196; 2011, N 17, ст. 2310; N 27, ст. 3881; N 29, ст. 4283; N 30, ст. 4590, ст. 4596; 2012, N 25, ст. 3268; N 31, ст. 4320; 2013, N 17, ст. 2032; N 19, ст. 2319; N 27, ст. 3477; N 30, ст. 4029; N 48, ст. 6165; N 52, ст. 7002; 2014, N 42, ст. 5615; 2015, N 24, ст. 3370; N 29, ст. 4359), подпунктами 5.2.75 и 5.2.199 пункта 5 Положения о Министерстве здравоохранения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E13244">
          <w:rPr>
            <w:sz w:val="22"/>
            <w:szCs w:val="22"/>
          </w:rPr>
          <w:t>2012 г</w:t>
        </w:r>
      </w:smartTag>
      <w:r w:rsidRPr="00E13244">
        <w:rPr>
          <w:sz w:val="22"/>
          <w:szCs w:val="22"/>
        </w:rPr>
        <w:t>. N 608 (Собрание законодательства Российской Федерации, 2012, N 26, ст. 3526; 2013, N 16, ст. 1970; N 20, ст. 2477; N 22, ст. 2812; N 33, ст. 4386; N 45, ст. 5822; 2014, N 12, ст. 1296; N 26, ст. 3577; N 30, ст. 4307; N 37, ст. 4969; 2015, N 2, ст. 491; N 12, ст. 1763; N 23, ст. 3333), приказываю:</w:t>
      </w:r>
    </w:p>
    <w:p w:rsidR="00714968" w:rsidRPr="00E13244" w:rsidRDefault="00714968" w:rsidP="00E13244">
      <w:pPr>
        <w:pStyle w:val="ConsPlusNormal"/>
        <w:ind w:firstLine="540"/>
        <w:jc w:val="both"/>
        <w:rPr>
          <w:sz w:val="22"/>
          <w:szCs w:val="22"/>
        </w:rPr>
      </w:pPr>
      <w:r w:rsidRPr="00E13244">
        <w:rPr>
          <w:sz w:val="22"/>
          <w:szCs w:val="22"/>
        </w:rPr>
        <w:t>1. Утвердить:</w:t>
      </w:r>
    </w:p>
    <w:p w:rsidR="00714968" w:rsidRPr="00E13244" w:rsidRDefault="00714968" w:rsidP="00E13244">
      <w:pPr>
        <w:pStyle w:val="ConsPlusNormal"/>
        <w:ind w:firstLine="540"/>
        <w:jc w:val="both"/>
        <w:rPr>
          <w:sz w:val="22"/>
          <w:szCs w:val="22"/>
        </w:rPr>
      </w:pPr>
      <w:hyperlink w:anchor="Par36" w:tooltip="ПОРЯДОК" w:history="1">
        <w:r w:rsidRPr="00E13244">
          <w:rPr>
            <w:sz w:val="22"/>
            <w:szCs w:val="22"/>
          </w:rPr>
          <w:t>порядок</w:t>
        </w:r>
      </w:hyperlink>
      <w:r w:rsidRPr="00E13244">
        <w:rPr>
          <w:sz w:val="22"/>
          <w:szCs w:val="22"/>
        </w:rPr>
        <w:t xml:space="preserve"> проведения обязательного медицинского освидетельствования водителей транспортных средств (кандидатов в водители транспортных средств) согласно приложению N 1;</w:t>
      </w:r>
    </w:p>
    <w:bookmarkStart w:id="0" w:name="Par17"/>
    <w:bookmarkEnd w:id="0"/>
    <w:p w:rsidR="00714968" w:rsidRPr="00E13244" w:rsidRDefault="00714968" w:rsidP="00E13244">
      <w:pPr>
        <w:pStyle w:val="ConsPlusNormal"/>
        <w:ind w:firstLine="540"/>
        <w:jc w:val="both"/>
        <w:rPr>
          <w:sz w:val="22"/>
          <w:szCs w:val="22"/>
        </w:rPr>
      </w:pPr>
      <w:r w:rsidRPr="00E13244">
        <w:rPr>
          <w:sz w:val="22"/>
          <w:szCs w:val="22"/>
        </w:rPr>
        <w:fldChar w:fldCharType="begin"/>
      </w:r>
      <w:r w:rsidRPr="00E13244">
        <w:rPr>
          <w:sz w:val="22"/>
          <w:szCs w:val="22"/>
        </w:rPr>
        <w:instrText>HYPERLINK \l Par118  \o "                Медицинское заключение серия ________ N ____"</w:instrText>
      </w:r>
      <w:r w:rsidRPr="00E13244">
        <w:rPr>
          <w:sz w:val="22"/>
          <w:szCs w:val="22"/>
        </w:rPr>
        <w:fldChar w:fldCharType="separate"/>
      </w:r>
      <w:r w:rsidRPr="00E13244">
        <w:rPr>
          <w:sz w:val="22"/>
          <w:szCs w:val="22"/>
        </w:rPr>
        <w:t>форму</w:t>
      </w:r>
      <w:r w:rsidRPr="00E13244">
        <w:rPr>
          <w:sz w:val="22"/>
          <w:szCs w:val="22"/>
        </w:rPr>
        <w:fldChar w:fldCharType="end"/>
      </w:r>
      <w:r w:rsidRPr="00E13244">
        <w:rPr>
          <w:sz w:val="22"/>
          <w:szCs w:val="22"/>
        </w:rPr>
        <w:t xml:space="preserve">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согласно приложению N 2;</w:t>
      </w:r>
    </w:p>
    <w:p w:rsidR="00714968" w:rsidRPr="00E13244" w:rsidRDefault="00714968" w:rsidP="00E13244">
      <w:pPr>
        <w:pStyle w:val="ConsPlusNormal"/>
        <w:ind w:firstLine="540"/>
        <w:jc w:val="both"/>
        <w:rPr>
          <w:sz w:val="22"/>
          <w:szCs w:val="22"/>
        </w:rPr>
      </w:pPr>
      <w:hyperlink w:anchor="Par210" w:tooltip="ПОРЯДОК" w:history="1">
        <w:r w:rsidRPr="00E13244">
          <w:rPr>
            <w:sz w:val="22"/>
            <w:szCs w:val="22"/>
          </w:rPr>
          <w:t>порядок</w:t>
        </w:r>
      </w:hyperlink>
      <w:r w:rsidRPr="00E13244">
        <w:rPr>
          <w:sz w:val="22"/>
          <w:szCs w:val="22"/>
        </w:rPr>
        <w:t xml:space="preserve"> выдачи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согласно приложению N 3;</w:t>
      </w:r>
    </w:p>
    <w:p w:rsidR="00714968" w:rsidRPr="00E13244" w:rsidRDefault="00714968" w:rsidP="00E13244">
      <w:pPr>
        <w:pStyle w:val="ConsPlusNormal"/>
        <w:ind w:firstLine="540"/>
        <w:jc w:val="both"/>
        <w:rPr>
          <w:sz w:val="22"/>
          <w:szCs w:val="22"/>
        </w:rPr>
      </w:pPr>
      <w:hyperlink w:anchor="Par252" w:tooltip="                                   Журнал" w:history="1">
        <w:r w:rsidRPr="00E13244">
          <w:rPr>
            <w:sz w:val="22"/>
            <w:szCs w:val="22"/>
          </w:rPr>
          <w:t>форму</w:t>
        </w:r>
      </w:hyperlink>
      <w:r w:rsidRPr="00E13244">
        <w:rPr>
          <w:sz w:val="22"/>
          <w:szCs w:val="22"/>
        </w:rPr>
        <w:t xml:space="preserve"> N 036-В/у-10 "Журнал регистрации выданных медицинских заключений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согласно приложению N 4.</w:t>
      </w:r>
    </w:p>
    <w:p w:rsidR="00714968" w:rsidRPr="00E13244" w:rsidRDefault="00714968" w:rsidP="00E13244">
      <w:pPr>
        <w:pStyle w:val="ConsPlusNormal"/>
        <w:ind w:firstLine="540"/>
        <w:jc w:val="both"/>
        <w:rPr>
          <w:sz w:val="22"/>
          <w:szCs w:val="22"/>
        </w:rPr>
      </w:pPr>
      <w:bookmarkStart w:id="1" w:name="Par20"/>
      <w:bookmarkEnd w:id="1"/>
      <w:r w:rsidRPr="00E13244">
        <w:rPr>
          <w:sz w:val="22"/>
          <w:szCs w:val="22"/>
        </w:rPr>
        <w:t>2. Установить, что 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является защищенной полиграфической продукцией уровня "B".</w:t>
      </w:r>
    </w:p>
    <w:p w:rsidR="00714968" w:rsidRPr="00E13244" w:rsidRDefault="00714968" w:rsidP="00E13244">
      <w:pPr>
        <w:pStyle w:val="ConsPlusNormal"/>
        <w:ind w:firstLine="540"/>
        <w:jc w:val="both"/>
        <w:rPr>
          <w:sz w:val="22"/>
          <w:szCs w:val="22"/>
        </w:rPr>
      </w:pPr>
      <w:bookmarkStart w:id="2" w:name="Par21"/>
      <w:bookmarkEnd w:id="2"/>
      <w:r w:rsidRPr="00E13244">
        <w:rPr>
          <w:sz w:val="22"/>
          <w:szCs w:val="22"/>
        </w:rPr>
        <w:t xml:space="preserve">3. Признать утратившим силу приказ Министерства здравоохранения и социального развития Российской Федерации от 28 сентября </w:t>
      </w:r>
      <w:smartTag w:uri="urn:schemas-microsoft-com:office:smarttags" w:element="metricconverter">
        <w:smartTagPr>
          <w:attr w:name="ProductID" w:val="2010 г"/>
        </w:smartTagPr>
        <w:r w:rsidRPr="00E13244">
          <w:rPr>
            <w:sz w:val="22"/>
            <w:szCs w:val="22"/>
          </w:rPr>
          <w:t>2010 г</w:t>
        </w:r>
      </w:smartTag>
      <w:r w:rsidRPr="00E13244">
        <w:rPr>
          <w:sz w:val="22"/>
          <w:szCs w:val="22"/>
        </w:rPr>
        <w:t xml:space="preserve">. N 831н "Об утверждении единого образца Медицинской справки о допуске к управлению транспортными средствами" (зарегистрирован Министерством юстиции Российской Федерации 21 октября </w:t>
      </w:r>
      <w:smartTag w:uri="urn:schemas-microsoft-com:office:smarttags" w:element="metricconverter">
        <w:smartTagPr>
          <w:attr w:name="ProductID" w:val="2010 г"/>
        </w:smartTagPr>
        <w:r w:rsidRPr="00E13244">
          <w:rPr>
            <w:sz w:val="22"/>
            <w:szCs w:val="22"/>
          </w:rPr>
          <w:t>2010 г</w:t>
        </w:r>
      </w:smartTag>
      <w:r w:rsidRPr="00E13244">
        <w:rPr>
          <w:sz w:val="22"/>
          <w:szCs w:val="22"/>
        </w:rPr>
        <w:t>., регистрационный N 18784).</w:t>
      </w:r>
    </w:p>
    <w:p w:rsidR="00714968" w:rsidRPr="00E13244" w:rsidRDefault="00714968" w:rsidP="00E13244">
      <w:pPr>
        <w:pStyle w:val="ConsPlusNormal"/>
        <w:ind w:firstLine="540"/>
        <w:jc w:val="both"/>
        <w:rPr>
          <w:sz w:val="22"/>
          <w:szCs w:val="22"/>
        </w:rPr>
      </w:pPr>
      <w:r w:rsidRPr="00E13244">
        <w:rPr>
          <w:sz w:val="22"/>
          <w:szCs w:val="22"/>
        </w:rPr>
        <w:t xml:space="preserve">4. </w:t>
      </w:r>
      <w:hyperlink w:anchor="Par17" w:tooltip="форму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согласно приложению N 2;" w:history="1">
        <w:r w:rsidRPr="00E13244">
          <w:rPr>
            <w:sz w:val="22"/>
            <w:szCs w:val="22"/>
          </w:rPr>
          <w:t>Абзац третий пункта 1</w:t>
        </w:r>
      </w:hyperlink>
      <w:r w:rsidRPr="00E13244">
        <w:rPr>
          <w:sz w:val="22"/>
          <w:szCs w:val="22"/>
        </w:rPr>
        <w:t xml:space="preserve">, </w:t>
      </w:r>
      <w:hyperlink w:anchor="Par20" w:tooltip="2. Установить, что 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является защищенной полиграфической продукцией уровня &quot;B&quot;." w:history="1">
        <w:r w:rsidRPr="00E13244">
          <w:rPr>
            <w:sz w:val="22"/>
            <w:szCs w:val="22"/>
          </w:rPr>
          <w:t>пункты 2</w:t>
        </w:r>
      </w:hyperlink>
      <w:r w:rsidRPr="00E13244">
        <w:rPr>
          <w:sz w:val="22"/>
          <w:szCs w:val="22"/>
        </w:rPr>
        <w:t xml:space="preserve"> и </w:t>
      </w:r>
      <w:hyperlink w:anchor="Par21" w:tooltip="3. Признать утратившим силу приказ Министерства здравоохранения и социального развития Российской Федерации от 28 сентября 2010 г. N 831н &quot;Об утверждении единого образца Медицинской справки о допуске к управлению транспортными средствами&quot; (зарегистрирован Министерством юстиции Российской Федерации 21 октября 2010 г., регистрационный N 18784)." w:history="1">
        <w:r w:rsidRPr="00E13244">
          <w:rPr>
            <w:sz w:val="22"/>
            <w:szCs w:val="22"/>
          </w:rPr>
          <w:t>3</w:t>
        </w:r>
      </w:hyperlink>
      <w:r w:rsidRPr="00E13244">
        <w:rPr>
          <w:sz w:val="22"/>
          <w:szCs w:val="22"/>
        </w:rPr>
        <w:t xml:space="preserve"> настоящего приказа вступают в силу с 1 июля 2016 года.</w:t>
      </w:r>
    </w:p>
    <w:p w:rsidR="00714968" w:rsidRPr="00E13244" w:rsidRDefault="00714968" w:rsidP="00E13244">
      <w:pPr>
        <w:pStyle w:val="ConsPlusNormal"/>
        <w:jc w:val="both"/>
        <w:rPr>
          <w:sz w:val="22"/>
          <w:szCs w:val="22"/>
        </w:rPr>
      </w:pPr>
    </w:p>
    <w:p w:rsidR="00714968" w:rsidRPr="00E13244" w:rsidRDefault="00714968" w:rsidP="00E13244">
      <w:pPr>
        <w:pStyle w:val="ConsPlusNormal"/>
        <w:jc w:val="right"/>
        <w:rPr>
          <w:sz w:val="22"/>
          <w:szCs w:val="22"/>
        </w:rPr>
      </w:pPr>
      <w:r w:rsidRPr="00E13244">
        <w:rPr>
          <w:sz w:val="22"/>
          <w:szCs w:val="22"/>
        </w:rPr>
        <w:t>Министр</w:t>
      </w:r>
    </w:p>
    <w:p w:rsidR="00714968" w:rsidRPr="00E13244" w:rsidRDefault="00714968" w:rsidP="00E13244">
      <w:pPr>
        <w:pStyle w:val="ConsPlusNormal"/>
        <w:jc w:val="right"/>
        <w:rPr>
          <w:sz w:val="22"/>
          <w:szCs w:val="22"/>
        </w:rPr>
      </w:pPr>
      <w:r w:rsidRPr="00E13244">
        <w:rPr>
          <w:sz w:val="22"/>
          <w:szCs w:val="22"/>
        </w:rPr>
        <w:t>В.И.СКВОРЦОВА</w:t>
      </w:r>
    </w:p>
    <w:p w:rsidR="00714968" w:rsidRPr="00E13244" w:rsidRDefault="00714968" w:rsidP="00E13244">
      <w:pPr>
        <w:pStyle w:val="ConsPlusNormal"/>
        <w:jc w:val="both"/>
        <w:rPr>
          <w:sz w:val="22"/>
          <w:szCs w:val="22"/>
        </w:rPr>
      </w:pPr>
    </w:p>
    <w:p w:rsidR="00714968" w:rsidRPr="00E13244" w:rsidRDefault="00714968" w:rsidP="00E13244">
      <w:pPr>
        <w:pStyle w:val="ConsPlusNormal"/>
        <w:jc w:val="right"/>
        <w:outlineLvl w:val="0"/>
        <w:rPr>
          <w:sz w:val="22"/>
          <w:szCs w:val="22"/>
        </w:rPr>
      </w:pPr>
      <w:r w:rsidRPr="00E13244">
        <w:rPr>
          <w:sz w:val="22"/>
          <w:szCs w:val="22"/>
        </w:rPr>
        <w:t>Приложение N 1</w:t>
      </w:r>
    </w:p>
    <w:p w:rsidR="00714968" w:rsidRPr="00E13244" w:rsidRDefault="00714968" w:rsidP="00E13244">
      <w:pPr>
        <w:pStyle w:val="ConsPlusNormal"/>
        <w:jc w:val="right"/>
        <w:rPr>
          <w:sz w:val="22"/>
          <w:szCs w:val="22"/>
        </w:rPr>
      </w:pPr>
      <w:r w:rsidRPr="00E13244">
        <w:rPr>
          <w:sz w:val="22"/>
          <w:szCs w:val="22"/>
        </w:rPr>
        <w:t>к приказу Министерства здравоохранения</w:t>
      </w:r>
    </w:p>
    <w:p w:rsidR="00714968" w:rsidRPr="00E13244" w:rsidRDefault="00714968" w:rsidP="00E13244">
      <w:pPr>
        <w:pStyle w:val="ConsPlusNormal"/>
        <w:jc w:val="right"/>
        <w:rPr>
          <w:sz w:val="22"/>
          <w:szCs w:val="22"/>
        </w:rPr>
      </w:pPr>
      <w:r w:rsidRPr="00E13244">
        <w:rPr>
          <w:sz w:val="22"/>
          <w:szCs w:val="22"/>
        </w:rPr>
        <w:t>Российской Федерации</w:t>
      </w:r>
    </w:p>
    <w:p w:rsidR="00714968" w:rsidRPr="00E13244" w:rsidRDefault="00714968" w:rsidP="00E13244">
      <w:pPr>
        <w:pStyle w:val="ConsPlusNormal"/>
        <w:jc w:val="right"/>
        <w:rPr>
          <w:sz w:val="22"/>
          <w:szCs w:val="22"/>
        </w:rPr>
      </w:pPr>
      <w:r w:rsidRPr="00E13244">
        <w:rPr>
          <w:sz w:val="22"/>
          <w:szCs w:val="22"/>
        </w:rPr>
        <w:t xml:space="preserve">от 15 июня </w:t>
      </w:r>
      <w:smartTag w:uri="urn:schemas-microsoft-com:office:smarttags" w:element="metricconverter">
        <w:smartTagPr>
          <w:attr w:name="ProductID" w:val="2015 г"/>
        </w:smartTagPr>
        <w:r w:rsidRPr="00E13244">
          <w:rPr>
            <w:sz w:val="22"/>
            <w:szCs w:val="22"/>
          </w:rPr>
          <w:t>2015 г</w:t>
        </w:r>
      </w:smartTag>
      <w:r w:rsidRPr="00E13244">
        <w:rPr>
          <w:sz w:val="22"/>
          <w:szCs w:val="22"/>
        </w:rPr>
        <w:t>. N 344н</w:t>
      </w:r>
    </w:p>
    <w:p w:rsidR="00714968" w:rsidRPr="00E13244" w:rsidRDefault="00714968" w:rsidP="00E13244">
      <w:pPr>
        <w:pStyle w:val="ConsPlusNormal"/>
        <w:jc w:val="both"/>
        <w:rPr>
          <w:sz w:val="22"/>
          <w:szCs w:val="22"/>
        </w:rPr>
      </w:pPr>
    </w:p>
    <w:p w:rsidR="00714968" w:rsidRPr="00E13244" w:rsidRDefault="00714968" w:rsidP="00E13244">
      <w:pPr>
        <w:pStyle w:val="ConsPlusTitle"/>
        <w:jc w:val="center"/>
        <w:rPr>
          <w:sz w:val="22"/>
          <w:szCs w:val="22"/>
        </w:rPr>
      </w:pPr>
      <w:bookmarkStart w:id="3" w:name="Par36"/>
      <w:bookmarkEnd w:id="3"/>
      <w:r w:rsidRPr="00E13244">
        <w:rPr>
          <w:sz w:val="22"/>
          <w:szCs w:val="22"/>
        </w:rPr>
        <w:t>ПОРЯДОК</w:t>
      </w:r>
    </w:p>
    <w:p w:rsidR="00714968" w:rsidRPr="00E13244" w:rsidRDefault="00714968" w:rsidP="00E13244">
      <w:pPr>
        <w:pStyle w:val="ConsPlusTitle"/>
        <w:jc w:val="center"/>
        <w:rPr>
          <w:sz w:val="22"/>
          <w:szCs w:val="22"/>
        </w:rPr>
      </w:pPr>
      <w:r w:rsidRPr="00E13244">
        <w:rPr>
          <w:sz w:val="22"/>
          <w:szCs w:val="22"/>
        </w:rPr>
        <w:t>ПРОВЕДЕНИЯ ОБЯЗАТЕЛЬНОГО МЕДИЦИНСКОГО ОСВИДЕТЕЛЬСТВОВАНИЯ</w:t>
      </w:r>
    </w:p>
    <w:p w:rsidR="00714968" w:rsidRPr="00E13244" w:rsidRDefault="00714968" w:rsidP="00E13244">
      <w:pPr>
        <w:pStyle w:val="ConsPlusTitle"/>
        <w:jc w:val="center"/>
        <w:rPr>
          <w:sz w:val="22"/>
          <w:szCs w:val="22"/>
        </w:rPr>
      </w:pPr>
      <w:r w:rsidRPr="00E13244">
        <w:rPr>
          <w:sz w:val="22"/>
          <w:szCs w:val="22"/>
        </w:rPr>
        <w:t>ВОДИТЕЛЕЙ ТРАНСПОРТНЫХ СРЕДСТВ (КАНДИДАТОВ В ВОДИТЕЛИ</w:t>
      </w:r>
    </w:p>
    <w:p w:rsidR="00714968" w:rsidRPr="00E13244" w:rsidRDefault="00714968" w:rsidP="00E13244">
      <w:pPr>
        <w:pStyle w:val="ConsPlusTitle"/>
        <w:jc w:val="center"/>
        <w:rPr>
          <w:sz w:val="22"/>
          <w:szCs w:val="22"/>
        </w:rPr>
      </w:pPr>
      <w:r w:rsidRPr="00E13244">
        <w:rPr>
          <w:sz w:val="22"/>
          <w:szCs w:val="22"/>
        </w:rPr>
        <w:t>ТРАНСПОРТНЫХ СРЕДСТВ)</w:t>
      </w:r>
    </w:p>
    <w:p w:rsidR="00714968" w:rsidRPr="00E13244" w:rsidRDefault="00714968" w:rsidP="00E13244">
      <w:pPr>
        <w:pStyle w:val="ConsPlusNormal"/>
        <w:jc w:val="both"/>
        <w:rPr>
          <w:sz w:val="22"/>
          <w:szCs w:val="22"/>
        </w:rPr>
      </w:pPr>
    </w:p>
    <w:p w:rsidR="00714968" w:rsidRPr="00E13244" w:rsidRDefault="00714968" w:rsidP="00E13244">
      <w:pPr>
        <w:pStyle w:val="ConsPlusNormal"/>
        <w:ind w:firstLine="540"/>
        <w:jc w:val="both"/>
        <w:rPr>
          <w:sz w:val="22"/>
          <w:szCs w:val="22"/>
        </w:rPr>
      </w:pPr>
      <w:r w:rsidRPr="00E13244">
        <w:rPr>
          <w:sz w:val="22"/>
          <w:szCs w:val="22"/>
        </w:rPr>
        <w:t>1. Настоящий порядок регулирует вопросы проведения обязательного медицинского освидетельствования водителей транспортных средств (кандидатов в водители транспортных средств) (далее - медицинское освидетельствование).</w:t>
      </w:r>
    </w:p>
    <w:p w:rsidR="00714968" w:rsidRPr="00E13244" w:rsidRDefault="00714968" w:rsidP="00E13244">
      <w:pPr>
        <w:pStyle w:val="ConsPlusNormal"/>
        <w:ind w:firstLine="540"/>
        <w:jc w:val="both"/>
        <w:rPr>
          <w:sz w:val="22"/>
          <w:szCs w:val="22"/>
        </w:rPr>
      </w:pPr>
      <w:r w:rsidRPr="00E13244">
        <w:rPr>
          <w:sz w:val="22"/>
          <w:szCs w:val="22"/>
        </w:rPr>
        <w:t xml:space="preserve">2. Медицинское освидетельствование проводится с целью определения наличия (отсутствия) у водителя транспортного средства (кандидата в водители транспортного средства) медицинских противопоказаний, медицинских показаний и медицинских ограничений к управлению транспортным средством в соответствии с перечнями медицинских противопоказаний, медицинских показаний и медицинских ограничений к управлению транспортным средством, утвержденными постановлением Правительства Российской Федерации от 29 декабря </w:t>
      </w:r>
      <w:smartTag w:uri="urn:schemas-microsoft-com:office:smarttags" w:element="metricconverter">
        <w:smartTagPr>
          <w:attr w:name="ProductID" w:val="2014 г"/>
        </w:smartTagPr>
        <w:r w:rsidRPr="00E13244">
          <w:rPr>
            <w:sz w:val="22"/>
            <w:szCs w:val="22"/>
          </w:rPr>
          <w:t>2014 г</w:t>
        </w:r>
      </w:smartTag>
      <w:r w:rsidRPr="00E13244">
        <w:rPr>
          <w:sz w:val="22"/>
          <w:szCs w:val="22"/>
        </w:rPr>
        <w:t>. N 1604 &lt;1&gt;.</w:t>
      </w:r>
    </w:p>
    <w:p w:rsidR="00714968" w:rsidRPr="00E13244" w:rsidRDefault="00714968" w:rsidP="00E13244">
      <w:pPr>
        <w:pStyle w:val="ConsPlusNormal"/>
        <w:ind w:firstLine="540"/>
        <w:jc w:val="both"/>
        <w:rPr>
          <w:sz w:val="22"/>
          <w:szCs w:val="22"/>
        </w:rPr>
      </w:pPr>
      <w:r w:rsidRPr="00E13244">
        <w:rPr>
          <w:sz w:val="22"/>
          <w:szCs w:val="22"/>
        </w:rPr>
        <w:t>--------------------------------</w:t>
      </w:r>
    </w:p>
    <w:p w:rsidR="00714968" w:rsidRPr="00E13244" w:rsidRDefault="00714968" w:rsidP="00E13244">
      <w:pPr>
        <w:pStyle w:val="ConsPlusNormal"/>
        <w:ind w:firstLine="540"/>
        <w:jc w:val="both"/>
      </w:pPr>
      <w:r w:rsidRPr="00E13244">
        <w:t>&lt;1&gt; Собрание законодательства Российской Федерации, 2015, N 2, ст. 506.</w:t>
      </w:r>
    </w:p>
    <w:p w:rsidR="00714968" w:rsidRPr="00E13244" w:rsidRDefault="00714968" w:rsidP="00E13244">
      <w:pPr>
        <w:pStyle w:val="ConsPlusNormal"/>
        <w:jc w:val="both"/>
        <w:rPr>
          <w:sz w:val="22"/>
          <w:szCs w:val="22"/>
        </w:rPr>
      </w:pPr>
    </w:p>
    <w:p w:rsidR="00714968" w:rsidRPr="00E13244" w:rsidRDefault="00714968" w:rsidP="00E13244">
      <w:pPr>
        <w:pStyle w:val="ConsPlusNormal"/>
        <w:ind w:firstLine="540"/>
        <w:jc w:val="both"/>
        <w:rPr>
          <w:sz w:val="22"/>
          <w:szCs w:val="22"/>
        </w:rPr>
      </w:pPr>
      <w:r w:rsidRPr="00E13244">
        <w:rPr>
          <w:sz w:val="22"/>
          <w:szCs w:val="22"/>
        </w:rPr>
        <w:t>3. Медицинское освидетельствование проводится в медицинских организациях государственной, муниципальной и частной систем здравоохранения, имеющих лицензию на медицинскую деятельность по оказанию услуг (выполнению работ) по "медицинскому освидетельствованию на наличие медицинских противопоказаний к управлению транспортным средством", "оториноларингологии", "офтальмологии", "неврологии" и "функциональной диагностике", "терапии" или "общей врачебной практике (семейной медицине)" &lt;1&gt;.</w:t>
      </w:r>
    </w:p>
    <w:p w:rsidR="00714968" w:rsidRPr="00E13244" w:rsidRDefault="00714968" w:rsidP="00E13244">
      <w:pPr>
        <w:pStyle w:val="ConsPlusNormal"/>
        <w:ind w:firstLine="540"/>
        <w:jc w:val="both"/>
        <w:rPr>
          <w:sz w:val="22"/>
          <w:szCs w:val="22"/>
        </w:rPr>
      </w:pPr>
      <w:r w:rsidRPr="00E13244">
        <w:rPr>
          <w:sz w:val="22"/>
          <w:szCs w:val="22"/>
        </w:rPr>
        <w:t>Обследование врачом-психиатром осуществляется в специализированных медицинских организациях государственной или муниципальной системы здравоохранения по месту жительства либо месту пребывания водителя транспортного средства (кандидата в водители транспортного средства), проходящего медицинское освидетельствование (далее - свидетельствуемый), имеющих лицензию на осуществление медицинской деятельности по оказанию услуг (выполнению работ) по "психиатрии" и "психиатрическому освидетельствованию".</w:t>
      </w:r>
    </w:p>
    <w:p w:rsidR="00714968" w:rsidRPr="00E13244" w:rsidRDefault="00714968" w:rsidP="00E13244">
      <w:pPr>
        <w:pStyle w:val="ConsPlusNormal"/>
        <w:ind w:firstLine="540"/>
        <w:jc w:val="both"/>
        <w:rPr>
          <w:sz w:val="22"/>
          <w:szCs w:val="22"/>
        </w:rPr>
      </w:pPr>
      <w:r w:rsidRPr="00E13244">
        <w:rPr>
          <w:sz w:val="22"/>
          <w:szCs w:val="22"/>
        </w:rPr>
        <w:t>Обследование врачом-психиатром-наркологом, включая определение наличия психоактивных веществ в моче, а также качественное и количественное определение карбогидрат-дефицитного трансферрина (CDT) в сыворотке крови, осуществляются в специализированных медицинских организациях государственной или муниципальной системы здравоохранения по месту жительства либо месту пребывания освидетельствуемого, имеющих лицензию на осуществление медицинской деятельности по оказанию услуг (выполнению работ) по "психиатрии-наркологии" и "лабораторной диагностике" либо "клинической лабораторной диагностике" &lt;1&gt;.</w:t>
      </w:r>
    </w:p>
    <w:p w:rsidR="00714968" w:rsidRPr="00E13244" w:rsidRDefault="00714968" w:rsidP="00E13244">
      <w:pPr>
        <w:pStyle w:val="ConsPlusNormal"/>
        <w:ind w:firstLine="540"/>
        <w:jc w:val="both"/>
        <w:rPr>
          <w:sz w:val="22"/>
          <w:szCs w:val="22"/>
        </w:rPr>
      </w:pPr>
      <w:r w:rsidRPr="00E13244">
        <w:rPr>
          <w:sz w:val="22"/>
          <w:szCs w:val="22"/>
        </w:rPr>
        <w:t>--------------------------------</w:t>
      </w:r>
    </w:p>
    <w:p w:rsidR="00714968" w:rsidRPr="00E13244" w:rsidRDefault="00714968" w:rsidP="00E13244">
      <w:pPr>
        <w:pStyle w:val="ConsPlusNormal"/>
        <w:ind w:firstLine="540"/>
        <w:jc w:val="both"/>
      </w:pPr>
      <w:r w:rsidRPr="00E13244">
        <w:t xml:space="preserve">&lt;1&gt; Положение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утвержденное постановлением Правительства Российской Федерации от 16 апреля </w:t>
      </w:r>
      <w:smartTag w:uri="urn:schemas-microsoft-com:office:smarttags" w:element="metricconverter">
        <w:smartTagPr>
          <w:attr w:name="ProductID" w:val="2012 г"/>
        </w:smartTagPr>
        <w:r w:rsidRPr="00E13244">
          <w:t>2012 г</w:t>
        </w:r>
      </w:smartTag>
      <w:r w:rsidRPr="00E13244">
        <w:t>. N 291 (Собрание законодательства Российской Федерации, 2012, N 17, ст. 1965; N 37, ст. 5002; 2013, N 3, ст. 207; N 16, ст. 1970).</w:t>
      </w:r>
    </w:p>
    <w:p w:rsidR="00714968" w:rsidRPr="00E13244" w:rsidRDefault="00714968" w:rsidP="00E13244">
      <w:pPr>
        <w:pStyle w:val="ConsPlusNormal"/>
        <w:jc w:val="both"/>
        <w:rPr>
          <w:sz w:val="22"/>
          <w:szCs w:val="22"/>
        </w:rPr>
      </w:pPr>
    </w:p>
    <w:p w:rsidR="00714968" w:rsidRPr="00E13244" w:rsidRDefault="00714968" w:rsidP="00E13244">
      <w:pPr>
        <w:pStyle w:val="ConsPlusNormal"/>
        <w:ind w:firstLine="540"/>
        <w:jc w:val="both"/>
        <w:rPr>
          <w:sz w:val="22"/>
          <w:szCs w:val="22"/>
        </w:rPr>
      </w:pPr>
      <w:r w:rsidRPr="00E13244">
        <w:rPr>
          <w:sz w:val="22"/>
          <w:szCs w:val="22"/>
        </w:rPr>
        <w:t>4. Медицинское освидетельствование проводится в отношении:</w:t>
      </w:r>
    </w:p>
    <w:p w:rsidR="00714968" w:rsidRPr="00E13244" w:rsidRDefault="00714968" w:rsidP="00E13244">
      <w:pPr>
        <w:pStyle w:val="ConsPlusNormal"/>
        <w:ind w:firstLine="540"/>
        <w:jc w:val="both"/>
        <w:rPr>
          <w:sz w:val="22"/>
          <w:szCs w:val="22"/>
        </w:rPr>
      </w:pPr>
      <w:r w:rsidRPr="00E13244">
        <w:rPr>
          <w:sz w:val="22"/>
          <w:szCs w:val="22"/>
        </w:rPr>
        <w:t>1) кандидатов в водители транспортных средств;</w:t>
      </w:r>
    </w:p>
    <w:p w:rsidR="00714968" w:rsidRPr="00E13244" w:rsidRDefault="00714968" w:rsidP="00E13244">
      <w:pPr>
        <w:pStyle w:val="ConsPlusNormal"/>
        <w:ind w:firstLine="540"/>
        <w:jc w:val="both"/>
        <w:rPr>
          <w:sz w:val="22"/>
          <w:szCs w:val="22"/>
        </w:rPr>
      </w:pPr>
      <w:r w:rsidRPr="00E13244">
        <w:rPr>
          <w:sz w:val="22"/>
          <w:szCs w:val="22"/>
        </w:rPr>
        <w:t>2) водителей транспортных средств в связи с заменой водительского удостоверения после истечения срока его действия, либо в связи с возвратом водительского удостоверения после истечения срока лишения права на управление транспортными средствами в случае, если прохождение обязательного медицинского освидетельствования требуется в соответствии с законодательством Российской Федерации об административных правонарушениях, либо в связи с возвратом водительского удостоверения после отбытия наказания в виде лишения права занимать определенные должности или заниматься определенной деятельностью (в случае лишения права на управление транспортными средствами);</w:t>
      </w:r>
    </w:p>
    <w:p w:rsidR="00714968" w:rsidRPr="00E13244" w:rsidRDefault="00714968" w:rsidP="00E13244">
      <w:pPr>
        <w:pStyle w:val="ConsPlusNormal"/>
        <w:ind w:firstLine="540"/>
        <w:jc w:val="both"/>
        <w:rPr>
          <w:sz w:val="22"/>
          <w:szCs w:val="22"/>
        </w:rPr>
      </w:pPr>
      <w:r w:rsidRPr="00E13244">
        <w:rPr>
          <w:sz w:val="22"/>
          <w:szCs w:val="22"/>
        </w:rPr>
        <w:t>3) лиц, работающих в качестве водителей транспортных средств, при проведении обязательного периодического медицинского осмотра которых выявлены признаки заболеваний (состояний), являющихся медицинскими противопоказаниями либо ранее не выявлявшимися медицинскими показаниями или медицинскими ограничениями к управлению транспортными средствами и подтвержденных по результатам последующих обследования и лечения.</w:t>
      </w:r>
    </w:p>
    <w:p w:rsidR="00714968" w:rsidRPr="00E13244" w:rsidRDefault="00714968" w:rsidP="00E13244">
      <w:pPr>
        <w:pStyle w:val="ConsPlusNormal"/>
        <w:ind w:firstLine="540"/>
        <w:jc w:val="both"/>
        <w:rPr>
          <w:sz w:val="22"/>
          <w:szCs w:val="22"/>
        </w:rPr>
      </w:pPr>
      <w:r w:rsidRPr="00E13244">
        <w:rPr>
          <w:sz w:val="22"/>
          <w:szCs w:val="22"/>
        </w:rPr>
        <w:t>5. Медицинское освидетельствование проводится за счет средств водителей транспортных средств (кандидатов в водители транспортных средств) &lt;1&gt;.</w:t>
      </w:r>
    </w:p>
    <w:p w:rsidR="00714968" w:rsidRPr="00E13244" w:rsidRDefault="00714968" w:rsidP="00E13244">
      <w:pPr>
        <w:pStyle w:val="ConsPlusNormal"/>
        <w:ind w:firstLine="540"/>
        <w:jc w:val="both"/>
        <w:rPr>
          <w:sz w:val="22"/>
          <w:szCs w:val="22"/>
        </w:rPr>
      </w:pPr>
      <w:r w:rsidRPr="00E13244">
        <w:rPr>
          <w:sz w:val="22"/>
          <w:szCs w:val="22"/>
        </w:rPr>
        <w:t>--------------------------------</w:t>
      </w:r>
    </w:p>
    <w:p w:rsidR="00714968" w:rsidRPr="00E13244" w:rsidRDefault="00714968" w:rsidP="00E13244">
      <w:pPr>
        <w:pStyle w:val="ConsPlusNormal"/>
        <w:ind w:firstLine="540"/>
        <w:jc w:val="both"/>
      </w:pPr>
      <w:r w:rsidRPr="00E13244">
        <w:t>&lt;1&gt; Пункт 2 статьи 23 Федерального закона от 10 декабря 1995 г. N 196-ФЗ "О безопасности дорожного движения".</w:t>
      </w:r>
    </w:p>
    <w:p w:rsidR="00714968" w:rsidRPr="00E13244" w:rsidRDefault="00714968" w:rsidP="00E13244">
      <w:pPr>
        <w:pStyle w:val="ConsPlusNormal"/>
        <w:jc w:val="both"/>
        <w:rPr>
          <w:sz w:val="22"/>
          <w:szCs w:val="22"/>
        </w:rPr>
      </w:pPr>
    </w:p>
    <w:p w:rsidR="00714968" w:rsidRPr="00E13244" w:rsidRDefault="00714968" w:rsidP="00E13244">
      <w:pPr>
        <w:pStyle w:val="ConsPlusNormal"/>
        <w:ind w:firstLine="540"/>
        <w:jc w:val="both"/>
        <w:rPr>
          <w:sz w:val="22"/>
          <w:szCs w:val="22"/>
        </w:rPr>
      </w:pPr>
      <w:r w:rsidRPr="00E13244">
        <w:rPr>
          <w:sz w:val="22"/>
          <w:szCs w:val="22"/>
        </w:rPr>
        <w:t>6. Медицинское освидетельствование включает в себя осмотры и обследования врачами-специалистами, инструментальное и лабораторные исследования:</w:t>
      </w:r>
    </w:p>
    <w:p w:rsidR="00714968" w:rsidRPr="00E13244" w:rsidRDefault="00714968" w:rsidP="00E13244">
      <w:pPr>
        <w:pStyle w:val="ConsPlusNormal"/>
        <w:ind w:firstLine="540"/>
        <w:jc w:val="both"/>
        <w:rPr>
          <w:sz w:val="22"/>
          <w:szCs w:val="22"/>
        </w:rPr>
      </w:pPr>
      <w:r w:rsidRPr="00E13244">
        <w:rPr>
          <w:sz w:val="22"/>
          <w:szCs w:val="22"/>
        </w:rPr>
        <w:t>1) осмотр врачом-терапевтом или осмотр врачом общей практики (семейным врачом);</w:t>
      </w:r>
    </w:p>
    <w:p w:rsidR="00714968" w:rsidRPr="00E13244" w:rsidRDefault="00714968" w:rsidP="00E13244">
      <w:pPr>
        <w:pStyle w:val="ConsPlusNormal"/>
        <w:ind w:firstLine="540"/>
        <w:jc w:val="both"/>
        <w:rPr>
          <w:sz w:val="22"/>
          <w:szCs w:val="22"/>
        </w:rPr>
      </w:pPr>
      <w:r w:rsidRPr="00E13244">
        <w:rPr>
          <w:sz w:val="22"/>
          <w:szCs w:val="22"/>
        </w:rPr>
        <w:t>2) осмотр врачом-офтальмологом;</w:t>
      </w:r>
    </w:p>
    <w:p w:rsidR="00714968" w:rsidRPr="00E13244" w:rsidRDefault="00714968" w:rsidP="00E13244">
      <w:pPr>
        <w:pStyle w:val="ConsPlusNormal"/>
        <w:ind w:firstLine="540"/>
        <w:jc w:val="both"/>
        <w:rPr>
          <w:sz w:val="22"/>
          <w:szCs w:val="22"/>
        </w:rPr>
      </w:pPr>
      <w:r w:rsidRPr="00E13244">
        <w:rPr>
          <w:sz w:val="22"/>
          <w:szCs w:val="22"/>
        </w:rPr>
        <w:t>3) обследование врачом-психиатром;</w:t>
      </w:r>
    </w:p>
    <w:p w:rsidR="00714968" w:rsidRPr="00E13244" w:rsidRDefault="00714968" w:rsidP="00E13244">
      <w:pPr>
        <w:pStyle w:val="ConsPlusNormal"/>
        <w:ind w:firstLine="540"/>
        <w:jc w:val="both"/>
        <w:rPr>
          <w:sz w:val="22"/>
          <w:szCs w:val="22"/>
        </w:rPr>
      </w:pPr>
      <w:r w:rsidRPr="00E13244">
        <w:rPr>
          <w:sz w:val="22"/>
          <w:szCs w:val="22"/>
        </w:rPr>
        <w:t>4) обследование врачом-психиатром-наркологом;</w:t>
      </w:r>
    </w:p>
    <w:p w:rsidR="00714968" w:rsidRPr="00E13244" w:rsidRDefault="00714968" w:rsidP="00E13244">
      <w:pPr>
        <w:pStyle w:val="ConsPlusNormal"/>
        <w:ind w:firstLine="540"/>
        <w:jc w:val="both"/>
        <w:rPr>
          <w:sz w:val="22"/>
          <w:szCs w:val="22"/>
        </w:rPr>
      </w:pPr>
      <w:r w:rsidRPr="00E13244">
        <w:rPr>
          <w:sz w:val="22"/>
          <w:szCs w:val="22"/>
        </w:rPr>
        <w:t>5) осмотр врачом-неврологом (обязателен при медицинском освидетельствовании водителей транспортных средств (кандидатов в водители транспортных средств) категорий "C", "D", "CE", "DE", "Tm", "Tb" и подкатегорий "C1", "D1", "C1E", "D1E" &lt;1&gt;. Для водителей транспортных средств (кандидатов в водители транспортных средств) иных категорий и подкатегорий транспортных средств осмотр врачом-неврологом проводится по направлению врача-терапевта или врача общей практики (семейного врача) в случае выявления симптомов и синдромов заболевания (состояния), являющегося медицинским противопоказанием, медицинским показанием или медицинским ограничением к управлению транспортным средством);</w:t>
      </w:r>
    </w:p>
    <w:p w:rsidR="00714968" w:rsidRPr="00E13244" w:rsidRDefault="00714968" w:rsidP="00E13244">
      <w:pPr>
        <w:pStyle w:val="ConsPlusNormal"/>
        <w:ind w:firstLine="540"/>
        <w:jc w:val="both"/>
        <w:rPr>
          <w:sz w:val="22"/>
          <w:szCs w:val="22"/>
        </w:rPr>
      </w:pPr>
      <w:r w:rsidRPr="00E13244">
        <w:rPr>
          <w:sz w:val="22"/>
          <w:szCs w:val="22"/>
        </w:rPr>
        <w:t>6) осмотр врачом-оториноларингологом (для водителей транспортных средств (кандидатов в водители транспортных средств) категорий "C", "D", "CE", "DE", "Tm", "Tb" и подкатегорий "C1", "D1", "C1E", "D1E" &lt;1&gt;);</w:t>
      </w:r>
    </w:p>
    <w:p w:rsidR="00714968" w:rsidRPr="00E13244" w:rsidRDefault="00714968" w:rsidP="00E13244">
      <w:pPr>
        <w:pStyle w:val="ConsPlusNormal"/>
        <w:ind w:firstLine="540"/>
        <w:jc w:val="both"/>
        <w:rPr>
          <w:sz w:val="22"/>
          <w:szCs w:val="22"/>
        </w:rPr>
      </w:pPr>
      <w:r w:rsidRPr="00E13244">
        <w:rPr>
          <w:sz w:val="22"/>
          <w:szCs w:val="22"/>
        </w:rPr>
        <w:t>7) электроэнцефалография (обязательна при медицинском освидетельствовании водителей транспортных средств (кандидатов в водители транспортных средств) категорий "C", "D", "CE", "DE", "Tm", "Tb" и подкатегорий "C1", "D1", "C1E", "D1E" &lt;1&gt;. Для водителей транспортных средств (кандидатов в водители транспортных средств) иных категорий и подкатегорий транспортных средств по направлению врача-невролога в случае выявления симптомов и синдромов заболевания (состояния), являющегося медицинским противопоказанием к управлению транспортным средством &lt;2&gt;);</w:t>
      </w:r>
    </w:p>
    <w:p w:rsidR="00714968" w:rsidRPr="00E13244" w:rsidRDefault="00714968" w:rsidP="00E13244">
      <w:pPr>
        <w:pStyle w:val="ConsPlusNormal"/>
        <w:ind w:firstLine="540"/>
        <w:jc w:val="both"/>
        <w:rPr>
          <w:sz w:val="22"/>
          <w:szCs w:val="22"/>
        </w:rPr>
      </w:pPr>
      <w:r w:rsidRPr="00E13244">
        <w:rPr>
          <w:sz w:val="22"/>
          <w:szCs w:val="22"/>
        </w:rPr>
        <w:t>--------------------------------</w:t>
      </w:r>
    </w:p>
    <w:p w:rsidR="00714968" w:rsidRPr="00E13244" w:rsidRDefault="00714968" w:rsidP="00E13244">
      <w:pPr>
        <w:pStyle w:val="ConsPlusNormal"/>
        <w:ind w:firstLine="540"/>
        <w:jc w:val="both"/>
      </w:pPr>
      <w:r w:rsidRPr="00E13244">
        <w:t>&lt;1&gt; Пункт 1 статьи 25 Федерального закона от 10 декабря 1995 г. N 196-ФЗ "О безопасности дорожного движения".</w:t>
      </w:r>
    </w:p>
    <w:p w:rsidR="00714968" w:rsidRPr="00E13244" w:rsidRDefault="00714968" w:rsidP="00E13244">
      <w:pPr>
        <w:pStyle w:val="ConsPlusNormal"/>
        <w:ind w:firstLine="540"/>
        <w:jc w:val="both"/>
      </w:pPr>
      <w:r w:rsidRPr="00E13244">
        <w:t>&lt;2&gt; Пункт 8 Перечня медицинских противопоказаний к управлению транспортным средством, утвержденного постановлением Правительства Российской Федерации от 29 декабря 2014 г. N 1604.</w:t>
      </w:r>
    </w:p>
    <w:p w:rsidR="00714968" w:rsidRPr="00E13244" w:rsidRDefault="00714968" w:rsidP="00E13244">
      <w:pPr>
        <w:pStyle w:val="ConsPlusNormal"/>
        <w:jc w:val="both"/>
        <w:rPr>
          <w:sz w:val="22"/>
          <w:szCs w:val="22"/>
        </w:rPr>
      </w:pPr>
    </w:p>
    <w:p w:rsidR="00714968" w:rsidRPr="00E13244" w:rsidRDefault="00714968" w:rsidP="00E13244">
      <w:pPr>
        <w:pStyle w:val="ConsPlusNormal"/>
        <w:ind w:firstLine="540"/>
        <w:jc w:val="both"/>
        <w:rPr>
          <w:sz w:val="22"/>
          <w:szCs w:val="22"/>
        </w:rPr>
      </w:pPr>
      <w:r w:rsidRPr="00E13244">
        <w:rPr>
          <w:sz w:val="22"/>
          <w:szCs w:val="22"/>
        </w:rPr>
        <w:t>8) определение наличия психоактивных веществ в моче &lt;1&gt; (при выявлении врачом-психиатром-наркологом симптомов и синдромов заболевания (состояния), являющегося медицинским противопоказанием к управлению транспортными средствами &lt;2&gt;);</w:t>
      </w:r>
    </w:p>
    <w:p w:rsidR="00714968" w:rsidRPr="00E13244" w:rsidRDefault="00714968" w:rsidP="00E13244">
      <w:pPr>
        <w:pStyle w:val="ConsPlusNormal"/>
        <w:ind w:firstLine="540"/>
        <w:jc w:val="both"/>
        <w:rPr>
          <w:sz w:val="22"/>
          <w:szCs w:val="22"/>
        </w:rPr>
      </w:pPr>
      <w:r w:rsidRPr="00E13244">
        <w:rPr>
          <w:sz w:val="22"/>
          <w:szCs w:val="22"/>
        </w:rPr>
        <w:t>9) качественное и количественное определение карбогидрат-дефицитного трансферрина (CDT) в сыворотке крови (при выявлении врачом-психиатром-наркологом симптомов и синдромов заболевания (состояния), являющегося медицинским противопоказанием к управлению транспортными средствами &lt;2&gt;).</w:t>
      </w:r>
    </w:p>
    <w:p w:rsidR="00714968" w:rsidRPr="00E13244" w:rsidRDefault="00714968" w:rsidP="00E13244">
      <w:pPr>
        <w:pStyle w:val="ConsPlusNormal"/>
        <w:ind w:firstLine="540"/>
        <w:jc w:val="both"/>
        <w:rPr>
          <w:sz w:val="22"/>
          <w:szCs w:val="22"/>
        </w:rPr>
      </w:pPr>
      <w:r w:rsidRPr="00E13244">
        <w:rPr>
          <w:sz w:val="22"/>
          <w:szCs w:val="22"/>
        </w:rPr>
        <w:t>--------------------------------</w:t>
      </w:r>
    </w:p>
    <w:p w:rsidR="00714968" w:rsidRPr="00E13244" w:rsidRDefault="00714968" w:rsidP="00E13244">
      <w:pPr>
        <w:pStyle w:val="ConsPlusNormal"/>
        <w:ind w:firstLine="540"/>
        <w:jc w:val="both"/>
      </w:pPr>
      <w:r w:rsidRPr="00E13244">
        <w:t>&lt;1&gt; Приказ Министерства здравоохранения и социального развития Российской Федерации от 27 января 2006 г. N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(зарегистрирован Министерством юстиции Российской Федерации 26 февраля 2006 г., регистрационный N 7544).</w:t>
      </w:r>
    </w:p>
    <w:p w:rsidR="00714968" w:rsidRPr="00E13244" w:rsidRDefault="00714968" w:rsidP="00E13244">
      <w:pPr>
        <w:pStyle w:val="ConsPlusNormal"/>
        <w:ind w:firstLine="540"/>
        <w:jc w:val="both"/>
      </w:pPr>
      <w:r w:rsidRPr="00E13244">
        <w:t>&lt;2&gt; Пункт 7 Перечня медицинских противопоказаний к управлению транспортным средством, утвержденного постановлением Правительства Российской Федерации от 29 декабря 2014 г. N 1604.</w:t>
      </w:r>
    </w:p>
    <w:p w:rsidR="00714968" w:rsidRPr="00E13244" w:rsidRDefault="00714968" w:rsidP="00E13244">
      <w:pPr>
        <w:pStyle w:val="ConsPlusNormal"/>
        <w:jc w:val="both"/>
        <w:rPr>
          <w:sz w:val="22"/>
          <w:szCs w:val="22"/>
        </w:rPr>
      </w:pPr>
    </w:p>
    <w:p w:rsidR="00714968" w:rsidRPr="00E13244" w:rsidRDefault="00714968" w:rsidP="00E13244">
      <w:pPr>
        <w:pStyle w:val="ConsPlusNormal"/>
        <w:ind w:firstLine="540"/>
        <w:jc w:val="both"/>
        <w:rPr>
          <w:sz w:val="22"/>
          <w:szCs w:val="22"/>
        </w:rPr>
      </w:pPr>
      <w:r w:rsidRPr="00E13244">
        <w:rPr>
          <w:sz w:val="22"/>
          <w:szCs w:val="22"/>
        </w:rPr>
        <w:t>7. Медицинский регистратор медицинской организации на основании документа, удостоверяющего личность освидетельствуемого, подбирает (или заполняет) Медицинскую карту пациента, получающего медицинскую помощь в амбулаторных условиях (форма N 025/у) &lt;1&gt; и выдает на руки освидетельствуемому бланк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(далее - медицинское заключение), форма которого утверждена настоящим Приказом, с заполненными на основании документа, удостоверяющего личность, строками 1 - 3, и информирует свидетельствуемого о перечне осмотров и обследований врачами-специалистами, которые необходимо пройти в рамках медицинского освидетельствования, и возможном назначении инструментального и (или) лабораторных исследований.</w:t>
      </w:r>
    </w:p>
    <w:p w:rsidR="00714968" w:rsidRPr="00E13244" w:rsidRDefault="00714968" w:rsidP="00E13244">
      <w:pPr>
        <w:pStyle w:val="ConsPlusNormal"/>
        <w:ind w:firstLine="540"/>
        <w:jc w:val="both"/>
        <w:rPr>
          <w:sz w:val="22"/>
          <w:szCs w:val="22"/>
        </w:rPr>
      </w:pPr>
      <w:r w:rsidRPr="00E13244">
        <w:rPr>
          <w:sz w:val="22"/>
          <w:szCs w:val="22"/>
        </w:rPr>
        <w:t>--------------------------------</w:t>
      </w:r>
    </w:p>
    <w:p w:rsidR="00714968" w:rsidRPr="00E13244" w:rsidRDefault="00714968" w:rsidP="00E13244">
      <w:pPr>
        <w:pStyle w:val="ConsPlusNormal"/>
        <w:ind w:firstLine="540"/>
        <w:jc w:val="both"/>
      </w:pPr>
      <w:r w:rsidRPr="00E13244">
        <w:t>&lt;1&gt; Приказ Министерства здравоохранения Российской Федерации от 15 декабря 2014 г. N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 (зарегистрирован Министерством юстиции Российской Федерации 20 февраля 2015 г., регистрационный N 36160).</w:t>
      </w:r>
    </w:p>
    <w:p w:rsidR="00714968" w:rsidRPr="00E13244" w:rsidRDefault="00714968" w:rsidP="00E13244">
      <w:pPr>
        <w:pStyle w:val="ConsPlusNormal"/>
        <w:jc w:val="both"/>
        <w:rPr>
          <w:sz w:val="22"/>
          <w:szCs w:val="22"/>
        </w:rPr>
      </w:pPr>
    </w:p>
    <w:p w:rsidR="00714968" w:rsidRPr="00E13244" w:rsidRDefault="00714968" w:rsidP="00E13244">
      <w:pPr>
        <w:pStyle w:val="ConsPlusNormal"/>
        <w:ind w:firstLine="540"/>
        <w:jc w:val="both"/>
        <w:rPr>
          <w:sz w:val="22"/>
          <w:szCs w:val="22"/>
        </w:rPr>
      </w:pPr>
      <w:r w:rsidRPr="00E13244">
        <w:rPr>
          <w:sz w:val="22"/>
          <w:szCs w:val="22"/>
        </w:rPr>
        <w:t>8. При проведении медицинского освидетельствования лиц, указанных в подпункте 3 пункта 4 настоящего Порядка, свидетельствуемый представляет врачам-специалистам, указанным в пункте 6 настоящего Порядка, медицинское заключение, выданное по результатам обязательного периодического медицинского осмотра, содержащее сведения о результатах осмотров врачами-специалистами, лабораторных и инструментальных исследований, предусмотренных приказом Министерства здравоохранения и социального развития Российской Федерации от 12 апреля 2011 г.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Министерством юстиции Российской Федерации 21 октября 2011 г., регистрационный N 22111) с изменениями, внесенными приказами Министерства здравоохранения Российской Федерации от 15 мая 2013 г. N 296н (зарегистрирован Министерством юстиции Российской Федерации 3 июля 2013 г., регистрационный N 28970) и от 5 декабря 2014 г. N 801н (зарегистрирован Министерством юстиции Российской Федерации 3 февраля 2015 г., регистрационный N 35848).</w:t>
      </w:r>
    </w:p>
    <w:p w:rsidR="00714968" w:rsidRPr="00E13244" w:rsidRDefault="00714968" w:rsidP="00E13244">
      <w:pPr>
        <w:pStyle w:val="ConsPlusNormal"/>
        <w:ind w:firstLine="540"/>
        <w:jc w:val="both"/>
        <w:rPr>
          <w:sz w:val="22"/>
          <w:szCs w:val="22"/>
        </w:rPr>
      </w:pPr>
      <w:r w:rsidRPr="00E13244">
        <w:rPr>
          <w:sz w:val="22"/>
          <w:szCs w:val="22"/>
        </w:rPr>
        <w:t>9. Медицинские заключения по результатам обследований врачом-психиатром и врачом-психиатром-наркологом, а также по результатам исследований, проведенных в соответствии с подпунктами 8, 9 пункта 6 настоящего Порядка, оформляются в соответствии с приказом Министерства здравоохранения и социального развития Российской Федерации от 2 мая 2012 г. N 441н "Об утверждении Порядка выдачи медицинскими организациями справок и медицинских заключений" (зарегистрирован в Министерством юстиции Российской Федерации 29 мая 2012 г., регистрационный N 24366).</w:t>
      </w:r>
    </w:p>
    <w:p w:rsidR="00714968" w:rsidRPr="00E13244" w:rsidRDefault="00714968" w:rsidP="00E13244">
      <w:pPr>
        <w:pStyle w:val="ConsPlusNormal"/>
        <w:ind w:firstLine="540"/>
        <w:jc w:val="both"/>
        <w:rPr>
          <w:sz w:val="22"/>
          <w:szCs w:val="22"/>
        </w:rPr>
      </w:pPr>
      <w:r w:rsidRPr="00E13244">
        <w:rPr>
          <w:sz w:val="22"/>
          <w:szCs w:val="22"/>
        </w:rPr>
        <w:t>10. В случае выявления в ходе обследования врачом-психиатром у освидетельствуемого симптомов и синдромов заболевания (состояния), являющегося медицинским противопоказанием к управлению транспортными средствами, освидетельствуемый направляется на психиатрическое освидетельствование врачебной комиссией медицинской организации, уполномоченной на то федеральным органом исполнительной власти в сфере здравоохранения или органом исполнительной власти субъекта Российской Федерации в сфере здравоохранения &lt;1&gt;.</w:t>
      </w:r>
    </w:p>
    <w:p w:rsidR="00714968" w:rsidRPr="00E13244" w:rsidRDefault="00714968" w:rsidP="00E13244">
      <w:pPr>
        <w:pStyle w:val="ConsPlusNormal"/>
        <w:ind w:firstLine="540"/>
        <w:jc w:val="both"/>
        <w:rPr>
          <w:sz w:val="22"/>
          <w:szCs w:val="22"/>
        </w:rPr>
      </w:pPr>
      <w:r w:rsidRPr="00E13244">
        <w:rPr>
          <w:sz w:val="22"/>
          <w:szCs w:val="22"/>
        </w:rPr>
        <w:t>--------------------------------</w:t>
      </w:r>
    </w:p>
    <w:p w:rsidR="00714968" w:rsidRPr="00E13244" w:rsidRDefault="00714968" w:rsidP="00E13244">
      <w:pPr>
        <w:pStyle w:val="ConsPlusNormal"/>
        <w:ind w:firstLine="540"/>
        <w:jc w:val="both"/>
      </w:pPr>
      <w:r w:rsidRPr="00E13244">
        <w:t>&lt;1&gt; Статья 6 Закона Российской Федерации от 2 июля 1992 г. N 3185-1 "О психиатрической помощи и гарантиях прав граждан при ее оказании" (Ведомости Съезда народных депутатов Российской Федерации и Верховного Совета Российской Федерации, 1992, N 33, ст. 1913; 2013, N 48, ст. 6165).</w:t>
      </w:r>
    </w:p>
    <w:p w:rsidR="00714968" w:rsidRPr="00E13244" w:rsidRDefault="00714968" w:rsidP="00E13244">
      <w:pPr>
        <w:pStyle w:val="ConsPlusNormal"/>
        <w:jc w:val="both"/>
        <w:rPr>
          <w:sz w:val="22"/>
          <w:szCs w:val="22"/>
        </w:rPr>
      </w:pPr>
    </w:p>
    <w:p w:rsidR="00714968" w:rsidRPr="00E13244" w:rsidRDefault="00714968" w:rsidP="00E13244">
      <w:pPr>
        <w:pStyle w:val="ConsPlusNormal"/>
        <w:ind w:firstLine="540"/>
        <w:jc w:val="both"/>
        <w:rPr>
          <w:sz w:val="22"/>
          <w:szCs w:val="22"/>
        </w:rPr>
      </w:pPr>
      <w:r w:rsidRPr="00E13244">
        <w:rPr>
          <w:sz w:val="22"/>
          <w:szCs w:val="22"/>
        </w:rPr>
        <w:t>При отказе освидетельствуемого от прохождения указанного психиатрического освидетельствования медицинское заключение о результате обследования врачом-психиатром не выдается.</w:t>
      </w:r>
    </w:p>
    <w:p w:rsidR="00714968" w:rsidRPr="00E13244" w:rsidRDefault="00714968" w:rsidP="00E13244">
      <w:pPr>
        <w:pStyle w:val="ConsPlusNormal"/>
        <w:ind w:firstLine="540"/>
        <w:jc w:val="both"/>
        <w:rPr>
          <w:sz w:val="22"/>
          <w:szCs w:val="22"/>
        </w:rPr>
      </w:pPr>
      <w:r w:rsidRPr="00E13244">
        <w:rPr>
          <w:sz w:val="22"/>
          <w:szCs w:val="22"/>
        </w:rPr>
        <w:t>11. Результаты проведенных в рамках медицинского освидетельствования осмотров и обследований (включая сведения об установлении (прекращении) диспансерного наблюдения по поводу заболеваний, являющихся медицинскими противопоказаниями к управлению транспортным средством, заключения врачей-специалистов), инструментального и лабораторных исследований, а также обоснованный вывод о наличии (об отсутствии) медицинских противопоказаний, медицинских показаний или медицинских ограничений к управлению транспортными средствами вносятся в Медицинскую карту пациента, получающего медицинскую помощь в амбулаторных условиях (форма N 025/у).</w:t>
      </w:r>
    </w:p>
    <w:p w:rsidR="00714968" w:rsidRPr="00E13244" w:rsidRDefault="00714968" w:rsidP="00E13244">
      <w:pPr>
        <w:pStyle w:val="ConsPlusNormal"/>
        <w:ind w:firstLine="540"/>
        <w:jc w:val="both"/>
        <w:rPr>
          <w:sz w:val="22"/>
          <w:szCs w:val="22"/>
        </w:rPr>
      </w:pPr>
      <w:r w:rsidRPr="00E13244">
        <w:rPr>
          <w:sz w:val="22"/>
          <w:szCs w:val="22"/>
        </w:rPr>
        <w:t>12. Медицинское заключение оформляется врачом-терапевтом или врачом общей практики (семейным врачом) на основании сведений, указанных в пункте 11 настоящего Порядка, в присутствии освидетельствуемого и действительно для предъявления в подразделения Государственной инспекции безопасности дорожного движения Министерства внутренних дел Российской Федерации, на которые возложены обязанности по проведению экзаменов, выдаче российских национальных и международных водительских удостоверений и обмену иностранных национальных и международных водительских удостоверений на российские национальные и международные водительские удостоверения &lt;1&gt;, в течение 12 месяцев с даты выдачи.</w:t>
      </w:r>
    </w:p>
    <w:p w:rsidR="00714968" w:rsidRPr="00E13244" w:rsidRDefault="00714968" w:rsidP="00E13244">
      <w:pPr>
        <w:pStyle w:val="ConsPlusNormal"/>
        <w:ind w:firstLine="540"/>
        <w:jc w:val="both"/>
        <w:rPr>
          <w:sz w:val="22"/>
          <w:szCs w:val="22"/>
        </w:rPr>
      </w:pPr>
      <w:r w:rsidRPr="00E13244">
        <w:rPr>
          <w:sz w:val="22"/>
          <w:szCs w:val="22"/>
        </w:rPr>
        <w:t>--------------------------------</w:t>
      </w:r>
    </w:p>
    <w:p w:rsidR="00714968" w:rsidRPr="00E13244" w:rsidRDefault="00714968" w:rsidP="00E13244">
      <w:pPr>
        <w:pStyle w:val="ConsPlusNormal"/>
        <w:ind w:firstLine="540"/>
        <w:jc w:val="both"/>
      </w:pPr>
      <w:r w:rsidRPr="00E13244">
        <w:t>&lt;1&gt; Постановление Правительства Российской Федерации от 24 октября 2014 г. N 1097 "О допуске к управлению транспортными средствами" (Собрание законодательства Российской Федерации, 2014, N 44, ст. 6063).</w:t>
      </w:r>
    </w:p>
    <w:p w:rsidR="00714968" w:rsidRPr="00E13244" w:rsidRDefault="00714968" w:rsidP="00E13244">
      <w:pPr>
        <w:pStyle w:val="ConsPlusNormal"/>
        <w:jc w:val="both"/>
        <w:rPr>
          <w:sz w:val="22"/>
          <w:szCs w:val="22"/>
        </w:rPr>
      </w:pPr>
    </w:p>
    <w:p w:rsidR="00714968" w:rsidRPr="00E13244" w:rsidRDefault="00714968" w:rsidP="00E13244">
      <w:pPr>
        <w:pStyle w:val="ConsPlusNormal"/>
        <w:ind w:firstLine="540"/>
        <w:jc w:val="both"/>
        <w:rPr>
          <w:sz w:val="22"/>
          <w:szCs w:val="22"/>
        </w:rPr>
      </w:pPr>
      <w:r w:rsidRPr="00E13244">
        <w:rPr>
          <w:sz w:val="22"/>
          <w:szCs w:val="22"/>
        </w:rPr>
        <w:t>При отказе свидетельствуемого от прохождения медицинского освидетельствования &lt;1&gt; или от прохождения хотя бы одного из осмотров или обследований врачами-специалистами, инструментальных и лабораторных исследований, предусмотренных пунктом 6 настоящего Порядка, медицинское заключение не оформляется.</w:t>
      </w:r>
    </w:p>
    <w:p w:rsidR="00714968" w:rsidRPr="00E13244" w:rsidRDefault="00714968" w:rsidP="00E13244">
      <w:pPr>
        <w:pStyle w:val="ConsPlusNormal"/>
        <w:ind w:firstLine="540"/>
        <w:jc w:val="both"/>
        <w:rPr>
          <w:sz w:val="22"/>
          <w:szCs w:val="22"/>
        </w:rPr>
      </w:pPr>
      <w:r w:rsidRPr="00E13244">
        <w:rPr>
          <w:sz w:val="22"/>
          <w:szCs w:val="22"/>
        </w:rPr>
        <w:t>--------------------------------</w:t>
      </w:r>
    </w:p>
    <w:p w:rsidR="00714968" w:rsidRPr="00E13244" w:rsidRDefault="00714968" w:rsidP="00E13244">
      <w:pPr>
        <w:pStyle w:val="ConsPlusNormal"/>
        <w:ind w:firstLine="540"/>
        <w:jc w:val="both"/>
      </w:pPr>
      <w:r w:rsidRPr="00E13244">
        <w:t>&lt;1&gt; Статья 20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2013, N 48, ст. 6165).</w:t>
      </w:r>
    </w:p>
    <w:p w:rsidR="00714968" w:rsidRPr="00E13244" w:rsidRDefault="00714968" w:rsidP="00E13244">
      <w:pPr>
        <w:pStyle w:val="ConsPlusNormal"/>
        <w:jc w:val="both"/>
        <w:rPr>
          <w:sz w:val="22"/>
          <w:szCs w:val="22"/>
        </w:rPr>
      </w:pPr>
    </w:p>
    <w:p w:rsidR="00714968" w:rsidRPr="00E13244" w:rsidRDefault="00714968" w:rsidP="00E13244">
      <w:pPr>
        <w:pStyle w:val="ConsPlusNormal"/>
        <w:jc w:val="right"/>
        <w:outlineLvl w:val="0"/>
        <w:rPr>
          <w:sz w:val="22"/>
          <w:szCs w:val="22"/>
        </w:rPr>
      </w:pPr>
      <w:r w:rsidRPr="00E13244">
        <w:rPr>
          <w:sz w:val="22"/>
          <w:szCs w:val="22"/>
        </w:rPr>
        <w:t>Приложение N 2</w:t>
      </w:r>
    </w:p>
    <w:p w:rsidR="00714968" w:rsidRPr="00E13244" w:rsidRDefault="00714968" w:rsidP="00E13244">
      <w:pPr>
        <w:pStyle w:val="ConsPlusNormal"/>
        <w:jc w:val="right"/>
        <w:rPr>
          <w:sz w:val="22"/>
          <w:szCs w:val="22"/>
        </w:rPr>
      </w:pPr>
      <w:r w:rsidRPr="00E13244">
        <w:rPr>
          <w:sz w:val="22"/>
          <w:szCs w:val="22"/>
        </w:rPr>
        <w:t>к приказу Министерства здравоохранения</w:t>
      </w:r>
    </w:p>
    <w:p w:rsidR="00714968" w:rsidRPr="00E13244" w:rsidRDefault="00714968" w:rsidP="00E13244">
      <w:pPr>
        <w:pStyle w:val="ConsPlusNormal"/>
        <w:jc w:val="right"/>
        <w:rPr>
          <w:sz w:val="22"/>
          <w:szCs w:val="22"/>
        </w:rPr>
      </w:pPr>
      <w:r w:rsidRPr="00E13244">
        <w:rPr>
          <w:sz w:val="22"/>
          <w:szCs w:val="22"/>
        </w:rPr>
        <w:t>Российской Федерации</w:t>
      </w:r>
    </w:p>
    <w:p w:rsidR="00714968" w:rsidRPr="00E13244" w:rsidRDefault="00714968" w:rsidP="00E13244">
      <w:pPr>
        <w:pStyle w:val="ConsPlusNormal"/>
        <w:jc w:val="right"/>
        <w:rPr>
          <w:sz w:val="22"/>
          <w:szCs w:val="22"/>
        </w:rPr>
      </w:pPr>
      <w:r w:rsidRPr="00E13244">
        <w:rPr>
          <w:sz w:val="22"/>
          <w:szCs w:val="22"/>
        </w:rPr>
        <w:t>от 15 июня 2015 г. N 344н</w:t>
      </w:r>
    </w:p>
    <w:p w:rsidR="00714968" w:rsidRPr="00E13244" w:rsidRDefault="00714968" w:rsidP="00E13244">
      <w:pPr>
        <w:pStyle w:val="ConsPlusNormal"/>
        <w:jc w:val="both"/>
        <w:rPr>
          <w:sz w:val="22"/>
          <w:szCs w:val="22"/>
        </w:rPr>
      </w:pPr>
    </w:p>
    <w:p w:rsidR="00714968" w:rsidRPr="00E13244" w:rsidRDefault="00714968" w:rsidP="00E13244">
      <w:pPr>
        <w:pStyle w:val="ConsPlusNonformat"/>
        <w:jc w:val="both"/>
      </w:pPr>
      <w:r w:rsidRPr="00E13244">
        <w:t>Наименование медицинской организации        Код формы по ОКУД _____________</w:t>
      </w:r>
    </w:p>
    <w:p w:rsidR="00714968" w:rsidRPr="00E13244" w:rsidRDefault="00714968" w:rsidP="00E13244">
      <w:pPr>
        <w:pStyle w:val="ConsPlusNonformat"/>
        <w:jc w:val="both"/>
      </w:pPr>
      <w:r w:rsidRPr="00E13244">
        <w:t>____________________________________        Код учреждения по ОКПО ________</w:t>
      </w:r>
    </w:p>
    <w:p w:rsidR="00714968" w:rsidRPr="00E13244" w:rsidRDefault="00714968" w:rsidP="00E13244">
      <w:pPr>
        <w:pStyle w:val="ConsPlusNonformat"/>
        <w:jc w:val="both"/>
      </w:pPr>
    </w:p>
    <w:p w:rsidR="00714968" w:rsidRPr="00E13244" w:rsidRDefault="00714968" w:rsidP="00E13244">
      <w:pPr>
        <w:pStyle w:val="ConsPlusNonformat"/>
        <w:jc w:val="both"/>
      </w:pPr>
      <w:r w:rsidRPr="00E13244">
        <w:t>Адрес ______________________________           Медицинская  документация</w:t>
      </w:r>
    </w:p>
    <w:p w:rsidR="00714968" w:rsidRPr="00E13244" w:rsidRDefault="00714968" w:rsidP="00E13244">
      <w:pPr>
        <w:pStyle w:val="ConsPlusNonformat"/>
        <w:jc w:val="both"/>
      </w:pPr>
      <w:r w:rsidRPr="00E13244">
        <w:t>Лицензия ___________________________                Форма N 003-В/у</w:t>
      </w:r>
    </w:p>
    <w:p w:rsidR="00714968" w:rsidRPr="00E13244" w:rsidRDefault="00714968" w:rsidP="00E13244">
      <w:pPr>
        <w:pStyle w:val="ConsPlusNonformat"/>
        <w:jc w:val="both"/>
      </w:pPr>
    </w:p>
    <w:p w:rsidR="00714968" w:rsidRPr="00E13244" w:rsidRDefault="00714968" w:rsidP="00E13244">
      <w:pPr>
        <w:pStyle w:val="ConsPlusNonformat"/>
        <w:jc w:val="both"/>
      </w:pPr>
      <w:r w:rsidRPr="00E13244">
        <w:t xml:space="preserve">                                                  Утверждена приказом</w:t>
      </w:r>
    </w:p>
    <w:p w:rsidR="00714968" w:rsidRPr="00E13244" w:rsidRDefault="00714968" w:rsidP="00E13244">
      <w:pPr>
        <w:pStyle w:val="ConsPlusNonformat"/>
        <w:jc w:val="both"/>
      </w:pPr>
      <w:r w:rsidRPr="00E13244">
        <w:t xml:space="preserve">                                             Министерства здравоохранения</w:t>
      </w:r>
    </w:p>
    <w:p w:rsidR="00714968" w:rsidRPr="00E13244" w:rsidRDefault="00714968" w:rsidP="00E13244">
      <w:pPr>
        <w:pStyle w:val="ConsPlusNonformat"/>
        <w:jc w:val="both"/>
      </w:pPr>
      <w:r w:rsidRPr="00E13244">
        <w:t xml:space="preserve">                                                 Российской Федерации</w:t>
      </w:r>
    </w:p>
    <w:p w:rsidR="00714968" w:rsidRPr="00E13244" w:rsidRDefault="00714968" w:rsidP="00E13244">
      <w:pPr>
        <w:pStyle w:val="ConsPlusNonformat"/>
        <w:jc w:val="both"/>
      </w:pPr>
      <w:r w:rsidRPr="00E13244">
        <w:t xml:space="preserve">                                              от "15" июня 2015 г. N 344н</w:t>
      </w:r>
    </w:p>
    <w:p w:rsidR="00714968" w:rsidRPr="00E13244" w:rsidRDefault="00714968" w:rsidP="00E13244">
      <w:pPr>
        <w:pStyle w:val="ConsPlusNonformat"/>
        <w:jc w:val="both"/>
      </w:pPr>
    </w:p>
    <w:p w:rsidR="00714968" w:rsidRPr="00E13244" w:rsidRDefault="00714968" w:rsidP="00E13244">
      <w:pPr>
        <w:pStyle w:val="ConsPlusNonformat"/>
        <w:jc w:val="both"/>
      </w:pPr>
      <w:bookmarkStart w:id="4" w:name="Par118"/>
      <w:bookmarkEnd w:id="4"/>
      <w:r w:rsidRPr="00E13244">
        <w:t xml:space="preserve">                Медицинское заключение серия ________ N ____</w:t>
      </w:r>
    </w:p>
    <w:p w:rsidR="00714968" w:rsidRPr="00E13244" w:rsidRDefault="00714968" w:rsidP="00E13244">
      <w:pPr>
        <w:pStyle w:val="ConsPlusNonformat"/>
        <w:jc w:val="both"/>
      </w:pPr>
      <w:r w:rsidRPr="00E13244">
        <w:t xml:space="preserve">         о наличии (об отсутствии) у водителей транспортных средств</w:t>
      </w:r>
    </w:p>
    <w:p w:rsidR="00714968" w:rsidRPr="00E13244" w:rsidRDefault="00714968" w:rsidP="00E13244">
      <w:pPr>
        <w:pStyle w:val="ConsPlusNonformat"/>
        <w:jc w:val="both"/>
      </w:pPr>
      <w:r w:rsidRPr="00E13244">
        <w:t xml:space="preserve">          (кандидатов в водители транспортных средств) медицинских</w:t>
      </w:r>
    </w:p>
    <w:p w:rsidR="00714968" w:rsidRPr="00E13244" w:rsidRDefault="00714968" w:rsidP="00E13244">
      <w:pPr>
        <w:pStyle w:val="ConsPlusNonformat"/>
        <w:jc w:val="both"/>
      </w:pPr>
      <w:r w:rsidRPr="00E13244">
        <w:t xml:space="preserve">          противопоказаний, медицинских показаний или медицинских</w:t>
      </w:r>
    </w:p>
    <w:p w:rsidR="00714968" w:rsidRPr="00E13244" w:rsidRDefault="00714968" w:rsidP="00E13244">
      <w:pPr>
        <w:pStyle w:val="ConsPlusNonformat"/>
        <w:jc w:val="both"/>
      </w:pPr>
      <w:r w:rsidRPr="00E13244">
        <w:t xml:space="preserve">             ограничений к управлению транспортными средствами</w:t>
      </w:r>
    </w:p>
    <w:p w:rsidR="00714968" w:rsidRPr="00E13244" w:rsidRDefault="00714968" w:rsidP="00E13244">
      <w:pPr>
        <w:pStyle w:val="ConsPlusNonformat"/>
        <w:jc w:val="both"/>
      </w:pPr>
    </w:p>
    <w:p w:rsidR="00714968" w:rsidRPr="00E13244" w:rsidRDefault="00714968" w:rsidP="00E13244">
      <w:pPr>
        <w:pStyle w:val="ConsPlusNonformat"/>
        <w:jc w:val="both"/>
      </w:pPr>
      <w:r w:rsidRPr="00E13244">
        <w:t>1. Фамилия, имя, отчество (при наличии) ___________________________________</w:t>
      </w:r>
    </w:p>
    <w:p w:rsidR="00714968" w:rsidRPr="00E13244" w:rsidRDefault="00714968" w:rsidP="00E13244">
      <w:pPr>
        <w:pStyle w:val="ConsPlusNonformat"/>
        <w:jc w:val="both"/>
      </w:pPr>
      <w:r w:rsidRPr="00E13244">
        <w:t>2. Дата рождения: число ____________ месяц __________ год ___________</w:t>
      </w:r>
    </w:p>
    <w:p w:rsidR="00714968" w:rsidRPr="00E13244" w:rsidRDefault="00714968" w:rsidP="00E13244">
      <w:pPr>
        <w:pStyle w:val="ConsPlusNonformat"/>
        <w:jc w:val="both"/>
      </w:pPr>
      <w:r w:rsidRPr="00E13244">
        <w:t>3. Место регистрации: _____________________________________________________</w:t>
      </w:r>
    </w:p>
    <w:p w:rsidR="00714968" w:rsidRPr="00E13244" w:rsidRDefault="00714968" w:rsidP="00E13244">
      <w:pPr>
        <w:pStyle w:val="ConsPlusNonformat"/>
        <w:jc w:val="both"/>
      </w:pPr>
      <w:r w:rsidRPr="00E13244">
        <w:t>субъект Российской Федерации _____________________ район __________________</w:t>
      </w:r>
    </w:p>
    <w:p w:rsidR="00714968" w:rsidRPr="00E13244" w:rsidRDefault="00714968" w:rsidP="00E13244">
      <w:pPr>
        <w:pStyle w:val="ConsPlusNonformat"/>
        <w:jc w:val="both"/>
      </w:pPr>
      <w:r w:rsidRPr="00E13244">
        <w:t>город _________________ населенный пункт __________________________________</w:t>
      </w:r>
    </w:p>
    <w:p w:rsidR="00714968" w:rsidRPr="00E13244" w:rsidRDefault="00714968" w:rsidP="00E13244">
      <w:pPr>
        <w:pStyle w:val="ConsPlusNonformat"/>
        <w:jc w:val="both"/>
      </w:pPr>
      <w:r w:rsidRPr="00E13244">
        <w:t>улица ______________________ дом _______________ квартира _________________</w:t>
      </w:r>
    </w:p>
    <w:p w:rsidR="00714968" w:rsidRPr="00E13244" w:rsidRDefault="00714968" w:rsidP="00E13244">
      <w:pPr>
        <w:pStyle w:val="ConsPlusNonformat"/>
        <w:jc w:val="both"/>
      </w:pPr>
      <w:r w:rsidRPr="00E13244">
        <w:t>4. Дата выдачи медицинского заключения: число ______ месяц _____ год ______</w:t>
      </w:r>
    </w:p>
    <w:p w:rsidR="00714968" w:rsidRPr="00E13244" w:rsidRDefault="00714968" w:rsidP="00E13244">
      <w:pPr>
        <w:pStyle w:val="ConsPlusNonformat"/>
        <w:jc w:val="both"/>
      </w:pPr>
      <w:r w:rsidRPr="00E13244">
        <w:t>5. Медицинское заключение:</w:t>
      </w:r>
    </w:p>
    <w:p w:rsidR="00714968" w:rsidRPr="00E13244" w:rsidRDefault="00714968" w:rsidP="00E13244">
      <w:pPr>
        <w:pStyle w:val="ConsPlusNonformat"/>
        <w:jc w:val="both"/>
      </w:pPr>
      <w:r w:rsidRPr="00E13244">
        <w:t>Выявлено  отсутствие  (наличие)  медицинских  противопоказаний, медицинских</w:t>
      </w:r>
    </w:p>
    <w:p w:rsidR="00714968" w:rsidRPr="00E13244" w:rsidRDefault="00714968" w:rsidP="00E13244">
      <w:pPr>
        <w:pStyle w:val="ConsPlusNonformat"/>
        <w:jc w:val="both"/>
      </w:pPr>
      <w:r w:rsidRPr="00E13244">
        <w:t>показаний или медицинских ограничений к управлению транспортными средствами</w:t>
      </w:r>
    </w:p>
    <w:p w:rsidR="00714968" w:rsidRPr="00E13244" w:rsidRDefault="00714968" w:rsidP="00E13244">
      <w:pPr>
        <w:pStyle w:val="ConsPlusNonformat"/>
        <w:jc w:val="both"/>
      </w:pPr>
      <w:r w:rsidRPr="00E13244">
        <w:t>(нужное подчеркнуть).</w:t>
      </w:r>
    </w:p>
    <w:p w:rsidR="00714968" w:rsidRPr="00E13244" w:rsidRDefault="00714968" w:rsidP="00E13244">
      <w:pPr>
        <w:pStyle w:val="ConsPlusNonformat"/>
        <w:jc w:val="both"/>
      </w:pPr>
    </w:p>
    <w:p w:rsidR="00714968" w:rsidRPr="00E13244" w:rsidRDefault="00714968" w:rsidP="00E13244">
      <w:pPr>
        <w:pStyle w:val="ConsPlusNonformat"/>
        <w:jc w:val="both"/>
      </w:pPr>
      <w:r w:rsidRPr="00E13244">
        <w:t xml:space="preserve">               Категории и подкатегории транспортных средств,</w:t>
      </w:r>
    </w:p>
    <w:p w:rsidR="00714968" w:rsidRPr="00E13244" w:rsidRDefault="00714968" w:rsidP="00E13244">
      <w:pPr>
        <w:pStyle w:val="ConsPlusNonformat"/>
        <w:jc w:val="both"/>
      </w:pPr>
      <w:r w:rsidRPr="00E13244">
        <w:t xml:space="preserve">         на управление которыми предоставляется право на управление</w:t>
      </w:r>
    </w:p>
    <w:p w:rsidR="00714968" w:rsidRPr="00E13244" w:rsidRDefault="00714968" w:rsidP="00E13244">
      <w:pPr>
        <w:pStyle w:val="ConsPlusNonformat"/>
        <w:jc w:val="both"/>
      </w:pPr>
      <w:r w:rsidRPr="00E13244">
        <w:t xml:space="preserve">                          транспортными средствами</w:t>
      </w:r>
    </w:p>
    <w:p w:rsidR="00714968" w:rsidRPr="00E13244" w:rsidRDefault="00714968" w:rsidP="00E13244">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590"/>
        <w:gridCol w:w="590"/>
        <w:gridCol w:w="590"/>
        <w:gridCol w:w="590"/>
        <w:gridCol w:w="590"/>
        <w:gridCol w:w="590"/>
        <w:gridCol w:w="590"/>
        <w:gridCol w:w="590"/>
        <w:gridCol w:w="590"/>
        <w:gridCol w:w="590"/>
        <w:gridCol w:w="623"/>
        <w:gridCol w:w="623"/>
        <w:gridCol w:w="623"/>
        <w:gridCol w:w="623"/>
        <w:gridCol w:w="623"/>
        <w:gridCol w:w="627"/>
      </w:tblGrid>
      <w:tr w:rsidR="00714968" w:rsidRPr="00E13244" w:rsidTr="00690E21">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"A"</w:t>
            </w:r>
          </w:p>
        </w:tc>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"B"</w:t>
            </w:r>
          </w:p>
        </w:tc>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"C"</w:t>
            </w:r>
          </w:p>
        </w:tc>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"D"</w:t>
            </w:r>
          </w:p>
        </w:tc>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"BE"</w:t>
            </w:r>
          </w:p>
        </w:tc>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"CE"</w:t>
            </w:r>
          </w:p>
        </w:tc>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"DE"</w:t>
            </w:r>
          </w:p>
        </w:tc>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"Tm"</w:t>
            </w:r>
          </w:p>
        </w:tc>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"Tb"</w:t>
            </w:r>
          </w:p>
        </w:tc>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"M"</w:t>
            </w:r>
          </w:p>
        </w:tc>
        <w:tc>
          <w:tcPr>
            <w:tcW w:w="623"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"A1"</w:t>
            </w:r>
          </w:p>
        </w:tc>
        <w:tc>
          <w:tcPr>
            <w:tcW w:w="623"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"B1"</w:t>
            </w:r>
          </w:p>
        </w:tc>
        <w:tc>
          <w:tcPr>
            <w:tcW w:w="623"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"C1"</w:t>
            </w:r>
          </w:p>
        </w:tc>
        <w:tc>
          <w:tcPr>
            <w:tcW w:w="623"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"D1"</w:t>
            </w:r>
          </w:p>
        </w:tc>
        <w:tc>
          <w:tcPr>
            <w:tcW w:w="623"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"C1E"</w:t>
            </w:r>
          </w:p>
        </w:tc>
        <w:tc>
          <w:tcPr>
            <w:tcW w:w="627"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"D1E"</w:t>
            </w:r>
          </w:p>
        </w:tc>
      </w:tr>
      <w:tr w:rsidR="00714968" w:rsidRPr="00E13244" w:rsidTr="00690E21">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59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623"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623"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623"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623"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623"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627"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r>
    </w:tbl>
    <w:p w:rsidR="00714968" w:rsidRPr="00E13244" w:rsidRDefault="00714968" w:rsidP="00E13244">
      <w:pPr>
        <w:pStyle w:val="ConsPlusNormal"/>
        <w:jc w:val="both"/>
      </w:pPr>
    </w:p>
    <w:p w:rsidR="00714968" w:rsidRPr="00E13244" w:rsidRDefault="00714968" w:rsidP="00E13244">
      <w:pPr>
        <w:pStyle w:val="ConsPlusNonformat"/>
        <w:jc w:val="both"/>
      </w:pPr>
      <w:r w:rsidRPr="00E13244">
        <w:t xml:space="preserve">       Медицинские ограничения к управлению транспортными средствами</w:t>
      </w:r>
    </w:p>
    <w:p w:rsidR="00714968" w:rsidRPr="00E13244" w:rsidRDefault="00714968" w:rsidP="00E13244">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8220"/>
        <w:gridCol w:w="1416"/>
      </w:tblGrid>
      <w:tr w:rsidR="00714968" w:rsidRPr="00E13244" w:rsidTr="00690E21">
        <w:tc>
          <w:tcPr>
            <w:tcW w:w="822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r w:rsidRPr="00E13244">
              <w:t>1) Категории "A" или "M", подкатегории "A1" или "B1" с мотоциклетной посадкой или рулем мотоциклетного типа</w:t>
            </w:r>
          </w:p>
        </w:tc>
        <w:tc>
          <w:tcPr>
            <w:tcW w:w="1416"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r>
      <w:tr w:rsidR="00714968" w:rsidRPr="00E13244" w:rsidTr="00690E21">
        <w:tc>
          <w:tcPr>
            <w:tcW w:w="822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r w:rsidRPr="00E13244">
              <w:t>2) Категории "B" или "BE"; подкатегории "B1" (кроме транспортных средств с мотоциклетной посадкой или рулем мотоциклетного типа)</w:t>
            </w:r>
          </w:p>
        </w:tc>
        <w:tc>
          <w:tcPr>
            <w:tcW w:w="1416"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r>
      <w:tr w:rsidR="00714968" w:rsidRPr="00E13244" w:rsidTr="00690E21">
        <w:tc>
          <w:tcPr>
            <w:tcW w:w="822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r w:rsidRPr="00E13244">
              <w:t>3) Категории "C", "CE", "D", "DE", "Tm" или "Tb"; подкатегории "C1", "D1", "C1E" или "D1E"</w:t>
            </w:r>
          </w:p>
        </w:tc>
        <w:tc>
          <w:tcPr>
            <w:tcW w:w="1416"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r>
    </w:tbl>
    <w:p w:rsidR="00714968" w:rsidRPr="00E13244" w:rsidRDefault="00714968" w:rsidP="00E13244">
      <w:pPr>
        <w:pStyle w:val="ConsPlusNormal"/>
        <w:jc w:val="both"/>
      </w:pPr>
    </w:p>
    <w:p w:rsidR="00714968" w:rsidRPr="00E13244" w:rsidRDefault="00714968" w:rsidP="00E13244">
      <w:pPr>
        <w:pStyle w:val="ConsPlusNonformat"/>
        <w:jc w:val="both"/>
      </w:pPr>
      <w:r w:rsidRPr="00E13244">
        <w:t xml:space="preserve">        Медицинские показания к управлению транспортными средствами</w:t>
      </w:r>
    </w:p>
    <w:p w:rsidR="00714968" w:rsidRPr="00E13244" w:rsidRDefault="00714968" w:rsidP="00E13244">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8220"/>
        <w:gridCol w:w="1416"/>
      </w:tblGrid>
      <w:tr w:rsidR="00714968" w:rsidRPr="00E13244" w:rsidTr="00690E21">
        <w:tc>
          <w:tcPr>
            <w:tcW w:w="822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r w:rsidRPr="00E13244">
              <w:t>С ручным управлением</w:t>
            </w:r>
          </w:p>
        </w:tc>
        <w:tc>
          <w:tcPr>
            <w:tcW w:w="1416"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r>
      <w:tr w:rsidR="00714968" w:rsidRPr="00E13244" w:rsidTr="00690E21">
        <w:tc>
          <w:tcPr>
            <w:tcW w:w="822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r w:rsidRPr="00E13244">
              <w:t>С автоматической трансмиссией</w:t>
            </w:r>
          </w:p>
        </w:tc>
        <w:tc>
          <w:tcPr>
            <w:tcW w:w="1416"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r>
      <w:tr w:rsidR="00714968" w:rsidRPr="00E13244" w:rsidTr="00690E21">
        <w:tc>
          <w:tcPr>
            <w:tcW w:w="822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r w:rsidRPr="00E13244">
              <w:t>Оборудованным акустической парковочной системой</w:t>
            </w:r>
          </w:p>
        </w:tc>
        <w:tc>
          <w:tcPr>
            <w:tcW w:w="1416"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r>
      <w:tr w:rsidR="00714968" w:rsidRPr="00E13244" w:rsidTr="00690E21">
        <w:tc>
          <w:tcPr>
            <w:tcW w:w="822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r w:rsidRPr="00E13244">
              <w:t>С использованием водителем транспортного средства медицинских изделий для коррекции зрения</w:t>
            </w:r>
          </w:p>
        </w:tc>
        <w:tc>
          <w:tcPr>
            <w:tcW w:w="1416"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r>
      <w:tr w:rsidR="00714968" w:rsidRPr="00E13244" w:rsidTr="00690E21">
        <w:tc>
          <w:tcPr>
            <w:tcW w:w="8220"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r w:rsidRPr="00E13244">
              <w:t>С использованием водителем транспортного средства медицинских изделий для компенсации потери слуха</w:t>
            </w:r>
          </w:p>
        </w:tc>
        <w:tc>
          <w:tcPr>
            <w:tcW w:w="1416" w:type="dxa"/>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r>
    </w:tbl>
    <w:p w:rsidR="00714968" w:rsidRPr="00E13244" w:rsidRDefault="00714968" w:rsidP="00E13244">
      <w:pPr>
        <w:pStyle w:val="ConsPlusNormal"/>
        <w:jc w:val="both"/>
      </w:pPr>
    </w:p>
    <w:p w:rsidR="00714968" w:rsidRPr="00E13244" w:rsidRDefault="00714968" w:rsidP="00E13244">
      <w:pPr>
        <w:pStyle w:val="ConsPlusNonformat"/>
        <w:jc w:val="both"/>
      </w:pPr>
      <w:r w:rsidRPr="00E13244">
        <w:t>6. Фамилия, имя, отчество, подпись врача, выдавшего медицинское заключение:</w:t>
      </w:r>
    </w:p>
    <w:p w:rsidR="00714968" w:rsidRPr="00E13244" w:rsidRDefault="00714968" w:rsidP="00E13244">
      <w:pPr>
        <w:pStyle w:val="ConsPlusNonformat"/>
        <w:jc w:val="both"/>
      </w:pPr>
      <w:r w:rsidRPr="00E13244">
        <w:t>___________________________________________________________________________</w:t>
      </w:r>
    </w:p>
    <w:p w:rsidR="00714968" w:rsidRPr="00E13244" w:rsidRDefault="00714968" w:rsidP="00E13244">
      <w:pPr>
        <w:pStyle w:val="ConsPlusNonformat"/>
        <w:jc w:val="both"/>
      </w:pPr>
    </w:p>
    <w:p w:rsidR="00714968" w:rsidRPr="00E13244" w:rsidRDefault="00714968" w:rsidP="00E13244">
      <w:pPr>
        <w:pStyle w:val="ConsPlusNonformat"/>
        <w:jc w:val="both"/>
      </w:pPr>
      <w:r w:rsidRPr="00E13244">
        <w:t xml:space="preserve">                                                        МП</w:t>
      </w:r>
    </w:p>
    <w:p w:rsidR="00714968" w:rsidRPr="00E13244" w:rsidRDefault="00714968" w:rsidP="00E13244">
      <w:pPr>
        <w:pStyle w:val="ConsPlusNonformat"/>
        <w:jc w:val="both"/>
      </w:pPr>
      <w:r w:rsidRPr="00E13244">
        <w:t xml:space="preserve">                                                        Формат бланка - A5.</w:t>
      </w:r>
    </w:p>
    <w:p w:rsidR="00714968" w:rsidRPr="00E13244" w:rsidRDefault="00714968" w:rsidP="00E13244">
      <w:pPr>
        <w:pStyle w:val="ConsPlusNormal"/>
        <w:jc w:val="both"/>
        <w:rPr>
          <w:sz w:val="22"/>
          <w:szCs w:val="22"/>
        </w:rPr>
      </w:pPr>
    </w:p>
    <w:p w:rsidR="00714968" w:rsidRDefault="00714968" w:rsidP="00E13244">
      <w:pPr>
        <w:pStyle w:val="ConsPlusNormal"/>
        <w:jc w:val="both"/>
        <w:rPr>
          <w:sz w:val="22"/>
          <w:szCs w:val="22"/>
        </w:rPr>
      </w:pPr>
    </w:p>
    <w:p w:rsidR="00714968" w:rsidRDefault="00714968" w:rsidP="00E13244">
      <w:pPr>
        <w:pStyle w:val="ConsPlusNormal"/>
        <w:jc w:val="both"/>
        <w:rPr>
          <w:sz w:val="22"/>
          <w:szCs w:val="22"/>
        </w:rPr>
      </w:pPr>
    </w:p>
    <w:p w:rsidR="00714968" w:rsidRPr="00E13244" w:rsidRDefault="00714968" w:rsidP="00E13244">
      <w:pPr>
        <w:pStyle w:val="ConsPlusNormal"/>
        <w:jc w:val="both"/>
        <w:rPr>
          <w:sz w:val="22"/>
          <w:szCs w:val="22"/>
        </w:rPr>
      </w:pPr>
    </w:p>
    <w:p w:rsidR="00714968" w:rsidRPr="00E13244" w:rsidRDefault="00714968" w:rsidP="00E13244">
      <w:pPr>
        <w:pStyle w:val="ConsPlusNormal"/>
        <w:jc w:val="both"/>
        <w:rPr>
          <w:sz w:val="22"/>
          <w:szCs w:val="22"/>
        </w:rPr>
      </w:pPr>
    </w:p>
    <w:p w:rsidR="00714968" w:rsidRPr="00E13244" w:rsidRDefault="00714968" w:rsidP="00E13244">
      <w:pPr>
        <w:pStyle w:val="ConsPlusNormal"/>
        <w:jc w:val="both"/>
        <w:rPr>
          <w:sz w:val="22"/>
          <w:szCs w:val="22"/>
        </w:rPr>
      </w:pPr>
    </w:p>
    <w:p w:rsidR="00714968" w:rsidRPr="00E13244" w:rsidRDefault="00714968" w:rsidP="00E13244">
      <w:pPr>
        <w:pStyle w:val="ConsPlusNormal"/>
        <w:jc w:val="both"/>
        <w:rPr>
          <w:sz w:val="22"/>
          <w:szCs w:val="22"/>
        </w:rPr>
      </w:pPr>
    </w:p>
    <w:p w:rsidR="00714968" w:rsidRPr="00E13244" w:rsidRDefault="00714968" w:rsidP="00E13244">
      <w:pPr>
        <w:pStyle w:val="ConsPlusNormal"/>
        <w:jc w:val="right"/>
        <w:outlineLvl w:val="0"/>
        <w:rPr>
          <w:sz w:val="22"/>
          <w:szCs w:val="22"/>
        </w:rPr>
      </w:pPr>
      <w:r w:rsidRPr="00E13244">
        <w:rPr>
          <w:sz w:val="22"/>
          <w:szCs w:val="22"/>
        </w:rPr>
        <w:t>Приложение N 3</w:t>
      </w:r>
    </w:p>
    <w:p w:rsidR="00714968" w:rsidRPr="00E13244" w:rsidRDefault="00714968" w:rsidP="00E13244">
      <w:pPr>
        <w:pStyle w:val="ConsPlusNormal"/>
        <w:jc w:val="right"/>
        <w:rPr>
          <w:sz w:val="22"/>
          <w:szCs w:val="22"/>
        </w:rPr>
      </w:pPr>
      <w:r w:rsidRPr="00E13244">
        <w:rPr>
          <w:sz w:val="22"/>
          <w:szCs w:val="22"/>
        </w:rPr>
        <w:t>к приказу Министерства здравоохранения</w:t>
      </w:r>
    </w:p>
    <w:p w:rsidR="00714968" w:rsidRPr="00E13244" w:rsidRDefault="00714968" w:rsidP="00E13244">
      <w:pPr>
        <w:pStyle w:val="ConsPlusNormal"/>
        <w:jc w:val="right"/>
        <w:rPr>
          <w:sz w:val="22"/>
          <w:szCs w:val="22"/>
        </w:rPr>
      </w:pPr>
      <w:r w:rsidRPr="00E13244">
        <w:rPr>
          <w:sz w:val="22"/>
          <w:szCs w:val="22"/>
        </w:rPr>
        <w:t>Российской Федерации</w:t>
      </w:r>
    </w:p>
    <w:p w:rsidR="00714968" w:rsidRPr="00E13244" w:rsidRDefault="00714968" w:rsidP="00E13244">
      <w:pPr>
        <w:pStyle w:val="ConsPlusNormal"/>
        <w:jc w:val="right"/>
        <w:rPr>
          <w:sz w:val="22"/>
          <w:szCs w:val="22"/>
        </w:rPr>
      </w:pPr>
      <w:r w:rsidRPr="00E13244">
        <w:rPr>
          <w:sz w:val="22"/>
          <w:szCs w:val="22"/>
        </w:rPr>
        <w:t>от 15 июня 2015 г. N 344н</w:t>
      </w:r>
    </w:p>
    <w:p w:rsidR="00714968" w:rsidRPr="00E13244" w:rsidRDefault="00714968" w:rsidP="00E13244">
      <w:pPr>
        <w:pStyle w:val="ConsPlusNormal"/>
        <w:jc w:val="both"/>
        <w:rPr>
          <w:sz w:val="22"/>
          <w:szCs w:val="22"/>
        </w:rPr>
      </w:pPr>
    </w:p>
    <w:p w:rsidR="00714968" w:rsidRPr="00E13244" w:rsidRDefault="00714968" w:rsidP="00E13244">
      <w:pPr>
        <w:pStyle w:val="ConsPlusTitle"/>
        <w:jc w:val="center"/>
        <w:rPr>
          <w:sz w:val="22"/>
          <w:szCs w:val="22"/>
        </w:rPr>
      </w:pPr>
      <w:bookmarkStart w:id="5" w:name="Par210"/>
      <w:bookmarkEnd w:id="5"/>
      <w:r w:rsidRPr="00E13244">
        <w:rPr>
          <w:sz w:val="22"/>
          <w:szCs w:val="22"/>
        </w:rPr>
        <w:t>ПОРЯДОК</w:t>
      </w:r>
    </w:p>
    <w:p w:rsidR="00714968" w:rsidRPr="00E13244" w:rsidRDefault="00714968" w:rsidP="00E13244">
      <w:pPr>
        <w:pStyle w:val="ConsPlusTitle"/>
        <w:jc w:val="center"/>
        <w:rPr>
          <w:sz w:val="22"/>
          <w:szCs w:val="22"/>
        </w:rPr>
      </w:pPr>
      <w:r w:rsidRPr="00E13244">
        <w:rPr>
          <w:sz w:val="22"/>
          <w:szCs w:val="22"/>
        </w:rPr>
        <w:t>ВЫДАЧИ МЕДИЦИНСКОГО ЗАКЛЮЧЕНИЯ О НАЛИЧИИ (ОБ ОТСУТСТВИИ)</w:t>
      </w:r>
    </w:p>
    <w:p w:rsidR="00714968" w:rsidRPr="00E13244" w:rsidRDefault="00714968" w:rsidP="00E13244">
      <w:pPr>
        <w:pStyle w:val="ConsPlusTitle"/>
        <w:jc w:val="center"/>
        <w:rPr>
          <w:sz w:val="22"/>
          <w:szCs w:val="22"/>
        </w:rPr>
      </w:pPr>
      <w:r w:rsidRPr="00E13244">
        <w:rPr>
          <w:sz w:val="22"/>
          <w:szCs w:val="22"/>
        </w:rPr>
        <w:t>У ВОДИТЕЛЕЙ ТРАНСПОРТНЫХ СРЕДСТВ (КАНДИДАТОВ В ВОДИТЕЛИ</w:t>
      </w:r>
    </w:p>
    <w:p w:rsidR="00714968" w:rsidRPr="00E13244" w:rsidRDefault="00714968" w:rsidP="00E13244">
      <w:pPr>
        <w:pStyle w:val="ConsPlusTitle"/>
        <w:jc w:val="center"/>
        <w:rPr>
          <w:sz w:val="22"/>
          <w:szCs w:val="22"/>
        </w:rPr>
      </w:pPr>
      <w:r w:rsidRPr="00E13244">
        <w:rPr>
          <w:sz w:val="22"/>
          <w:szCs w:val="22"/>
        </w:rPr>
        <w:t>ТРАНСПОРТНЫХ СРЕДСТВ) МЕДИЦИНСКИХ ПРОТИВОПОКАЗАНИЙ,</w:t>
      </w:r>
    </w:p>
    <w:p w:rsidR="00714968" w:rsidRPr="00E13244" w:rsidRDefault="00714968" w:rsidP="00E13244">
      <w:pPr>
        <w:pStyle w:val="ConsPlusTitle"/>
        <w:jc w:val="center"/>
        <w:rPr>
          <w:sz w:val="22"/>
          <w:szCs w:val="22"/>
        </w:rPr>
      </w:pPr>
      <w:r w:rsidRPr="00E13244">
        <w:rPr>
          <w:sz w:val="22"/>
          <w:szCs w:val="22"/>
        </w:rPr>
        <w:t>МЕДИЦИНСКИХ ПОКАЗАНИЙ ИЛИ МЕДИЦИНСКИХ ОГРАНИЧЕНИЙ</w:t>
      </w:r>
    </w:p>
    <w:p w:rsidR="00714968" w:rsidRPr="00E13244" w:rsidRDefault="00714968" w:rsidP="00E13244">
      <w:pPr>
        <w:pStyle w:val="ConsPlusTitle"/>
        <w:jc w:val="center"/>
        <w:rPr>
          <w:sz w:val="22"/>
          <w:szCs w:val="22"/>
        </w:rPr>
      </w:pPr>
      <w:r w:rsidRPr="00E13244">
        <w:rPr>
          <w:sz w:val="22"/>
          <w:szCs w:val="22"/>
        </w:rPr>
        <w:t>К УПРАВЛЕНИЮ ТРАНСПОРТНЫМИ СРЕДСТВАМИ</w:t>
      </w:r>
    </w:p>
    <w:p w:rsidR="00714968" w:rsidRPr="00E13244" w:rsidRDefault="00714968" w:rsidP="00E13244">
      <w:pPr>
        <w:pStyle w:val="ConsPlusNormal"/>
        <w:jc w:val="both"/>
        <w:rPr>
          <w:sz w:val="22"/>
          <w:szCs w:val="22"/>
        </w:rPr>
      </w:pPr>
    </w:p>
    <w:p w:rsidR="00714968" w:rsidRPr="00E13244" w:rsidRDefault="00714968" w:rsidP="00E13244">
      <w:pPr>
        <w:pStyle w:val="ConsPlusNormal"/>
        <w:ind w:firstLine="540"/>
        <w:jc w:val="both"/>
        <w:rPr>
          <w:sz w:val="22"/>
          <w:szCs w:val="22"/>
        </w:rPr>
      </w:pPr>
      <w:r w:rsidRPr="00E13244">
        <w:rPr>
          <w:sz w:val="22"/>
          <w:szCs w:val="22"/>
        </w:rPr>
        <w:t>1. 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по форме N 003-В/у (далее - Заключение) заполняется медицинским работником при предъявлении гражданином документа, удостоверяющего личность гражданина.</w:t>
      </w:r>
    </w:p>
    <w:p w:rsidR="00714968" w:rsidRPr="00E13244" w:rsidRDefault="00714968" w:rsidP="00E13244">
      <w:pPr>
        <w:pStyle w:val="ConsPlusNormal"/>
        <w:ind w:firstLine="540"/>
        <w:jc w:val="both"/>
        <w:rPr>
          <w:sz w:val="22"/>
          <w:szCs w:val="22"/>
        </w:rPr>
      </w:pPr>
      <w:r w:rsidRPr="00E13244">
        <w:rPr>
          <w:sz w:val="22"/>
          <w:szCs w:val="22"/>
        </w:rPr>
        <w:t>2. Записи в Заключение вносятся на русском языке чернилами или шариковой ручкой с пастой синего, фиолетового или черного цвета либо с применением печатающих устройств.</w:t>
      </w:r>
    </w:p>
    <w:p w:rsidR="00714968" w:rsidRPr="00E13244" w:rsidRDefault="00714968" w:rsidP="00E13244">
      <w:pPr>
        <w:pStyle w:val="ConsPlusNormal"/>
        <w:ind w:firstLine="540"/>
        <w:jc w:val="both"/>
        <w:rPr>
          <w:sz w:val="22"/>
          <w:szCs w:val="22"/>
        </w:rPr>
      </w:pPr>
      <w:r w:rsidRPr="00E13244">
        <w:rPr>
          <w:sz w:val="22"/>
          <w:szCs w:val="22"/>
        </w:rPr>
        <w:t>3. В левом верхнем углу Заключения указываются полное наименование медицинской организации в соответствии с документом регистрационного учета, код ОГРН, почтовый адрес и телефон, вносятся сведения о наличии лицензии - номер, дата выдачи и срок действия лицензии на работы (услуги), составляющие медицинскую деятельность.</w:t>
      </w:r>
    </w:p>
    <w:p w:rsidR="00714968" w:rsidRPr="00E13244" w:rsidRDefault="00714968" w:rsidP="00E13244">
      <w:pPr>
        <w:pStyle w:val="ConsPlusNormal"/>
        <w:ind w:firstLine="540"/>
        <w:jc w:val="both"/>
        <w:rPr>
          <w:sz w:val="22"/>
          <w:szCs w:val="22"/>
        </w:rPr>
      </w:pPr>
      <w:r w:rsidRPr="00E13244">
        <w:rPr>
          <w:sz w:val="22"/>
          <w:szCs w:val="22"/>
        </w:rPr>
        <w:t>4. В строке 1 Заключения указываются соответственно фамилия, имя, отчество (при наличии) водителя транспортного средства (кандидата в водители транспортного средства) полностью без сокращений.</w:t>
      </w:r>
    </w:p>
    <w:p w:rsidR="00714968" w:rsidRPr="00E13244" w:rsidRDefault="00714968" w:rsidP="00E13244">
      <w:pPr>
        <w:pStyle w:val="ConsPlusNormal"/>
        <w:ind w:firstLine="540"/>
        <w:jc w:val="both"/>
        <w:rPr>
          <w:sz w:val="22"/>
          <w:szCs w:val="22"/>
        </w:rPr>
      </w:pPr>
      <w:r w:rsidRPr="00E13244">
        <w:rPr>
          <w:sz w:val="22"/>
          <w:szCs w:val="22"/>
        </w:rPr>
        <w:t>5. В строке 2 "Дата рождения" указывается дата рождения водителя транспортного средства (кандидата в водители транспортного средства): число, месяц, год.</w:t>
      </w:r>
    </w:p>
    <w:p w:rsidR="00714968" w:rsidRPr="00E13244" w:rsidRDefault="00714968" w:rsidP="00E13244">
      <w:pPr>
        <w:pStyle w:val="ConsPlusNormal"/>
        <w:ind w:firstLine="540"/>
        <w:jc w:val="both"/>
        <w:rPr>
          <w:sz w:val="22"/>
          <w:szCs w:val="22"/>
        </w:rPr>
      </w:pPr>
      <w:r w:rsidRPr="00E13244">
        <w:rPr>
          <w:sz w:val="22"/>
          <w:szCs w:val="22"/>
        </w:rPr>
        <w:t>6. В строке 3 "Адрес регистрации по месту жительства (месту пребывания)" указывается адрес регистрации по месту жительства или по месту пребывания водителя транспортного средства (кандидата в водители транспортного средства).</w:t>
      </w:r>
    </w:p>
    <w:p w:rsidR="00714968" w:rsidRPr="00E13244" w:rsidRDefault="00714968" w:rsidP="00E13244">
      <w:pPr>
        <w:pStyle w:val="ConsPlusNormal"/>
        <w:ind w:firstLine="540"/>
        <w:jc w:val="both"/>
        <w:rPr>
          <w:sz w:val="22"/>
          <w:szCs w:val="22"/>
        </w:rPr>
      </w:pPr>
      <w:r w:rsidRPr="00E13244">
        <w:rPr>
          <w:sz w:val="22"/>
          <w:szCs w:val="22"/>
        </w:rPr>
        <w:t>7. В строке 4 "Дата выдачи медицинского заключения" указывается дата выдачи Заключения: число, месяц, год.</w:t>
      </w:r>
    </w:p>
    <w:p w:rsidR="00714968" w:rsidRPr="00E13244" w:rsidRDefault="00714968" w:rsidP="00E13244">
      <w:pPr>
        <w:pStyle w:val="ConsPlusNormal"/>
        <w:ind w:firstLine="540"/>
        <w:jc w:val="both"/>
        <w:rPr>
          <w:sz w:val="22"/>
          <w:szCs w:val="22"/>
        </w:rPr>
      </w:pPr>
      <w:r w:rsidRPr="00E13244">
        <w:rPr>
          <w:sz w:val="22"/>
          <w:szCs w:val="22"/>
        </w:rPr>
        <w:t>8. В строке 5 "Медицинское заключение" путем подчеркивания отмечается наличие или отсутствие медицинских противопоказаний, медицинских показаний или медицинских ограничений к управлению транспортными средствами у водителя транспортного средства (кандидата в водители транспортного средства).</w:t>
      </w:r>
    </w:p>
    <w:p w:rsidR="00714968" w:rsidRPr="00E13244" w:rsidRDefault="00714968" w:rsidP="00E13244">
      <w:pPr>
        <w:pStyle w:val="ConsPlusNormal"/>
        <w:ind w:firstLine="540"/>
        <w:jc w:val="both"/>
        <w:rPr>
          <w:sz w:val="22"/>
          <w:szCs w:val="22"/>
        </w:rPr>
      </w:pPr>
      <w:r w:rsidRPr="00E13244">
        <w:rPr>
          <w:sz w:val="22"/>
          <w:szCs w:val="22"/>
        </w:rPr>
        <w:t>9. В соответствующих категориям и подкатегориям транспортных средств графах таблицы "Категории и подкатегории транспортных средств, на управление которыми предоставляется право на управление транспортными средствами" выбранное отмечается знаком "V", в иных строках таблицы проставляется знак "Z".</w:t>
      </w:r>
    </w:p>
    <w:p w:rsidR="00714968" w:rsidRPr="00E13244" w:rsidRDefault="00714968" w:rsidP="00E13244">
      <w:pPr>
        <w:pStyle w:val="ConsPlusNormal"/>
        <w:ind w:firstLine="540"/>
        <w:jc w:val="both"/>
        <w:rPr>
          <w:sz w:val="22"/>
          <w:szCs w:val="22"/>
        </w:rPr>
      </w:pPr>
      <w:r w:rsidRPr="00E13244">
        <w:rPr>
          <w:sz w:val="22"/>
          <w:szCs w:val="22"/>
        </w:rPr>
        <w:t>10. В соответствующих строках таблицы "Медицинские ограничения к управлению транспортными средствами" выбранное ограничение отмечается знаком "V".</w:t>
      </w:r>
    </w:p>
    <w:p w:rsidR="00714968" w:rsidRPr="00E13244" w:rsidRDefault="00714968" w:rsidP="00E13244">
      <w:pPr>
        <w:pStyle w:val="ConsPlusNormal"/>
        <w:ind w:firstLine="540"/>
        <w:jc w:val="both"/>
        <w:rPr>
          <w:sz w:val="22"/>
          <w:szCs w:val="22"/>
        </w:rPr>
      </w:pPr>
      <w:r w:rsidRPr="00E13244">
        <w:rPr>
          <w:sz w:val="22"/>
          <w:szCs w:val="22"/>
        </w:rPr>
        <w:t>11. В соответствующих строках таблицы "Медицинские показания к управлению транспортными средствами" необходимое медицинское показание отмечается знаком "V".</w:t>
      </w:r>
    </w:p>
    <w:p w:rsidR="00714968" w:rsidRPr="00E13244" w:rsidRDefault="00714968" w:rsidP="00E13244">
      <w:pPr>
        <w:pStyle w:val="ConsPlusNormal"/>
        <w:ind w:firstLine="540"/>
        <w:jc w:val="both"/>
        <w:rPr>
          <w:sz w:val="22"/>
          <w:szCs w:val="22"/>
        </w:rPr>
      </w:pPr>
      <w:r w:rsidRPr="00E13244">
        <w:rPr>
          <w:sz w:val="22"/>
          <w:szCs w:val="22"/>
        </w:rPr>
        <w:t>12. В строке 6 указываются фамилия, имя, отчество (при наличии) врача, выдавшего медицинское заключение, и его подпись.</w:t>
      </w:r>
    </w:p>
    <w:p w:rsidR="00714968" w:rsidRPr="00E13244" w:rsidRDefault="00714968" w:rsidP="00E13244">
      <w:pPr>
        <w:pStyle w:val="ConsPlusNormal"/>
        <w:ind w:firstLine="540"/>
        <w:jc w:val="both"/>
        <w:rPr>
          <w:sz w:val="22"/>
          <w:szCs w:val="22"/>
        </w:rPr>
      </w:pPr>
      <w:r w:rsidRPr="00E13244">
        <w:rPr>
          <w:sz w:val="22"/>
          <w:szCs w:val="22"/>
        </w:rPr>
        <w:t>13. В правом нижнем углу Заключения проставляется печать медицинской организации, на оттиске которой идентифицируется полное наименование медицинской организации в соответствии с учредительными документами.</w:t>
      </w:r>
    </w:p>
    <w:p w:rsidR="00714968" w:rsidRPr="00E13244" w:rsidRDefault="00714968" w:rsidP="00E13244">
      <w:pPr>
        <w:pStyle w:val="ConsPlusNormal"/>
        <w:ind w:firstLine="540"/>
        <w:jc w:val="both"/>
        <w:rPr>
          <w:sz w:val="22"/>
          <w:szCs w:val="22"/>
        </w:rPr>
      </w:pPr>
      <w:r w:rsidRPr="00E13244">
        <w:rPr>
          <w:sz w:val="22"/>
          <w:szCs w:val="22"/>
        </w:rPr>
        <w:t xml:space="preserve">14. Выданные Заключения подлежат обязательной регистрации в Журнале регистрации выданных медицинских заключений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по форме согласно </w:t>
      </w:r>
      <w:hyperlink w:anchor="Par252" w:tooltip="                                   Журнал" w:history="1">
        <w:r w:rsidRPr="00E13244">
          <w:rPr>
            <w:sz w:val="22"/>
            <w:szCs w:val="22"/>
          </w:rPr>
          <w:t>приложению N 4</w:t>
        </w:r>
      </w:hyperlink>
      <w:r w:rsidRPr="00E13244">
        <w:rPr>
          <w:sz w:val="22"/>
          <w:szCs w:val="22"/>
        </w:rPr>
        <w:t xml:space="preserve"> к настоящему Приказу.</w:t>
      </w:r>
    </w:p>
    <w:p w:rsidR="00714968" w:rsidRPr="00E13244" w:rsidRDefault="00714968" w:rsidP="00E13244">
      <w:pPr>
        <w:pStyle w:val="ConsPlusNormal"/>
        <w:jc w:val="both"/>
        <w:rPr>
          <w:sz w:val="22"/>
          <w:szCs w:val="22"/>
        </w:rPr>
      </w:pPr>
    </w:p>
    <w:p w:rsidR="00714968" w:rsidRPr="00E13244" w:rsidRDefault="00714968" w:rsidP="00E13244">
      <w:pPr>
        <w:pStyle w:val="ConsPlusNormal"/>
        <w:jc w:val="right"/>
        <w:outlineLvl w:val="0"/>
        <w:rPr>
          <w:sz w:val="22"/>
          <w:szCs w:val="22"/>
        </w:rPr>
      </w:pPr>
      <w:r w:rsidRPr="00E13244">
        <w:rPr>
          <w:sz w:val="22"/>
          <w:szCs w:val="22"/>
        </w:rPr>
        <w:t>Приложение N 4</w:t>
      </w:r>
    </w:p>
    <w:p w:rsidR="00714968" w:rsidRPr="00E13244" w:rsidRDefault="00714968" w:rsidP="00E13244">
      <w:pPr>
        <w:pStyle w:val="ConsPlusNormal"/>
        <w:jc w:val="right"/>
        <w:rPr>
          <w:sz w:val="22"/>
          <w:szCs w:val="22"/>
        </w:rPr>
      </w:pPr>
      <w:r w:rsidRPr="00E13244">
        <w:rPr>
          <w:sz w:val="22"/>
          <w:szCs w:val="22"/>
        </w:rPr>
        <w:t>к приказу Министерства здравоохранения</w:t>
      </w:r>
    </w:p>
    <w:p w:rsidR="00714968" w:rsidRPr="00E13244" w:rsidRDefault="00714968" w:rsidP="00E13244">
      <w:pPr>
        <w:pStyle w:val="ConsPlusNormal"/>
        <w:jc w:val="right"/>
        <w:rPr>
          <w:sz w:val="22"/>
          <w:szCs w:val="22"/>
        </w:rPr>
      </w:pPr>
      <w:r w:rsidRPr="00E13244">
        <w:rPr>
          <w:sz w:val="22"/>
          <w:szCs w:val="22"/>
        </w:rPr>
        <w:t>Российской Федерации</w:t>
      </w:r>
    </w:p>
    <w:p w:rsidR="00714968" w:rsidRPr="00E13244" w:rsidRDefault="00714968" w:rsidP="00E13244">
      <w:pPr>
        <w:pStyle w:val="ConsPlusNormal"/>
        <w:jc w:val="right"/>
        <w:rPr>
          <w:sz w:val="22"/>
          <w:szCs w:val="22"/>
        </w:rPr>
      </w:pPr>
      <w:r w:rsidRPr="00E13244">
        <w:rPr>
          <w:sz w:val="22"/>
          <w:szCs w:val="22"/>
        </w:rPr>
        <w:t>от 15 июня 2015 г. N 344н</w:t>
      </w:r>
    </w:p>
    <w:p w:rsidR="00714968" w:rsidRPr="00E13244" w:rsidRDefault="00714968" w:rsidP="00E13244">
      <w:pPr>
        <w:pStyle w:val="ConsPlusNormal"/>
        <w:jc w:val="both"/>
        <w:rPr>
          <w:sz w:val="22"/>
          <w:szCs w:val="22"/>
        </w:rPr>
      </w:pPr>
    </w:p>
    <w:p w:rsidR="00714968" w:rsidRPr="00E13244" w:rsidRDefault="00714968" w:rsidP="00E13244">
      <w:pPr>
        <w:pStyle w:val="ConsPlusNonformat"/>
        <w:jc w:val="both"/>
      </w:pPr>
      <w:r w:rsidRPr="00E13244">
        <w:t>Наименование медицинской организации        Код формы по ОКУД _____________</w:t>
      </w:r>
    </w:p>
    <w:p w:rsidR="00714968" w:rsidRPr="00E13244" w:rsidRDefault="00714968" w:rsidP="00E13244">
      <w:pPr>
        <w:pStyle w:val="ConsPlusNonformat"/>
        <w:jc w:val="both"/>
      </w:pPr>
      <w:r w:rsidRPr="00E13244">
        <w:t>____________________________________        Код учреждения по ОКПО ________</w:t>
      </w:r>
    </w:p>
    <w:p w:rsidR="00714968" w:rsidRPr="00E13244" w:rsidRDefault="00714968" w:rsidP="00E13244">
      <w:pPr>
        <w:pStyle w:val="ConsPlusNonformat"/>
        <w:jc w:val="both"/>
      </w:pPr>
    </w:p>
    <w:p w:rsidR="00714968" w:rsidRPr="00E13244" w:rsidRDefault="00714968" w:rsidP="00E13244">
      <w:pPr>
        <w:pStyle w:val="ConsPlusNonformat"/>
        <w:jc w:val="both"/>
      </w:pPr>
      <w:r w:rsidRPr="00E13244">
        <w:t xml:space="preserve">                                               Медицинская  документация</w:t>
      </w:r>
    </w:p>
    <w:p w:rsidR="00714968" w:rsidRPr="00E13244" w:rsidRDefault="00714968" w:rsidP="00E13244">
      <w:pPr>
        <w:pStyle w:val="ConsPlusNonformat"/>
        <w:jc w:val="both"/>
      </w:pPr>
      <w:r w:rsidRPr="00E13244">
        <w:t xml:space="preserve">                                                  Форма N 036-В/у-10</w:t>
      </w:r>
    </w:p>
    <w:p w:rsidR="00714968" w:rsidRPr="00E13244" w:rsidRDefault="00714968" w:rsidP="00E13244">
      <w:pPr>
        <w:pStyle w:val="ConsPlusNonformat"/>
        <w:jc w:val="both"/>
      </w:pPr>
    </w:p>
    <w:p w:rsidR="00714968" w:rsidRPr="00E13244" w:rsidRDefault="00714968" w:rsidP="00E13244">
      <w:pPr>
        <w:pStyle w:val="ConsPlusNonformat"/>
        <w:jc w:val="both"/>
      </w:pPr>
      <w:r w:rsidRPr="00E13244">
        <w:t xml:space="preserve">                                                  Утверждена приказом</w:t>
      </w:r>
    </w:p>
    <w:p w:rsidR="00714968" w:rsidRPr="00E13244" w:rsidRDefault="00714968" w:rsidP="00E13244">
      <w:pPr>
        <w:pStyle w:val="ConsPlusNonformat"/>
        <w:jc w:val="both"/>
      </w:pPr>
      <w:r w:rsidRPr="00E13244">
        <w:t xml:space="preserve">                                             Министерства здравоохранения</w:t>
      </w:r>
    </w:p>
    <w:p w:rsidR="00714968" w:rsidRPr="00E13244" w:rsidRDefault="00714968" w:rsidP="00E13244">
      <w:pPr>
        <w:pStyle w:val="ConsPlusNonformat"/>
        <w:jc w:val="both"/>
      </w:pPr>
      <w:r w:rsidRPr="00E13244">
        <w:t xml:space="preserve">                                                 Российской Федерации</w:t>
      </w:r>
    </w:p>
    <w:p w:rsidR="00714968" w:rsidRPr="00E13244" w:rsidRDefault="00714968" w:rsidP="00E13244">
      <w:pPr>
        <w:pStyle w:val="ConsPlusNonformat"/>
        <w:jc w:val="both"/>
      </w:pPr>
      <w:r w:rsidRPr="00E13244">
        <w:t xml:space="preserve">                                              от "15" июня 2015 г. N 344н</w:t>
      </w:r>
    </w:p>
    <w:p w:rsidR="00714968" w:rsidRPr="00E13244" w:rsidRDefault="00714968" w:rsidP="00E13244">
      <w:pPr>
        <w:pStyle w:val="ConsPlusNonformat"/>
        <w:jc w:val="both"/>
      </w:pPr>
    </w:p>
    <w:p w:rsidR="00714968" w:rsidRPr="00E13244" w:rsidRDefault="00714968" w:rsidP="00E13244">
      <w:pPr>
        <w:pStyle w:val="ConsPlusNonformat"/>
        <w:jc w:val="both"/>
      </w:pPr>
      <w:bookmarkStart w:id="6" w:name="Par252"/>
      <w:bookmarkEnd w:id="6"/>
      <w:r w:rsidRPr="00E13244">
        <w:t xml:space="preserve">                                   Журнал</w:t>
      </w:r>
    </w:p>
    <w:p w:rsidR="00714968" w:rsidRPr="00E13244" w:rsidRDefault="00714968" w:rsidP="00E13244">
      <w:pPr>
        <w:pStyle w:val="ConsPlusNonformat"/>
        <w:jc w:val="both"/>
      </w:pPr>
      <w:r w:rsidRPr="00E13244">
        <w:t xml:space="preserve">           регистрации выданных медицинских заключений о наличии</w:t>
      </w:r>
    </w:p>
    <w:p w:rsidR="00714968" w:rsidRPr="00E13244" w:rsidRDefault="00714968" w:rsidP="00E13244">
      <w:pPr>
        <w:pStyle w:val="ConsPlusNonformat"/>
        <w:jc w:val="both"/>
      </w:pPr>
      <w:r w:rsidRPr="00E13244">
        <w:t xml:space="preserve">       (об отсутствии) у водителей транспортных средств (кандидатов</w:t>
      </w:r>
    </w:p>
    <w:p w:rsidR="00714968" w:rsidRPr="00E13244" w:rsidRDefault="00714968" w:rsidP="00E13244">
      <w:pPr>
        <w:pStyle w:val="ConsPlusNonformat"/>
        <w:jc w:val="both"/>
      </w:pPr>
      <w:r w:rsidRPr="00E13244">
        <w:t xml:space="preserve">      в водители транспортных средств) медицинских противопоказаний,</w:t>
      </w:r>
    </w:p>
    <w:p w:rsidR="00714968" w:rsidRPr="00E13244" w:rsidRDefault="00714968" w:rsidP="00E13244">
      <w:pPr>
        <w:pStyle w:val="ConsPlusNonformat"/>
        <w:jc w:val="both"/>
      </w:pPr>
      <w:r w:rsidRPr="00E13244">
        <w:t xml:space="preserve">             медицинских показаний или медицинских ограничений</w:t>
      </w:r>
    </w:p>
    <w:p w:rsidR="00714968" w:rsidRPr="00E13244" w:rsidRDefault="00714968" w:rsidP="00E13244">
      <w:pPr>
        <w:pStyle w:val="ConsPlusNonformat"/>
        <w:jc w:val="both"/>
      </w:pPr>
      <w:r w:rsidRPr="00E13244">
        <w:t xml:space="preserve">                 к управлению транспортными средствами &lt;*&gt;</w:t>
      </w:r>
    </w:p>
    <w:p w:rsidR="00714968" w:rsidRPr="00E13244" w:rsidRDefault="00714968" w:rsidP="00E13244">
      <w:pPr>
        <w:pStyle w:val="ConsPlusNormal"/>
        <w:jc w:val="both"/>
      </w:pPr>
    </w:p>
    <w:tbl>
      <w:tblPr>
        <w:tblW w:w="0" w:type="auto"/>
        <w:jc w:val="center"/>
        <w:tblInd w:w="62" w:type="dxa"/>
        <w:tblCellMar>
          <w:top w:w="102" w:type="dxa"/>
          <w:left w:w="62" w:type="dxa"/>
          <w:bottom w:w="102" w:type="dxa"/>
          <w:right w:w="62" w:type="dxa"/>
        </w:tblCellMar>
        <w:tblLook w:val="0000"/>
      </w:tblPr>
      <w:tblGrid>
        <w:gridCol w:w="397"/>
        <w:gridCol w:w="1421"/>
        <w:gridCol w:w="1421"/>
        <w:gridCol w:w="1029"/>
        <w:gridCol w:w="1039"/>
        <w:gridCol w:w="1831"/>
        <w:gridCol w:w="1575"/>
        <w:gridCol w:w="1575"/>
      </w:tblGrid>
      <w:tr w:rsidR="00714968" w:rsidRPr="00E13244" w:rsidTr="00E13244">
        <w:trPr>
          <w:jc w:val="center"/>
        </w:trPr>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N п/п</w:t>
            </w: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Дата выдачи медицинского заключения</w:t>
            </w: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Серия, номер медицинского заключения</w:t>
            </w: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Фамилия, имя, отчество (при наличии)</w:t>
            </w: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Дата рождения</w:t>
            </w: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Наличие (отсутствие) медицинских противопоказаний к управлению транспортными средствами</w:t>
            </w: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Наличие (отсутствие) медицинских ограничений к управлению транспортными средствами</w:t>
            </w: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Наличие (отсутствие) медицинских показаний к управлению транспортными средствами</w:t>
            </w:r>
          </w:p>
        </w:tc>
      </w:tr>
      <w:tr w:rsidR="00714968" w:rsidRPr="00E13244" w:rsidTr="00E13244">
        <w:trPr>
          <w:jc w:val="center"/>
        </w:trPr>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1</w:t>
            </w: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2</w:t>
            </w: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3</w:t>
            </w: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4</w:t>
            </w: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5</w:t>
            </w: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6</w:t>
            </w: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7</w:t>
            </w: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jc w:val="center"/>
            </w:pPr>
            <w:r w:rsidRPr="00E13244">
              <w:t>8</w:t>
            </w:r>
          </w:p>
        </w:tc>
      </w:tr>
      <w:tr w:rsidR="00714968" w:rsidRPr="00E13244" w:rsidTr="00E13244">
        <w:trPr>
          <w:jc w:val="center"/>
        </w:trPr>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14968" w:rsidRPr="00E13244" w:rsidRDefault="00714968" w:rsidP="00690E21">
            <w:pPr>
              <w:pStyle w:val="ConsPlusNormal"/>
            </w:pPr>
          </w:p>
        </w:tc>
      </w:tr>
    </w:tbl>
    <w:p w:rsidR="00714968" w:rsidRPr="00E13244" w:rsidRDefault="00714968" w:rsidP="00E13244">
      <w:pPr>
        <w:pStyle w:val="ConsPlusNormal"/>
        <w:ind w:firstLine="540"/>
        <w:jc w:val="both"/>
      </w:pPr>
      <w:r w:rsidRPr="00E13244">
        <w:t>--------------------------------</w:t>
      </w:r>
    </w:p>
    <w:p w:rsidR="00714968" w:rsidRPr="00E13244" w:rsidRDefault="00714968" w:rsidP="00E13244">
      <w:pPr>
        <w:pStyle w:val="ConsPlusNormal"/>
        <w:ind w:firstLine="540"/>
        <w:jc w:val="both"/>
      </w:pPr>
      <w:r w:rsidRPr="00E13244">
        <w:t>&lt;*&gt; Учетная форма N 036-В/у-10 представляет собой журнал 96 листов в обложке с нумерованными страницами, прошнурованный, скрепленный печатью медицинской организации и подписанный главным врачом медицинской организации.</w:t>
      </w:r>
    </w:p>
    <w:p w:rsidR="00714968" w:rsidRPr="00E13244" w:rsidRDefault="00714968" w:rsidP="00E13244">
      <w:pPr>
        <w:pStyle w:val="ConsPlusNormal"/>
        <w:ind w:firstLine="540"/>
        <w:jc w:val="both"/>
      </w:pPr>
      <w:r w:rsidRPr="00E13244">
        <w:t>Все графы Журнала подлежат заполнению синими или черными чернилами.</w:t>
      </w:r>
    </w:p>
    <w:p w:rsidR="00714968" w:rsidRPr="00E13244" w:rsidRDefault="00714968" w:rsidP="00E13244">
      <w:pPr>
        <w:pStyle w:val="ConsPlusNormal"/>
        <w:ind w:firstLine="540"/>
        <w:jc w:val="both"/>
      </w:pPr>
      <w:r w:rsidRPr="00E13244">
        <w:t>По использовании передается на хранение в архив. Срок хранения - 10 лет.</w:t>
      </w:r>
    </w:p>
    <w:p w:rsidR="00714968" w:rsidRPr="00E13244" w:rsidRDefault="00714968" w:rsidP="00E13244">
      <w:pPr>
        <w:pStyle w:val="ConsPlusNormal"/>
        <w:ind w:firstLine="540"/>
        <w:jc w:val="both"/>
      </w:pPr>
      <w:r w:rsidRPr="00E13244">
        <w:t>Возможно ведение в электронном виде.</w:t>
      </w:r>
    </w:p>
    <w:sectPr w:rsidR="00714968" w:rsidRPr="00E13244"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4968" w:rsidRDefault="00714968">
      <w:r>
        <w:separator/>
      </w:r>
    </w:p>
  </w:endnote>
  <w:endnote w:type="continuationSeparator" w:id="0">
    <w:p w:rsidR="00714968" w:rsidRDefault="007149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968" w:rsidRDefault="00714968" w:rsidP="00DF5729">
    <w:pPr>
      <w:jc w:val="center"/>
      <w:rPr>
        <w:sz w:val="2"/>
        <w:szCs w:val="2"/>
      </w:rPr>
    </w:pPr>
  </w:p>
  <w:p w:rsidR="00714968" w:rsidRDefault="00714968">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4968" w:rsidRDefault="00714968">
      <w:r>
        <w:separator/>
      </w:r>
    </w:p>
  </w:footnote>
  <w:footnote w:type="continuationSeparator" w:id="0">
    <w:p w:rsidR="00714968" w:rsidRDefault="007149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968" w:rsidRDefault="00714968" w:rsidP="00DF5729">
    <w:pPr>
      <w:jc w:val="center"/>
      <w:rPr>
        <w:sz w:val="2"/>
        <w:szCs w:val="2"/>
      </w:rPr>
    </w:pPr>
  </w:p>
  <w:p w:rsidR="00714968" w:rsidRDefault="00714968">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714968" w:rsidRPr="002A36C4" w:rsidRDefault="00714968"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714968" w:rsidRPr="002A36C4" w:rsidRDefault="00714968"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714968" w:rsidRDefault="00714968"/>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90E21"/>
    <w:rsid w:val="006C2CAC"/>
    <w:rsid w:val="006D6D97"/>
    <w:rsid w:val="00706E08"/>
    <w:rsid w:val="00714968"/>
    <w:rsid w:val="008A40F2"/>
    <w:rsid w:val="00CA5FB3"/>
    <w:rsid w:val="00DF5729"/>
    <w:rsid w:val="00E13244"/>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E784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E784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E784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142725461">
      <w:marLeft w:val="0"/>
      <w:marRight w:val="0"/>
      <w:marTop w:val="0"/>
      <w:marBottom w:val="0"/>
      <w:divBdr>
        <w:top w:val="none" w:sz="0" w:space="0" w:color="auto"/>
        <w:left w:val="none" w:sz="0" w:space="0" w:color="auto"/>
        <w:bottom w:val="none" w:sz="0" w:space="0" w:color="auto"/>
        <w:right w:val="none" w:sz="0" w:space="0" w:color="auto"/>
      </w:divBdr>
    </w:div>
    <w:div w:id="2142725462">
      <w:marLeft w:val="0"/>
      <w:marRight w:val="0"/>
      <w:marTop w:val="0"/>
      <w:marBottom w:val="0"/>
      <w:divBdr>
        <w:top w:val="none" w:sz="0" w:space="0" w:color="auto"/>
        <w:left w:val="none" w:sz="0" w:space="0" w:color="auto"/>
        <w:bottom w:val="none" w:sz="0" w:space="0" w:color="auto"/>
        <w:right w:val="none" w:sz="0" w:space="0" w:color="auto"/>
      </w:divBdr>
    </w:div>
    <w:div w:id="2142725463">
      <w:marLeft w:val="0"/>
      <w:marRight w:val="0"/>
      <w:marTop w:val="0"/>
      <w:marBottom w:val="0"/>
      <w:divBdr>
        <w:top w:val="none" w:sz="0" w:space="0" w:color="auto"/>
        <w:left w:val="none" w:sz="0" w:space="0" w:color="auto"/>
        <w:bottom w:val="none" w:sz="0" w:space="0" w:color="auto"/>
        <w:right w:val="none" w:sz="0" w:space="0" w:color="auto"/>
      </w:divBdr>
    </w:div>
    <w:div w:id="2142725464">
      <w:marLeft w:val="0"/>
      <w:marRight w:val="0"/>
      <w:marTop w:val="0"/>
      <w:marBottom w:val="0"/>
      <w:divBdr>
        <w:top w:val="none" w:sz="0" w:space="0" w:color="auto"/>
        <w:left w:val="none" w:sz="0" w:space="0" w:color="auto"/>
        <w:bottom w:val="none" w:sz="0" w:space="0" w:color="auto"/>
        <w:right w:val="none" w:sz="0" w:space="0" w:color="auto"/>
      </w:divBdr>
    </w:div>
    <w:div w:id="2142725465">
      <w:marLeft w:val="0"/>
      <w:marRight w:val="0"/>
      <w:marTop w:val="0"/>
      <w:marBottom w:val="0"/>
      <w:divBdr>
        <w:top w:val="none" w:sz="0" w:space="0" w:color="auto"/>
        <w:left w:val="none" w:sz="0" w:space="0" w:color="auto"/>
        <w:bottom w:val="none" w:sz="0" w:space="0" w:color="auto"/>
        <w:right w:val="none" w:sz="0" w:space="0" w:color="auto"/>
      </w:divBdr>
    </w:div>
    <w:div w:id="21427254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8</Pages>
  <Words>4091</Words>
  <Characters>23323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11 марта 2016 г</dc:title>
  <dc:subject/>
  <dc:creator>Информ-аналит отдел</dc:creator>
  <cp:keywords/>
  <dc:description/>
  <cp:lastModifiedBy>Информ-аналит отдел</cp:lastModifiedBy>
  <cp:revision>2</cp:revision>
  <dcterms:created xsi:type="dcterms:W3CDTF">2016-03-16T13:22:00Z</dcterms:created>
  <dcterms:modified xsi:type="dcterms:W3CDTF">2016-03-16T13:22:00Z</dcterms:modified>
</cp:coreProperties>
</file>